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6EEB2" w14:textId="77777777" w:rsidR="00B3736D" w:rsidRPr="00E47D53" w:rsidRDefault="0000233D" w:rsidP="0000233D">
      <w:pPr>
        <w:pStyle w:val="Heading1"/>
      </w:pPr>
      <w:r w:rsidRPr="00E47D53">
        <w:t>Growing the Future</w:t>
      </w:r>
    </w:p>
    <w:p w14:paraId="6A3FE6C6" w14:textId="77777777" w:rsidR="0000233D" w:rsidRPr="00E47D53" w:rsidRDefault="0000233D" w:rsidP="0000233D">
      <w:pPr>
        <w:pStyle w:val="Heading1"/>
      </w:pPr>
      <w:r w:rsidRPr="00E47D53">
        <w:t>Framework for Training Providers</w:t>
      </w:r>
    </w:p>
    <w:p w14:paraId="3085180A" w14:textId="328C46B7" w:rsidR="0000233D" w:rsidRPr="00E47D53" w:rsidRDefault="0000233D" w:rsidP="0000233D">
      <w:pPr>
        <w:pStyle w:val="Heading1"/>
      </w:pPr>
      <w:r w:rsidRPr="00E47D53">
        <w:t xml:space="preserve">Pre-Qualification </w:t>
      </w:r>
      <w:r w:rsidR="00AF5EA7" w:rsidRPr="00E47D53">
        <w:t>Questionnaire</w:t>
      </w:r>
    </w:p>
    <w:p w14:paraId="7CF816DD" w14:textId="77777777" w:rsidR="0000233D" w:rsidRPr="00E47D53" w:rsidRDefault="0000233D" w:rsidP="00AF5EA7">
      <w:pPr>
        <w:pStyle w:val="Heading2"/>
        <w:numPr>
          <w:ilvl w:val="0"/>
          <w:numId w:val="0"/>
        </w:numPr>
        <w:rPr>
          <w:rFonts w:cs="Arial"/>
        </w:rPr>
      </w:pPr>
      <w:r w:rsidRPr="00E47D53">
        <w:t>Part A</w:t>
      </w:r>
      <w:bookmarkStart w:id="0" w:name="_Toc351026620"/>
      <w:bookmarkStart w:id="1" w:name="_Toc351027710"/>
      <w:bookmarkStart w:id="2" w:name="_Toc351027872"/>
      <w:bookmarkStart w:id="3" w:name="_Toc351028872"/>
      <w:bookmarkStart w:id="4" w:name="_Toc351029628"/>
      <w:bookmarkEnd w:id="0"/>
      <w:bookmarkEnd w:id="1"/>
      <w:bookmarkEnd w:id="2"/>
      <w:bookmarkEnd w:id="3"/>
      <w:bookmarkEnd w:id="4"/>
    </w:p>
    <w:p w14:paraId="54921751" w14:textId="38E0ECFE" w:rsidR="0000233D" w:rsidRPr="00E47D53" w:rsidRDefault="00EC7E0B" w:rsidP="00AF5EA7">
      <w:pPr>
        <w:pStyle w:val="Heading2"/>
        <w:rPr>
          <w:iCs/>
        </w:rPr>
      </w:pPr>
      <w:bookmarkStart w:id="5" w:name="_Toc350505112"/>
      <w:bookmarkStart w:id="6" w:name="_Toc350505188"/>
      <w:bookmarkStart w:id="7" w:name="_Toc350518945"/>
      <w:bookmarkStart w:id="8" w:name="_Toc351025564"/>
      <w:bookmarkStart w:id="9" w:name="_Toc351026622"/>
      <w:bookmarkStart w:id="10" w:name="_Toc351027712"/>
      <w:bookmarkStart w:id="11" w:name="_Toc351027874"/>
      <w:bookmarkStart w:id="12" w:name="_Toc351028874"/>
      <w:bookmarkStart w:id="13" w:name="_Toc351029630"/>
      <w:r>
        <w:t>Training Provider’s</w:t>
      </w:r>
      <w:r w:rsidR="0000233D" w:rsidRPr="00E47D53">
        <w:t xml:space="preserve"> Information</w:t>
      </w:r>
      <w:bookmarkStart w:id="14" w:name="_Toc351026623"/>
      <w:bookmarkStart w:id="15" w:name="_Toc351027713"/>
      <w:bookmarkStart w:id="16" w:name="_Toc351027875"/>
      <w:bookmarkStart w:id="17" w:name="_Toc351028875"/>
      <w:bookmarkStart w:id="18" w:name="_Toc351029631"/>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66"/>
        <w:gridCol w:w="1010"/>
        <w:gridCol w:w="2659"/>
        <w:gridCol w:w="712"/>
        <w:gridCol w:w="2919"/>
      </w:tblGrid>
      <w:tr w:rsidR="0000233D" w:rsidRPr="00E47D53" w14:paraId="734BA7D4" w14:textId="77777777" w:rsidTr="00FB3956">
        <w:trPr>
          <w:trHeight w:val="376"/>
        </w:trPr>
        <w:tc>
          <w:tcPr>
            <w:tcW w:w="1791" w:type="dxa"/>
            <w:shd w:val="clear" w:color="auto" w:fill="B4C6E7" w:themeFill="accent5" w:themeFillTint="66"/>
            <w:vAlign w:val="center"/>
          </w:tcPr>
          <w:p w14:paraId="03956229" w14:textId="72A3BDA8" w:rsidR="0000233D" w:rsidRPr="00E47D53" w:rsidRDefault="00A9067A" w:rsidP="00D44B9A">
            <w:pPr>
              <w:spacing w:before="120" w:after="120"/>
              <w:jc w:val="both"/>
            </w:pPr>
            <w:bookmarkStart w:id="19" w:name="_Hlk535407387"/>
            <w:r>
              <w:t>Training Providers Name</w:t>
            </w:r>
          </w:p>
        </w:tc>
        <w:tc>
          <w:tcPr>
            <w:tcW w:w="8666" w:type="dxa"/>
            <w:gridSpan w:val="5"/>
            <w:shd w:val="clear" w:color="auto" w:fill="auto"/>
            <w:vAlign w:val="center"/>
          </w:tcPr>
          <w:p w14:paraId="14E3694F" w14:textId="77777777" w:rsidR="0000233D" w:rsidRPr="00E47D53" w:rsidRDefault="0000233D" w:rsidP="00D44B9A">
            <w:pPr>
              <w:spacing w:before="120" w:after="120"/>
              <w:jc w:val="both"/>
            </w:pPr>
          </w:p>
        </w:tc>
      </w:tr>
      <w:tr w:rsidR="0000233D" w:rsidRPr="00E47D53" w14:paraId="726C0B98" w14:textId="77777777" w:rsidTr="00FB3956">
        <w:tc>
          <w:tcPr>
            <w:tcW w:w="1791" w:type="dxa"/>
            <w:shd w:val="clear" w:color="auto" w:fill="B4C6E7" w:themeFill="accent5" w:themeFillTint="66"/>
            <w:vAlign w:val="center"/>
          </w:tcPr>
          <w:p w14:paraId="38726FB2" w14:textId="77777777" w:rsidR="0000233D" w:rsidRPr="00E47D53" w:rsidRDefault="0000233D" w:rsidP="00D44B9A">
            <w:pPr>
              <w:spacing w:before="120" w:after="120"/>
              <w:jc w:val="both"/>
            </w:pPr>
            <w:r w:rsidRPr="00E47D53">
              <w:t>Address</w:t>
            </w:r>
          </w:p>
          <w:p w14:paraId="1933C6EC" w14:textId="77777777" w:rsidR="0000233D" w:rsidRPr="00E47D53" w:rsidRDefault="0000233D" w:rsidP="00D44B9A">
            <w:pPr>
              <w:spacing w:before="120" w:after="120"/>
              <w:jc w:val="both"/>
            </w:pPr>
          </w:p>
          <w:p w14:paraId="72631B9B" w14:textId="77777777" w:rsidR="0000233D" w:rsidRPr="00E47D53" w:rsidRDefault="0000233D" w:rsidP="00D44B9A">
            <w:pPr>
              <w:spacing w:before="120" w:after="120"/>
              <w:jc w:val="both"/>
            </w:pPr>
          </w:p>
          <w:p w14:paraId="5F26FB46" w14:textId="77777777" w:rsidR="0000233D" w:rsidRPr="00E47D53" w:rsidRDefault="0000233D" w:rsidP="00D44B9A">
            <w:pPr>
              <w:spacing w:before="120" w:after="120"/>
              <w:jc w:val="both"/>
            </w:pPr>
          </w:p>
        </w:tc>
        <w:tc>
          <w:tcPr>
            <w:tcW w:w="8666" w:type="dxa"/>
            <w:gridSpan w:val="5"/>
            <w:shd w:val="clear" w:color="auto" w:fill="auto"/>
            <w:vAlign w:val="center"/>
          </w:tcPr>
          <w:p w14:paraId="758290E8" w14:textId="77777777" w:rsidR="0000233D" w:rsidRPr="00E47D53" w:rsidRDefault="0000233D" w:rsidP="00D44B9A">
            <w:pPr>
              <w:spacing w:before="120" w:after="120"/>
              <w:jc w:val="both"/>
            </w:pPr>
          </w:p>
          <w:p w14:paraId="2CFE0460" w14:textId="77777777" w:rsidR="0000233D" w:rsidRPr="00E47D53" w:rsidRDefault="0000233D" w:rsidP="00D44B9A">
            <w:pPr>
              <w:spacing w:before="120" w:after="120"/>
              <w:jc w:val="both"/>
            </w:pPr>
          </w:p>
          <w:p w14:paraId="27FAA687" w14:textId="77777777" w:rsidR="0000233D" w:rsidRPr="00E47D53" w:rsidRDefault="0000233D" w:rsidP="00D44B9A">
            <w:pPr>
              <w:spacing w:before="120" w:after="120"/>
              <w:jc w:val="both"/>
            </w:pPr>
          </w:p>
          <w:p w14:paraId="55D33FBD" w14:textId="77777777" w:rsidR="0000233D" w:rsidRPr="00E47D53" w:rsidRDefault="0000233D" w:rsidP="00D44B9A">
            <w:pPr>
              <w:spacing w:before="120" w:after="120"/>
              <w:jc w:val="both"/>
            </w:pPr>
          </w:p>
          <w:p w14:paraId="2441266E" w14:textId="77777777" w:rsidR="0000233D" w:rsidRPr="00E47D53" w:rsidRDefault="0000233D" w:rsidP="00D44B9A">
            <w:pPr>
              <w:spacing w:before="120" w:after="120"/>
              <w:jc w:val="both"/>
            </w:pPr>
          </w:p>
        </w:tc>
      </w:tr>
      <w:tr w:rsidR="0000233D" w:rsidRPr="00E47D53" w14:paraId="6E6CED43" w14:textId="77777777" w:rsidTr="00FB3956">
        <w:trPr>
          <w:trHeight w:val="366"/>
        </w:trPr>
        <w:tc>
          <w:tcPr>
            <w:tcW w:w="1791" w:type="dxa"/>
            <w:shd w:val="clear" w:color="auto" w:fill="B4C6E7" w:themeFill="accent5" w:themeFillTint="66"/>
            <w:vAlign w:val="center"/>
          </w:tcPr>
          <w:p w14:paraId="3605CAEB" w14:textId="77777777" w:rsidR="0000233D" w:rsidRPr="00E47D53" w:rsidRDefault="0000233D" w:rsidP="00D44B9A">
            <w:pPr>
              <w:spacing w:before="120" w:after="120"/>
              <w:jc w:val="both"/>
            </w:pPr>
            <w:r w:rsidRPr="00E47D53">
              <w:t>Post Code</w:t>
            </w:r>
          </w:p>
        </w:tc>
        <w:tc>
          <w:tcPr>
            <w:tcW w:w="1379" w:type="dxa"/>
            <w:shd w:val="clear" w:color="auto" w:fill="auto"/>
            <w:vAlign w:val="center"/>
          </w:tcPr>
          <w:p w14:paraId="17466739" w14:textId="77777777" w:rsidR="0000233D" w:rsidRPr="00E47D53" w:rsidRDefault="0000233D" w:rsidP="00D44B9A">
            <w:pPr>
              <w:spacing w:before="120" w:after="120"/>
              <w:jc w:val="both"/>
            </w:pPr>
          </w:p>
        </w:tc>
        <w:tc>
          <w:tcPr>
            <w:tcW w:w="1011" w:type="dxa"/>
            <w:shd w:val="clear" w:color="auto" w:fill="B4C6E7" w:themeFill="accent5" w:themeFillTint="66"/>
            <w:vAlign w:val="center"/>
          </w:tcPr>
          <w:p w14:paraId="02F2C4FC" w14:textId="77777777" w:rsidR="0000233D" w:rsidRPr="00E47D53" w:rsidRDefault="0000233D" w:rsidP="00D44B9A">
            <w:pPr>
              <w:spacing w:before="120" w:after="120"/>
              <w:jc w:val="both"/>
            </w:pPr>
            <w:r w:rsidRPr="00E47D53">
              <w:t>Website</w:t>
            </w:r>
          </w:p>
        </w:tc>
        <w:tc>
          <w:tcPr>
            <w:tcW w:w="2686" w:type="dxa"/>
            <w:shd w:val="clear" w:color="auto" w:fill="auto"/>
            <w:vAlign w:val="center"/>
          </w:tcPr>
          <w:p w14:paraId="367BB1C4" w14:textId="77777777" w:rsidR="0000233D" w:rsidRPr="00E47D53" w:rsidRDefault="0000233D" w:rsidP="00D44B9A">
            <w:pPr>
              <w:spacing w:before="120" w:after="120"/>
              <w:jc w:val="both"/>
            </w:pPr>
          </w:p>
        </w:tc>
        <w:tc>
          <w:tcPr>
            <w:tcW w:w="641" w:type="dxa"/>
            <w:shd w:val="clear" w:color="auto" w:fill="B4C6E7" w:themeFill="accent5" w:themeFillTint="66"/>
            <w:vAlign w:val="center"/>
          </w:tcPr>
          <w:p w14:paraId="425F8B37" w14:textId="77777777" w:rsidR="0000233D" w:rsidRPr="00E47D53" w:rsidRDefault="0000233D" w:rsidP="00D44B9A">
            <w:pPr>
              <w:spacing w:before="120" w:after="120"/>
              <w:jc w:val="both"/>
            </w:pPr>
            <w:r w:rsidRPr="00E47D53">
              <w:t>Email</w:t>
            </w:r>
          </w:p>
        </w:tc>
        <w:tc>
          <w:tcPr>
            <w:tcW w:w="2949" w:type="dxa"/>
            <w:shd w:val="clear" w:color="auto" w:fill="auto"/>
            <w:vAlign w:val="center"/>
          </w:tcPr>
          <w:p w14:paraId="666C93BF" w14:textId="77777777" w:rsidR="0000233D" w:rsidRPr="00E47D53" w:rsidRDefault="0000233D" w:rsidP="00D44B9A">
            <w:pPr>
              <w:spacing w:before="120" w:after="120"/>
              <w:jc w:val="both"/>
            </w:pPr>
          </w:p>
        </w:tc>
      </w:tr>
      <w:tr w:rsidR="0000233D" w:rsidRPr="00E47D53" w14:paraId="53277003" w14:textId="77777777" w:rsidTr="00FB3956">
        <w:trPr>
          <w:trHeight w:val="366"/>
        </w:trPr>
        <w:tc>
          <w:tcPr>
            <w:tcW w:w="1791" w:type="dxa"/>
            <w:shd w:val="clear" w:color="auto" w:fill="B4C6E7" w:themeFill="accent5" w:themeFillTint="66"/>
            <w:vAlign w:val="center"/>
          </w:tcPr>
          <w:p w14:paraId="63D70C3D" w14:textId="77777777" w:rsidR="0000233D" w:rsidRPr="00E47D53" w:rsidRDefault="0000233D" w:rsidP="00D44B9A">
            <w:pPr>
              <w:spacing w:before="120" w:after="120"/>
              <w:jc w:val="both"/>
            </w:pPr>
            <w:r w:rsidRPr="00E47D53">
              <w:t>Telephone</w:t>
            </w:r>
          </w:p>
        </w:tc>
        <w:tc>
          <w:tcPr>
            <w:tcW w:w="8666" w:type="dxa"/>
            <w:gridSpan w:val="5"/>
            <w:shd w:val="clear" w:color="auto" w:fill="auto"/>
            <w:vAlign w:val="center"/>
          </w:tcPr>
          <w:p w14:paraId="4BFD6563" w14:textId="77777777" w:rsidR="0000233D" w:rsidRPr="00E47D53" w:rsidRDefault="0000233D" w:rsidP="00D44B9A">
            <w:pPr>
              <w:spacing w:before="120" w:after="120"/>
              <w:jc w:val="both"/>
            </w:pPr>
          </w:p>
        </w:tc>
      </w:tr>
      <w:bookmarkEnd w:id="19"/>
    </w:tbl>
    <w:p w14:paraId="2B011642" w14:textId="77777777" w:rsidR="0000233D" w:rsidRPr="00E47D53" w:rsidRDefault="0000233D" w:rsidP="00D44B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115"/>
        <w:gridCol w:w="851"/>
        <w:gridCol w:w="3938"/>
      </w:tblGrid>
      <w:tr w:rsidR="0000233D" w:rsidRPr="00E47D53" w14:paraId="6DB800C8" w14:textId="77777777" w:rsidTr="00FB3956">
        <w:trPr>
          <w:trHeight w:val="376"/>
        </w:trPr>
        <w:tc>
          <w:tcPr>
            <w:tcW w:w="2547" w:type="dxa"/>
            <w:shd w:val="clear" w:color="auto" w:fill="B4C6E7" w:themeFill="accent5" w:themeFillTint="66"/>
            <w:vAlign w:val="center"/>
          </w:tcPr>
          <w:p w14:paraId="63BF9C6B" w14:textId="77777777" w:rsidR="0000233D" w:rsidRPr="00E47D53" w:rsidRDefault="0000233D" w:rsidP="00D44B9A">
            <w:pPr>
              <w:spacing w:before="120" w:after="120"/>
              <w:jc w:val="both"/>
            </w:pPr>
            <w:r w:rsidRPr="00E47D53">
              <w:t>Contact Name</w:t>
            </w:r>
          </w:p>
        </w:tc>
        <w:tc>
          <w:tcPr>
            <w:tcW w:w="7910" w:type="dxa"/>
            <w:gridSpan w:val="3"/>
          </w:tcPr>
          <w:p w14:paraId="48E0A8C9" w14:textId="77777777" w:rsidR="0000233D" w:rsidRPr="00E47D53" w:rsidRDefault="0000233D" w:rsidP="00D44B9A">
            <w:pPr>
              <w:spacing w:before="120" w:after="120"/>
              <w:jc w:val="both"/>
            </w:pPr>
          </w:p>
        </w:tc>
      </w:tr>
      <w:tr w:rsidR="0000233D" w:rsidRPr="00E47D53" w14:paraId="3D7BAF91" w14:textId="77777777" w:rsidTr="00FB3956">
        <w:trPr>
          <w:trHeight w:val="326"/>
        </w:trPr>
        <w:tc>
          <w:tcPr>
            <w:tcW w:w="2547" w:type="dxa"/>
            <w:shd w:val="clear" w:color="auto" w:fill="B4C6E7" w:themeFill="accent5" w:themeFillTint="66"/>
          </w:tcPr>
          <w:p w14:paraId="4702E9B9" w14:textId="77777777" w:rsidR="0000233D" w:rsidRPr="00E47D53" w:rsidRDefault="0000233D" w:rsidP="00D44B9A">
            <w:pPr>
              <w:spacing w:before="120" w:after="120"/>
              <w:jc w:val="both"/>
            </w:pPr>
            <w:r w:rsidRPr="00E47D53">
              <w:t>Position in Organisation</w:t>
            </w:r>
          </w:p>
        </w:tc>
        <w:tc>
          <w:tcPr>
            <w:tcW w:w="7910" w:type="dxa"/>
            <w:gridSpan w:val="3"/>
          </w:tcPr>
          <w:p w14:paraId="55CD3BCB" w14:textId="77777777" w:rsidR="0000233D" w:rsidRPr="00E47D53" w:rsidRDefault="0000233D" w:rsidP="00D44B9A">
            <w:pPr>
              <w:spacing w:before="120" w:after="120"/>
              <w:jc w:val="both"/>
            </w:pPr>
          </w:p>
        </w:tc>
      </w:tr>
      <w:tr w:rsidR="0000233D" w:rsidRPr="00E47D53" w14:paraId="02B0C925" w14:textId="77777777" w:rsidTr="00FB3956">
        <w:trPr>
          <w:trHeight w:val="366"/>
        </w:trPr>
        <w:tc>
          <w:tcPr>
            <w:tcW w:w="2547" w:type="dxa"/>
            <w:shd w:val="clear" w:color="auto" w:fill="B4C6E7" w:themeFill="accent5" w:themeFillTint="66"/>
            <w:vAlign w:val="center"/>
          </w:tcPr>
          <w:p w14:paraId="4D0B18D4" w14:textId="77777777" w:rsidR="0000233D" w:rsidRPr="00E47D53" w:rsidRDefault="0000233D" w:rsidP="00D44B9A">
            <w:pPr>
              <w:spacing w:before="120" w:after="120"/>
              <w:jc w:val="both"/>
            </w:pPr>
            <w:r w:rsidRPr="00E47D53">
              <w:t>Mobile Number</w:t>
            </w:r>
          </w:p>
        </w:tc>
        <w:tc>
          <w:tcPr>
            <w:tcW w:w="3118" w:type="dxa"/>
            <w:vAlign w:val="center"/>
          </w:tcPr>
          <w:p w14:paraId="3DC45DF9" w14:textId="77777777" w:rsidR="0000233D" w:rsidRPr="00E47D53" w:rsidRDefault="0000233D" w:rsidP="00D44B9A">
            <w:pPr>
              <w:spacing w:before="120" w:after="120"/>
              <w:jc w:val="both"/>
            </w:pPr>
          </w:p>
        </w:tc>
        <w:tc>
          <w:tcPr>
            <w:tcW w:w="851" w:type="dxa"/>
            <w:shd w:val="clear" w:color="auto" w:fill="B4C6E7" w:themeFill="accent5" w:themeFillTint="66"/>
            <w:vAlign w:val="center"/>
          </w:tcPr>
          <w:p w14:paraId="3155F4F2" w14:textId="77777777" w:rsidR="0000233D" w:rsidRPr="00E47D53" w:rsidRDefault="0000233D" w:rsidP="00D44B9A">
            <w:pPr>
              <w:spacing w:before="120" w:after="120"/>
              <w:jc w:val="both"/>
            </w:pPr>
            <w:r w:rsidRPr="00E47D53">
              <w:t>Email</w:t>
            </w:r>
          </w:p>
        </w:tc>
        <w:tc>
          <w:tcPr>
            <w:tcW w:w="3941" w:type="dxa"/>
            <w:vAlign w:val="center"/>
          </w:tcPr>
          <w:p w14:paraId="49A2B970" w14:textId="77777777" w:rsidR="0000233D" w:rsidRPr="00E47D53" w:rsidRDefault="0000233D" w:rsidP="00D44B9A">
            <w:pPr>
              <w:spacing w:before="120" w:after="120"/>
              <w:jc w:val="both"/>
            </w:pPr>
          </w:p>
        </w:tc>
      </w:tr>
    </w:tbl>
    <w:p w14:paraId="5321408B" w14:textId="77777777" w:rsidR="0000233D" w:rsidRPr="00E47D53" w:rsidRDefault="0000233D" w:rsidP="00D44B9A">
      <w:pPr>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828"/>
        <w:gridCol w:w="3260"/>
      </w:tblGrid>
      <w:tr w:rsidR="007474EB" w:rsidRPr="00E47D53" w14:paraId="0C000DEF" w14:textId="77777777" w:rsidTr="005A0546">
        <w:trPr>
          <w:trHeight w:val="320"/>
        </w:trPr>
        <w:tc>
          <w:tcPr>
            <w:tcW w:w="10598"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9A3C16" w14:textId="4903132F" w:rsidR="007474EB" w:rsidRPr="00E47D53" w:rsidRDefault="007474EB" w:rsidP="00D44B9A">
            <w:pPr>
              <w:spacing w:before="120" w:after="120"/>
              <w:jc w:val="both"/>
              <w:rPr>
                <w:i/>
              </w:rPr>
            </w:pPr>
            <w:r w:rsidRPr="00E47D53">
              <w:rPr>
                <w:i/>
              </w:rPr>
              <w:t>Please complete where applicable</w:t>
            </w:r>
          </w:p>
        </w:tc>
      </w:tr>
      <w:tr w:rsidR="0000233D" w:rsidRPr="00E47D53" w14:paraId="504CD506" w14:textId="77777777" w:rsidTr="00FB3956">
        <w:trPr>
          <w:trHeight w:val="320"/>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0BD950" w14:textId="77777777" w:rsidR="0000233D" w:rsidRPr="00E47D53" w:rsidRDefault="0000233D" w:rsidP="00D44B9A">
            <w:pPr>
              <w:spacing w:before="120" w:after="120"/>
              <w:jc w:val="both"/>
            </w:pPr>
            <w:r w:rsidRPr="00E47D53">
              <w:t>VAT Registration Number</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9C865C" w14:textId="77777777" w:rsidR="0000233D" w:rsidRPr="00E47D53" w:rsidRDefault="0000233D" w:rsidP="00D44B9A">
            <w:pPr>
              <w:spacing w:before="120" w:after="120"/>
              <w:jc w:val="both"/>
            </w:pPr>
            <w:r w:rsidRPr="00E47D53">
              <w:t>Company Registration Number</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DB6F61" w14:textId="77777777" w:rsidR="0000233D" w:rsidRPr="00E47D53" w:rsidRDefault="0000233D" w:rsidP="00D44B9A">
            <w:pPr>
              <w:spacing w:before="120" w:after="120"/>
              <w:jc w:val="both"/>
            </w:pPr>
            <w:r w:rsidRPr="00E47D53">
              <w:t>Charity Number</w:t>
            </w:r>
          </w:p>
        </w:tc>
      </w:tr>
      <w:tr w:rsidR="0000233D" w:rsidRPr="00E47D53" w14:paraId="2CA925E2"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2E951987" w14:textId="77777777" w:rsidR="0000233D" w:rsidRPr="00E47D53" w:rsidRDefault="0000233D" w:rsidP="00D44B9A">
            <w:pPr>
              <w:spacing w:before="120" w:after="120"/>
              <w:jc w:val="both"/>
            </w:pPr>
          </w:p>
          <w:p w14:paraId="29011B6C"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2A85CDBC"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A32746B" w14:textId="77777777" w:rsidR="0000233D" w:rsidRPr="00E47D53" w:rsidRDefault="0000233D" w:rsidP="00D44B9A">
            <w:pPr>
              <w:spacing w:before="120" w:after="120"/>
              <w:jc w:val="both"/>
            </w:pPr>
          </w:p>
        </w:tc>
      </w:tr>
      <w:tr w:rsidR="0000233D" w:rsidRPr="00E47D53" w14:paraId="1F26DCBC" w14:textId="77777777" w:rsidTr="00FB3956">
        <w:trPr>
          <w:trHeight w:val="318"/>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01F0FFD" w14:textId="77777777" w:rsidR="0000233D" w:rsidRPr="00E47D53" w:rsidRDefault="0000233D" w:rsidP="00D44B9A">
            <w:pPr>
              <w:spacing w:before="120" w:after="120"/>
              <w:jc w:val="both"/>
            </w:pPr>
            <w:r w:rsidRPr="00E47D53">
              <w:t>Date of registration</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B54249" w14:textId="77777777" w:rsidR="0000233D" w:rsidRPr="00E47D53" w:rsidRDefault="0000233D" w:rsidP="00D44B9A">
            <w:pPr>
              <w:spacing w:before="120" w:after="120"/>
              <w:jc w:val="both"/>
            </w:pPr>
            <w:r w:rsidRPr="00E47D53">
              <w:t>Date of registration</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EBCE195" w14:textId="77777777" w:rsidR="0000233D" w:rsidRPr="00E47D53" w:rsidRDefault="0000233D" w:rsidP="00D44B9A">
            <w:pPr>
              <w:spacing w:before="120" w:after="120"/>
              <w:jc w:val="both"/>
            </w:pPr>
            <w:r w:rsidRPr="00E47D53">
              <w:t>Date of registration</w:t>
            </w:r>
          </w:p>
        </w:tc>
      </w:tr>
      <w:tr w:rsidR="0000233D" w:rsidRPr="00E47D53" w14:paraId="399BF460"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30EED657" w14:textId="77777777" w:rsidR="0000233D" w:rsidRPr="00E47D53" w:rsidRDefault="0000233D" w:rsidP="00D44B9A">
            <w:pPr>
              <w:spacing w:before="120" w:after="120"/>
              <w:jc w:val="both"/>
            </w:pPr>
          </w:p>
          <w:p w14:paraId="55A18A5E"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31460BEB"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744130E" w14:textId="77777777" w:rsidR="0000233D" w:rsidRPr="00E47D53" w:rsidRDefault="0000233D" w:rsidP="00D44B9A">
            <w:pPr>
              <w:spacing w:before="120" w:after="120"/>
              <w:jc w:val="both"/>
            </w:pPr>
          </w:p>
        </w:tc>
      </w:tr>
      <w:tr w:rsidR="0000233D" w:rsidRPr="00E47D53" w14:paraId="47C70363" w14:textId="77777777" w:rsidTr="00FB3956">
        <w:trPr>
          <w:trHeight w:val="1374"/>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FADD1E" w14:textId="7FB4E7B3" w:rsidR="0000233D" w:rsidRPr="00E47D53" w:rsidRDefault="0000233D" w:rsidP="00D44B9A">
            <w:pPr>
              <w:spacing w:before="120" w:after="120" w:line="276" w:lineRule="auto"/>
              <w:jc w:val="both"/>
              <w:rPr>
                <w:rFonts w:eastAsia="Times New Roman"/>
              </w:rPr>
            </w:pPr>
            <w:r w:rsidRPr="00E47D53">
              <w:rPr>
                <w:rFonts w:eastAsia="Times New Roman"/>
              </w:rPr>
              <w:t xml:space="preserve">Does your organisation have any association (directly or indirectly) with the </w:t>
            </w:r>
            <w:r w:rsidR="00AF5EA7">
              <w:rPr>
                <w:rFonts w:eastAsia="Times New Roman"/>
              </w:rPr>
              <w:t>Project</w:t>
            </w:r>
            <w:r w:rsidRPr="00E47D53">
              <w:rPr>
                <w:rFonts w:eastAsia="Times New Roman"/>
              </w:rPr>
              <w:t xml:space="preserve"> or any associate of the </w:t>
            </w:r>
            <w:r w:rsidR="00AF5EA7">
              <w:rPr>
                <w:rFonts w:eastAsia="Times New Roman"/>
              </w:rPr>
              <w:t>Project</w:t>
            </w:r>
            <w:r w:rsidRPr="00E47D53">
              <w:rPr>
                <w:rFonts w:eastAsia="Times New Roman"/>
              </w:rPr>
              <w:t>?</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01A45C" w14:textId="77777777" w:rsidR="0000233D" w:rsidRPr="00E47D53" w:rsidRDefault="0000233D" w:rsidP="00D44B9A">
            <w:pPr>
              <w:spacing w:before="120" w:after="120"/>
              <w:jc w:val="both"/>
            </w:pPr>
            <w:r w:rsidRPr="00E47D53">
              <w:t>Yes/No</w:t>
            </w:r>
          </w:p>
          <w:p w14:paraId="7F0B3CCD" w14:textId="77777777" w:rsidR="0000233D" w:rsidRPr="00E47D53" w:rsidRDefault="0000233D" w:rsidP="00D44B9A">
            <w:pPr>
              <w:spacing w:before="120" w:after="120"/>
              <w:jc w:val="both"/>
            </w:pPr>
            <w:r w:rsidRPr="00E47D53">
              <w:rPr>
                <w:bCs/>
              </w:rPr>
              <w:t>If ‘yes’, please provide details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288D70" w14:textId="77777777" w:rsidR="0000233D" w:rsidRPr="00E47D53" w:rsidRDefault="0000233D" w:rsidP="00D44B9A">
            <w:pPr>
              <w:spacing w:before="120" w:after="120"/>
              <w:jc w:val="both"/>
            </w:pPr>
          </w:p>
        </w:tc>
      </w:tr>
    </w:tbl>
    <w:p w14:paraId="18198293" w14:textId="77777777" w:rsidR="0000233D" w:rsidRPr="00E47D53" w:rsidRDefault="0000233D" w:rsidP="00544663">
      <w:r w:rsidRPr="00E47D53">
        <w:lastRenderedPageBreak/>
        <w:t>Please select all</w:t>
      </w:r>
      <w:r w:rsidR="00544663" w:rsidRPr="00E47D53">
        <w:t xml:space="preserve"> of the boxes that apply to you: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126"/>
        <w:gridCol w:w="2552"/>
        <w:gridCol w:w="2693"/>
      </w:tblGrid>
      <w:tr w:rsidR="0000233D" w:rsidRPr="00E47D53" w14:paraId="7526F3B9" w14:textId="77777777" w:rsidTr="00FB3956">
        <w:trPr>
          <w:trHeight w:val="476"/>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5B31300" w14:textId="77777777" w:rsidR="0000233D" w:rsidRPr="00E47D53" w:rsidRDefault="0000233D" w:rsidP="00544663">
            <w:pPr>
              <w:spacing w:before="120" w:after="120"/>
            </w:pPr>
            <w:r w:rsidRPr="00E47D53">
              <w:t>Sole Trader</w:t>
            </w:r>
          </w:p>
        </w:tc>
        <w:tc>
          <w:tcPr>
            <w:tcW w:w="2126" w:type="dxa"/>
            <w:tcBorders>
              <w:top w:val="single" w:sz="4" w:space="0" w:color="auto"/>
              <w:left w:val="single" w:sz="4" w:space="0" w:color="auto"/>
              <w:bottom w:val="single" w:sz="4" w:space="0" w:color="auto"/>
              <w:right w:val="single" w:sz="4" w:space="0" w:color="auto"/>
            </w:tcBorders>
            <w:vAlign w:val="center"/>
          </w:tcPr>
          <w:p w14:paraId="61ECB96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1923694" w14:textId="77777777" w:rsidR="0000233D" w:rsidRPr="00E47D53" w:rsidRDefault="0000233D" w:rsidP="00544663">
            <w:pPr>
              <w:spacing w:before="120" w:after="120"/>
            </w:pPr>
            <w:r w:rsidRPr="00E47D53">
              <w:t>Charity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144BD81" w14:textId="77777777" w:rsidR="0000233D" w:rsidRPr="00E47D53" w:rsidRDefault="0000233D" w:rsidP="00544663">
            <w:pPr>
              <w:spacing w:before="120" w:after="120"/>
            </w:pPr>
          </w:p>
        </w:tc>
      </w:tr>
      <w:tr w:rsidR="0000233D" w:rsidRPr="00E47D53" w14:paraId="66AB271D" w14:textId="77777777" w:rsidTr="00FB3956">
        <w:trPr>
          <w:trHeight w:val="554"/>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60F5C4" w14:textId="77777777" w:rsidR="0000233D" w:rsidRPr="00E47D53" w:rsidRDefault="0000233D" w:rsidP="00544663">
            <w:pPr>
              <w:spacing w:before="120" w:after="120"/>
            </w:pPr>
            <w:r w:rsidRPr="00E47D53">
              <w:t>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0CC16042"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9687C9" w14:textId="77777777" w:rsidR="0000233D" w:rsidRPr="00E47D53" w:rsidRDefault="0000233D" w:rsidP="00544663">
            <w:pPr>
              <w:spacing w:before="120" w:after="120"/>
            </w:pPr>
            <w:r w:rsidRPr="00E47D53">
              <w:t>Education Faculty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129F" w14:textId="77777777" w:rsidR="0000233D" w:rsidRPr="00E47D53" w:rsidRDefault="0000233D" w:rsidP="00544663">
            <w:pPr>
              <w:spacing w:before="120" w:after="120"/>
            </w:pPr>
          </w:p>
        </w:tc>
      </w:tr>
      <w:tr w:rsidR="0000233D" w:rsidRPr="00E47D53" w14:paraId="537E0728" w14:textId="77777777" w:rsidTr="00FB3956">
        <w:trPr>
          <w:trHeight w:val="54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F087D11" w14:textId="77777777" w:rsidR="0000233D" w:rsidRPr="00E47D53" w:rsidRDefault="0000233D" w:rsidP="00544663">
            <w:pPr>
              <w:spacing w:before="120" w:after="120"/>
            </w:pPr>
            <w:r w:rsidRPr="00E47D53">
              <w:t>Limited Liability 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13B2E6D8"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4EB500" w14:textId="77777777" w:rsidR="0000233D" w:rsidRPr="00E47D53" w:rsidRDefault="0000233D" w:rsidP="00544663">
            <w:pPr>
              <w:spacing w:before="120" w:after="120"/>
            </w:pPr>
            <w:r w:rsidRPr="00E47D53">
              <w:t>Other (Please Specify)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2943F" w14:textId="77777777" w:rsidR="0000233D" w:rsidRPr="00E47D53" w:rsidRDefault="0000233D" w:rsidP="00544663">
            <w:pPr>
              <w:spacing w:before="120" w:after="120"/>
            </w:pPr>
          </w:p>
        </w:tc>
      </w:tr>
      <w:tr w:rsidR="0000233D" w:rsidRPr="00E47D53" w14:paraId="67F3C9A6" w14:textId="77777777" w:rsidTr="00FB3956">
        <w:trPr>
          <w:trHeight w:val="57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E5744E" w14:textId="77777777" w:rsidR="0000233D" w:rsidRPr="00E47D53" w:rsidRDefault="0000233D" w:rsidP="00544663">
            <w:pPr>
              <w:spacing w:before="120" w:after="120"/>
            </w:pPr>
            <w:r w:rsidRPr="00E47D53">
              <w:t>Private Limited by Shares</w:t>
            </w:r>
          </w:p>
        </w:tc>
        <w:tc>
          <w:tcPr>
            <w:tcW w:w="2126" w:type="dxa"/>
            <w:tcBorders>
              <w:top w:val="single" w:sz="4" w:space="0" w:color="auto"/>
              <w:left w:val="single" w:sz="4" w:space="0" w:color="auto"/>
              <w:bottom w:val="single" w:sz="4" w:space="0" w:color="auto"/>
              <w:right w:val="single" w:sz="4" w:space="0" w:color="auto"/>
            </w:tcBorders>
            <w:vAlign w:val="center"/>
          </w:tcPr>
          <w:p w14:paraId="11ABA7F6"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15730C2" w14:textId="77777777" w:rsidR="0000233D" w:rsidRPr="00E47D53" w:rsidRDefault="0000233D" w:rsidP="00544663">
            <w:pPr>
              <w:spacing w:before="120" w:after="120"/>
            </w:pPr>
            <w:r w:rsidRPr="00E47D53">
              <w:t>Up to 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F63249" w14:textId="77777777" w:rsidR="0000233D" w:rsidRPr="00E47D53" w:rsidRDefault="0000233D" w:rsidP="00544663">
            <w:pPr>
              <w:spacing w:before="120" w:after="120"/>
            </w:pPr>
          </w:p>
        </w:tc>
      </w:tr>
      <w:tr w:rsidR="0000233D" w:rsidRPr="00E47D53" w14:paraId="384AC08C"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E8BD450" w14:textId="77777777" w:rsidR="0000233D" w:rsidRPr="00E47D53" w:rsidRDefault="0000233D" w:rsidP="00544663">
            <w:pPr>
              <w:spacing w:before="120" w:after="120"/>
            </w:pPr>
            <w:r w:rsidRPr="00E47D53">
              <w:t>Public Limited Company</w:t>
            </w:r>
          </w:p>
        </w:tc>
        <w:tc>
          <w:tcPr>
            <w:tcW w:w="2126" w:type="dxa"/>
            <w:tcBorders>
              <w:top w:val="single" w:sz="4" w:space="0" w:color="auto"/>
              <w:left w:val="single" w:sz="4" w:space="0" w:color="auto"/>
              <w:bottom w:val="single" w:sz="4" w:space="0" w:color="auto"/>
              <w:right w:val="single" w:sz="4" w:space="0" w:color="auto"/>
            </w:tcBorders>
            <w:vAlign w:val="center"/>
          </w:tcPr>
          <w:p w14:paraId="255CCB8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F95C19" w14:textId="77777777" w:rsidR="0000233D" w:rsidRPr="00E47D53" w:rsidRDefault="0000233D" w:rsidP="00544663">
            <w:pPr>
              <w:spacing w:before="120" w:after="120"/>
            </w:pPr>
            <w:r w:rsidRPr="00E47D53">
              <w:t>51 to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F2BA9" w14:textId="77777777" w:rsidR="0000233D" w:rsidRPr="00E47D53" w:rsidRDefault="0000233D" w:rsidP="00544663">
            <w:pPr>
              <w:spacing w:before="120" w:after="120"/>
            </w:pPr>
          </w:p>
        </w:tc>
      </w:tr>
      <w:tr w:rsidR="00544663" w:rsidRPr="00E47D53" w14:paraId="570E5326"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C97FA5" w14:textId="77777777" w:rsidR="00544663" w:rsidRPr="00E47D53" w:rsidRDefault="00544663" w:rsidP="00544663">
            <w:pPr>
              <w:spacing w:before="120" w:after="120"/>
            </w:pPr>
            <w:r w:rsidRPr="00E47D53">
              <w:t>Private Limited by Guarantee</w:t>
            </w:r>
          </w:p>
        </w:tc>
        <w:tc>
          <w:tcPr>
            <w:tcW w:w="2126" w:type="dxa"/>
            <w:tcBorders>
              <w:top w:val="single" w:sz="4" w:space="0" w:color="auto"/>
              <w:left w:val="single" w:sz="4" w:space="0" w:color="auto"/>
              <w:bottom w:val="single" w:sz="4" w:space="0" w:color="auto"/>
              <w:right w:val="single" w:sz="4" w:space="0" w:color="auto"/>
            </w:tcBorders>
            <w:vAlign w:val="center"/>
          </w:tcPr>
          <w:p w14:paraId="1B32AD0B" w14:textId="77777777" w:rsidR="00544663" w:rsidRPr="00E47D53" w:rsidRDefault="00544663"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2253925" w14:textId="77777777" w:rsidR="00544663" w:rsidRPr="00E47D53" w:rsidRDefault="00544663" w:rsidP="00544663">
            <w:pPr>
              <w:spacing w:before="120" w:after="120"/>
            </w:pPr>
            <w:r w:rsidRPr="00E47D53">
              <w:t>Over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0DF21E" w14:textId="77777777" w:rsidR="00544663" w:rsidRPr="00E47D53" w:rsidRDefault="00544663" w:rsidP="00544663">
            <w:pPr>
              <w:spacing w:before="120" w:after="120"/>
            </w:pPr>
          </w:p>
        </w:tc>
      </w:tr>
    </w:tbl>
    <w:p w14:paraId="5B98B903" w14:textId="77777777" w:rsidR="0000233D" w:rsidRPr="00E47D53" w:rsidRDefault="0000233D" w:rsidP="0000233D">
      <w:pPr>
        <w:spacing w:after="0"/>
        <w:jc w:val="both"/>
        <w:rPr>
          <w:rFonts w:eastAsia="Calibri" w:cs="Arial"/>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6729"/>
      </w:tblGrid>
      <w:tr w:rsidR="0000233D" w:rsidRPr="00E47D53" w14:paraId="1C18CA22" w14:textId="77777777" w:rsidTr="00FB3956">
        <w:trPr>
          <w:trHeight w:val="538"/>
        </w:trPr>
        <w:tc>
          <w:tcPr>
            <w:tcW w:w="1046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FE8AA0" w14:textId="77777777" w:rsidR="0000233D" w:rsidRPr="00E47D53" w:rsidRDefault="0000233D" w:rsidP="00544663">
            <w:pPr>
              <w:spacing w:before="120" w:after="120"/>
              <w:rPr>
                <w:rFonts w:eastAsia="Calibri"/>
              </w:rPr>
            </w:pPr>
            <w:r w:rsidRPr="00E47D53">
              <w:t>Contact Details (for Enquiries about this Tender) - for information only.</w:t>
            </w:r>
          </w:p>
        </w:tc>
      </w:tr>
      <w:tr w:rsidR="0000233D" w:rsidRPr="00E47D53" w14:paraId="2804BACF"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E0F420E" w14:textId="77777777" w:rsidR="0000233D" w:rsidRPr="00E47D53" w:rsidRDefault="0000233D" w:rsidP="00544663">
            <w:pPr>
              <w:spacing w:before="120" w:after="120"/>
              <w:rPr>
                <w:rFonts w:eastAsia="Calibri"/>
              </w:rPr>
            </w:pPr>
            <w:r w:rsidRPr="00E47D53">
              <w:rPr>
                <w:rFonts w:eastAsia="Calibri"/>
              </w:rPr>
              <w:t>Contact Name</w:t>
            </w:r>
          </w:p>
        </w:tc>
        <w:tc>
          <w:tcPr>
            <w:tcW w:w="6729" w:type="dxa"/>
            <w:tcBorders>
              <w:top w:val="single" w:sz="4" w:space="0" w:color="auto"/>
              <w:left w:val="single" w:sz="4" w:space="0" w:color="auto"/>
              <w:bottom w:val="single" w:sz="4" w:space="0" w:color="auto"/>
              <w:right w:val="single" w:sz="4" w:space="0" w:color="auto"/>
            </w:tcBorders>
            <w:vAlign w:val="center"/>
          </w:tcPr>
          <w:p w14:paraId="2A660CC5" w14:textId="77777777" w:rsidR="0000233D" w:rsidRPr="00E47D53" w:rsidRDefault="0000233D" w:rsidP="00544663">
            <w:pPr>
              <w:spacing w:before="120" w:after="120"/>
              <w:rPr>
                <w:rFonts w:eastAsia="Calibri"/>
              </w:rPr>
            </w:pPr>
          </w:p>
        </w:tc>
      </w:tr>
      <w:tr w:rsidR="0000233D" w:rsidRPr="00E47D53" w14:paraId="0D03A303"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87F577D" w14:textId="77777777" w:rsidR="0000233D" w:rsidRPr="00E47D53" w:rsidRDefault="0000233D" w:rsidP="00544663">
            <w:pPr>
              <w:spacing w:before="120" w:after="120"/>
              <w:rPr>
                <w:rFonts w:eastAsia="Calibri"/>
              </w:rPr>
            </w:pPr>
            <w:r w:rsidRPr="00E47D53">
              <w:rPr>
                <w:bCs/>
              </w:rPr>
              <w:t>Position in organisation</w:t>
            </w:r>
          </w:p>
        </w:tc>
        <w:tc>
          <w:tcPr>
            <w:tcW w:w="6729" w:type="dxa"/>
            <w:tcBorders>
              <w:top w:val="single" w:sz="4" w:space="0" w:color="auto"/>
              <w:left w:val="single" w:sz="4" w:space="0" w:color="auto"/>
              <w:bottom w:val="single" w:sz="4" w:space="0" w:color="auto"/>
              <w:right w:val="single" w:sz="4" w:space="0" w:color="auto"/>
            </w:tcBorders>
            <w:vAlign w:val="center"/>
          </w:tcPr>
          <w:p w14:paraId="284C2A68" w14:textId="77777777" w:rsidR="0000233D" w:rsidRPr="00E47D53" w:rsidRDefault="0000233D" w:rsidP="00544663">
            <w:pPr>
              <w:spacing w:before="120" w:after="120"/>
              <w:rPr>
                <w:rFonts w:eastAsia="Calibri"/>
              </w:rPr>
            </w:pPr>
          </w:p>
        </w:tc>
      </w:tr>
      <w:tr w:rsidR="0000233D" w:rsidRPr="00E47D53" w14:paraId="289D1872" w14:textId="77777777" w:rsidTr="00FB3956">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F916BA7" w14:textId="77777777" w:rsidR="0000233D" w:rsidRPr="00E47D53" w:rsidRDefault="0000233D" w:rsidP="00544663">
            <w:pPr>
              <w:spacing w:before="120" w:after="120"/>
              <w:rPr>
                <w:rFonts w:eastAsia="Calibri"/>
              </w:rPr>
            </w:pPr>
            <w:r w:rsidRPr="00E47D53">
              <w:rPr>
                <w:rFonts w:eastAsia="Calibri"/>
              </w:rPr>
              <w:t>Address</w:t>
            </w:r>
          </w:p>
        </w:tc>
        <w:tc>
          <w:tcPr>
            <w:tcW w:w="6729" w:type="dxa"/>
            <w:tcBorders>
              <w:top w:val="single" w:sz="4" w:space="0" w:color="auto"/>
              <w:left w:val="single" w:sz="4" w:space="0" w:color="auto"/>
              <w:bottom w:val="single" w:sz="4" w:space="0" w:color="auto"/>
              <w:right w:val="single" w:sz="4" w:space="0" w:color="auto"/>
            </w:tcBorders>
            <w:vAlign w:val="center"/>
          </w:tcPr>
          <w:p w14:paraId="68DBBD08" w14:textId="77777777" w:rsidR="0000233D" w:rsidRPr="00E47D53" w:rsidRDefault="0000233D" w:rsidP="00544663">
            <w:pPr>
              <w:spacing w:before="120" w:after="120"/>
              <w:rPr>
                <w:rFonts w:eastAsia="Calibri"/>
              </w:rPr>
            </w:pPr>
          </w:p>
          <w:p w14:paraId="50EFD42A" w14:textId="77777777" w:rsidR="0000233D" w:rsidRPr="00E47D53" w:rsidRDefault="0000233D" w:rsidP="00544663">
            <w:pPr>
              <w:spacing w:before="120" w:after="120"/>
              <w:rPr>
                <w:rFonts w:eastAsia="Calibri"/>
              </w:rPr>
            </w:pPr>
          </w:p>
          <w:p w14:paraId="1BAB3D8E" w14:textId="77777777" w:rsidR="0000233D" w:rsidRPr="00E47D53" w:rsidRDefault="0000233D" w:rsidP="00544663">
            <w:pPr>
              <w:spacing w:before="120" w:after="120"/>
              <w:rPr>
                <w:rFonts w:eastAsia="Calibri"/>
              </w:rPr>
            </w:pPr>
          </w:p>
          <w:p w14:paraId="13653273" w14:textId="77777777" w:rsidR="0000233D" w:rsidRPr="00E47D53" w:rsidRDefault="0000233D" w:rsidP="00544663">
            <w:pPr>
              <w:spacing w:before="120" w:after="120"/>
              <w:rPr>
                <w:rFonts w:eastAsia="Calibri"/>
              </w:rPr>
            </w:pPr>
          </w:p>
          <w:p w14:paraId="2C4D32A8" w14:textId="77777777" w:rsidR="0000233D" w:rsidRPr="00E47D53" w:rsidRDefault="0000233D" w:rsidP="00544663">
            <w:pPr>
              <w:spacing w:before="120" w:after="120"/>
              <w:rPr>
                <w:rFonts w:eastAsia="Calibri"/>
              </w:rPr>
            </w:pPr>
          </w:p>
        </w:tc>
      </w:tr>
      <w:tr w:rsidR="0000233D" w:rsidRPr="00E47D53" w14:paraId="780C45DA" w14:textId="77777777" w:rsidTr="00FB3956">
        <w:trPr>
          <w:trHeight w:val="46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BF96D8" w14:textId="77777777" w:rsidR="0000233D" w:rsidRPr="00E47D53" w:rsidRDefault="0000233D" w:rsidP="00544663">
            <w:pPr>
              <w:spacing w:before="120" w:after="120"/>
              <w:rPr>
                <w:rFonts w:eastAsia="Calibri"/>
              </w:rPr>
            </w:pPr>
            <w:r w:rsidRPr="00E47D53">
              <w:rPr>
                <w:rFonts w:eastAsia="Calibri"/>
              </w:rPr>
              <w:t>Post Code</w:t>
            </w:r>
          </w:p>
        </w:tc>
        <w:tc>
          <w:tcPr>
            <w:tcW w:w="6729" w:type="dxa"/>
            <w:tcBorders>
              <w:top w:val="single" w:sz="4" w:space="0" w:color="auto"/>
              <w:left w:val="single" w:sz="4" w:space="0" w:color="auto"/>
              <w:bottom w:val="single" w:sz="4" w:space="0" w:color="auto"/>
              <w:right w:val="single" w:sz="4" w:space="0" w:color="auto"/>
            </w:tcBorders>
            <w:vAlign w:val="center"/>
          </w:tcPr>
          <w:p w14:paraId="2A0AB69C" w14:textId="77777777" w:rsidR="0000233D" w:rsidRPr="00E47D53" w:rsidRDefault="0000233D" w:rsidP="00544663">
            <w:pPr>
              <w:spacing w:before="120" w:after="120"/>
              <w:rPr>
                <w:rFonts w:eastAsia="Calibri"/>
              </w:rPr>
            </w:pPr>
          </w:p>
        </w:tc>
      </w:tr>
      <w:tr w:rsidR="0000233D" w:rsidRPr="00E47D53" w14:paraId="36532B8B"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9E0AB78" w14:textId="77777777" w:rsidR="0000233D" w:rsidRPr="00E47D53" w:rsidRDefault="0000233D" w:rsidP="00544663">
            <w:pPr>
              <w:spacing w:before="120" w:after="120"/>
              <w:rPr>
                <w:rFonts w:eastAsia="Calibri"/>
              </w:rPr>
            </w:pPr>
            <w:r w:rsidRPr="00E47D53">
              <w:rPr>
                <w:rFonts w:eastAsia="Calibri"/>
              </w:rPr>
              <w:t xml:space="preserve">Telephone </w:t>
            </w:r>
          </w:p>
        </w:tc>
        <w:tc>
          <w:tcPr>
            <w:tcW w:w="6729" w:type="dxa"/>
            <w:tcBorders>
              <w:top w:val="single" w:sz="4" w:space="0" w:color="auto"/>
              <w:left w:val="single" w:sz="4" w:space="0" w:color="auto"/>
              <w:bottom w:val="single" w:sz="4" w:space="0" w:color="auto"/>
              <w:right w:val="single" w:sz="4" w:space="0" w:color="auto"/>
            </w:tcBorders>
            <w:vAlign w:val="center"/>
          </w:tcPr>
          <w:p w14:paraId="0B1EC408" w14:textId="77777777" w:rsidR="0000233D" w:rsidRPr="00E47D53" w:rsidRDefault="0000233D" w:rsidP="00544663">
            <w:pPr>
              <w:spacing w:before="120" w:after="120"/>
              <w:rPr>
                <w:rFonts w:eastAsia="Calibri"/>
              </w:rPr>
            </w:pPr>
          </w:p>
        </w:tc>
      </w:tr>
      <w:tr w:rsidR="0000233D" w:rsidRPr="00E47D53" w14:paraId="1C730DF3"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FBA35A9" w14:textId="77777777" w:rsidR="0000233D" w:rsidRPr="00E47D53" w:rsidRDefault="0000233D" w:rsidP="00544663">
            <w:pPr>
              <w:spacing w:before="120" w:after="120"/>
              <w:rPr>
                <w:rFonts w:eastAsia="Calibri"/>
              </w:rPr>
            </w:pPr>
            <w:r w:rsidRPr="00E47D53">
              <w:rPr>
                <w:rFonts w:eastAsia="Calibri"/>
              </w:rPr>
              <w:t xml:space="preserve">Mobile </w:t>
            </w:r>
          </w:p>
        </w:tc>
        <w:tc>
          <w:tcPr>
            <w:tcW w:w="6729" w:type="dxa"/>
            <w:tcBorders>
              <w:top w:val="single" w:sz="4" w:space="0" w:color="auto"/>
              <w:left w:val="single" w:sz="4" w:space="0" w:color="auto"/>
              <w:bottom w:val="single" w:sz="4" w:space="0" w:color="auto"/>
              <w:right w:val="single" w:sz="4" w:space="0" w:color="auto"/>
            </w:tcBorders>
            <w:vAlign w:val="center"/>
          </w:tcPr>
          <w:p w14:paraId="15A956C9" w14:textId="77777777" w:rsidR="0000233D" w:rsidRPr="00E47D53" w:rsidRDefault="0000233D" w:rsidP="00544663">
            <w:pPr>
              <w:spacing w:before="120" w:after="120"/>
              <w:rPr>
                <w:rFonts w:eastAsia="Calibri"/>
              </w:rPr>
            </w:pPr>
          </w:p>
        </w:tc>
      </w:tr>
      <w:tr w:rsidR="0000233D" w:rsidRPr="00E47D53" w14:paraId="65DA1F2F"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4EAEE36" w14:textId="77777777" w:rsidR="0000233D" w:rsidRPr="00E47D53" w:rsidRDefault="0000233D" w:rsidP="00544663">
            <w:pPr>
              <w:spacing w:before="120" w:after="120"/>
              <w:rPr>
                <w:rFonts w:eastAsia="Calibri"/>
              </w:rPr>
            </w:pPr>
            <w:r w:rsidRPr="00E47D53">
              <w:rPr>
                <w:rFonts w:eastAsia="Calibri"/>
              </w:rPr>
              <w:t>Email</w:t>
            </w:r>
          </w:p>
        </w:tc>
        <w:tc>
          <w:tcPr>
            <w:tcW w:w="6729" w:type="dxa"/>
            <w:tcBorders>
              <w:top w:val="single" w:sz="4" w:space="0" w:color="auto"/>
              <w:left w:val="single" w:sz="4" w:space="0" w:color="auto"/>
              <w:bottom w:val="single" w:sz="4" w:space="0" w:color="auto"/>
              <w:right w:val="single" w:sz="4" w:space="0" w:color="auto"/>
            </w:tcBorders>
            <w:vAlign w:val="center"/>
          </w:tcPr>
          <w:p w14:paraId="43C1334E" w14:textId="77777777" w:rsidR="0000233D" w:rsidRPr="00E47D53" w:rsidRDefault="0000233D" w:rsidP="00544663">
            <w:pPr>
              <w:spacing w:before="120" w:after="120"/>
              <w:rPr>
                <w:rFonts w:eastAsia="Calibri"/>
              </w:rPr>
            </w:pPr>
          </w:p>
        </w:tc>
      </w:tr>
    </w:tbl>
    <w:p w14:paraId="7BEB44D5" w14:textId="77777777" w:rsidR="0000233D" w:rsidRPr="00E47D53" w:rsidRDefault="0000233D" w:rsidP="00AF5EA7">
      <w:pPr>
        <w:pStyle w:val="Heading2"/>
        <w:rPr>
          <w:rFonts w:eastAsia="Calibri"/>
        </w:rPr>
      </w:pPr>
      <w:r w:rsidRPr="00E47D53">
        <w:rPr>
          <w:rFonts w:eastAsia="Calibri"/>
        </w:rPr>
        <w:t xml:space="preserve">Grounds for Exclusions </w:t>
      </w:r>
    </w:p>
    <w:p w14:paraId="0BBC9BC3" w14:textId="77777777" w:rsidR="0000233D" w:rsidRPr="00E47D53" w:rsidRDefault="0000233D" w:rsidP="00D44B9A">
      <w:pPr>
        <w:spacing w:after="0" w:line="360" w:lineRule="auto"/>
        <w:jc w:val="both"/>
        <w:rPr>
          <w:rFonts w:eastAsia="Calibri" w:cs="Arial"/>
        </w:rPr>
      </w:pPr>
      <w:r w:rsidRPr="00E47D53">
        <w:rPr>
          <w:rFonts w:cs="Arial"/>
        </w:rPr>
        <w:t>This question set has been included as this procurement exercise is being undertaken in relation to a Welsh Government Rural Development Programme</w:t>
      </w:r>
      <w:r w:rsidR="00B2415D" w:rsidRPr="00E47D53">
        <w:rPr>
          <w:rFonts w:cs="Arial"/>
        </w:rPr>
        <w:t>.</w:t>
      </w:r>
    </w:p>
    <w:tbl>
      <w:tblPr>
        <w:tblStyle w:val="TableGrid"/>
        <w:tblW w:w="0" w:type="auto"/>
        <w:tblLook w:val="04A0" w:firstRow="1" w:lastRow="0" w:firstColumn="1" w:lastColumn="0" w:noHBand="0" w:noVBand="1"/>
      </w:tblPr>
      <w:tblGrid>
        <w:gridCol w:w="9061"/>
        <w:gridCol w:w="1389"/>
      </w:tblGrid>
      <w:tr w:rsidR="0000233D" w:rsidRPr="00E47D53" w14:paraId="436FC991" w14:textId="77777777" w:rsidTr="00FB3956">
        <w:tc>
          <w:tcPr>
            <w:tcW w:w="9061" w:type="dxa"/>
            <w:shd w:val="clear" w:color="auto" w:fill="B4C6E7" w:themeFill="accent5" w:themeFillTint="66"/>
          </w:tcPr>
          <w:p w14:paraId="5DB04F65" w14:textId="77777777" w:rsidR="0000233D" w:rsidRPr="00E47D53" w:rsidRDefault="0000233D" w:rsidP="00D44B9A">
            <w:pPr>
              <w:keepLines/>
              <w:spacing w:before="40" w:after="40" w:line="276" w:lineRule="auto"/>
              <w:jc w:val="both"/>
              <w:rPr>
                <w:rFonts w:eastAsia="Times New Roman" w:cs="Arial"/>
                <w:szCs w:val="18"/>
                <w:lang w:eastAsia="en-GB"/>
              </w:rPr>
            </w:pPr>
            <w:r w:rsidRPr="00E47D53">
              <w:rPr>
                <w:rFonts w:eastAsia="Times New Roman" w:cs="Arial"/>
                <w:szCs w:val="18"/>
                <w:lang w:eastAsia="en-GB"/>
              </w:rPr>
              <w:t>Regulation 57 (1-7) of the Public Contracts Regulations 2015 sets out grounds on which a bidding organisation must be deemed ineligible to tender for, or be awarded, a public contract.</w:t>
            </w:r>
          </w:p>
          <w:p w14:paraId="4FE2C170" w14:textId="77777777" w:rsidR="0000233D" w:rsidRPr="00E47D53" w:rsidRDefault="0000233D" w:rsidP="00D44B9A">
            <w:pPr>
              <w:keepLines/>
              <w:spacing w:before="40" w:after="40" w:line="276" w:lineRule="auto"/>
              <w:jc w:val="both"/>
              <w:rPr>
                <w:rFonts w:eastAsia="Times New Roman" w:cs="Times New Roman"/>
                <w:szCs w:val="18"/>
                <w:lang w:eastAsia="en-GB"/>
              </w:rPr>
            </w:pPr>
            <w:r w:rsidRPr="00E47D53">
              <w:rPr>
                <w:rFonts w:eastAsia="Times New Roman" w:cs="Arial"/>
                <w:szCs w:val="18"/>
                <w:lang w:eastAsia="en-GB"/>
              </w:rPr>
              <w:t>Within the past five years, has your organisation (or any member of your proposed consortium, if applicable), Directors or partner or any other person who has powers of representation, decision or control been convicted of any of the following offences?</w:t>
            </w:r>
            <w:r w:rsidRPr="00E47D53">
              <w:rPr>
                <w:rFonts w:eastAsia="Times New Roman" w:cs="Times New Roman"/>
                <w:szCs w:val="18"/>
                <w:lang w:eastAsia="en-GB"/>
              </w:rPr>
              <w:t xml:space="preserve"> </w:t>
            </w:r>
          </w:p>
          <w:p w14:paraId="4923C72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conspiracy; </w:t>
            </w:r>
          </w:p>
          <w:p w14:paraId="7C9CA285"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corruption; </w:t>
            </w:r>
          </w:p>
          <w:p w14:paraId="2013C9B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lastRenderedPageBreak/>
              <w:t>bribery (common law offence);</w:t>
            </w:r>
          </w:p>
          <w:p w14:paraId="322E65F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bribery within the meaning of section 1, 2 or 6 of the Bribery Act 2010, or section 113 of the Representation of the People Act 1983;</w:t>
            </w:r>
          </w:p>
          <w:p w14:paraId="390BAC6C"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fraud, including -</w:t>
            </w:r>
          </w:p>
          <w:p w14:paraId="0FE27B56"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cheating the Revenue;</w:t>
            </w:r>
            <w:r w:rsidRPr="00E47D53">
              <w:rPr>
                <w:rFonts w:eastAsia="Times New Roman" w:cs="Arial"/>
                <w:szCs w:val="18"/>
                <w:lang w:eastAsia="en-GB"/>
              </w:rPr>
              <w:t xml:space="preserve"> </w:t>
            </w:r>
          </w:p>
          <w:p w14:paraId="7EA24C6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conspiracy to defraud;</w:t>
            </w:r>
            <w:r w:rsidRPr="00E47D53">
              <w:rPr>
                <w:rFonts w:eastAsia="Times New Roman" w:cs="Times New Roman"/>
                <w:szCs w:val="18"/>
                <w:lang w:eastAsia="en-GB"/>
              </w:rPr>
              <w:t xml:space="preserve"> </w:t>
            </w:r>
          </w:p>
          <w:p w14:paraId="33594A0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or theft; </w:t>
            </w:r>
          </w:p>
          <w:p w14:paraId="0378F2B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fraudulent trading; </w:t>
            </w:r>
          </w:p>
          <w:p w14:paraId="52031A1C"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defrauding the Customs/HMRC;</w:t>
            </w:r>
            <w:r w:rsidRPr="00E47D53">
              <w:rPr>
                <w:rFonts w:eastAsia="Times New Roman" w:cs="Arial"/>
                <w:szCs w:val="18"/>
                <w:lang w:eastAsia="en-GB"/>
              </w:rPr>
              <w:t xml:space="preserve"> </w:t>
            </w:r>
          </w:p>
          <w:p w14:paraId="5C0D8BA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 offence in connection with taxation in the European Union;</w:t>
            </w:r>
            <w:r w:rsidRPr="00E47D53">
              <w:rPr>
                <w:rFonts w:eastAsia="Times New Roman" w:cs="Times New Roman"/>
                <w:szCs w:val="18"/>
                <w:lang w:eastAsia="en-GB"/>
              </w:rPr>
              <w:t xml:space="preserve"> </w:t>
            </w:r>
          </w:p>
          <w:p w14:paraId="0EB3333A"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destroying, defacing or concealing of documents;</w:t>
            </w:r>
          </w:p>
          <w:p w14:paraId="0BC0FC5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within the meaning of section 2, 3 or 4 of the Fraud Act 2006; or </w:t>
            </w:r>
          </w:p>
          <w:p w14:paraId="059D0E9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the possession of articles for use in frauds, or the making, adapting, supplying or offering to supply articles for use in;</w:t>
            </w:r>
          </w:p>
          <w:p w14:paraId="7544814D"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listed-</w:t>
            </w:r>
          </w:p>
          <w:p w14:paraId="602162C1" w14:textId="482F8500"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in </w:t>
            </w:r>
            <w:r w:rsidR="00AF5EA7" w:rsidRPr="00E47D53">
              <w:rPr>
                <w:rFonts w:eastAsia="Times New Roman" w:cs="Times New Roman"/>
                <w:szCs w:val="18"/>
                <w:lang w:eastAsia="en-GB"/>
              </w:rPr>
              <w:t>section 41</w:t>
            </w:r>
            <w:r w:rsidRPr="00E47D53">
              <w:rPr>
                <w:rFonts w:eastAsia="Times New Roman" w:cs="Times New Roman"/>
                <w:szCs w:val="18"/>
                <w:lang w:eastAsia="en-GB"/>
              </w:rPr>
              <w:t xml:space="preserve"> of the Counter Terrorism Act 2008</w:t>
            </w:r>
          </w:p>
          <w:p w14:paraId="7BD662A5" w14:textId="77777777"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in Schedule 2 to that Act where the court has determined that there is a terrorist connection;</w:t>
            </w:r>
          </w:p>
          <w:p w14:paraId="6A9360A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under sections 44 to 46 of the Serious Crime Act 2007 which relates to an offence covered by paragraph (f)</w:t>
            </w:r>
          </w:p>
          <w:p w14:paraId="32EFEBA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money laundering;</w:t>
            </w:r>
          </w:p>
          <w:p w14:paraId="3930C26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in connection with the proceeds of criminal conduct; </w:t>
            </w:r>
            <w:r w:rsidRPr="00E47D53">
              <w:rPr>
                <w:rFonts w:eastAsia="Times New Roman" w:cs="Times New Roman"/>
                <w:i/>
                <w:szCs w:val="18"/>
                <w:lang w:eastAsia="en-GB"/>
              </w:rPr>
              <w:t xml:space="preserve"> </w:t>
            </w:r>
          </w:p>
          <w:p w14:paraId="1E9EEDF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4 of the Asylum and Immigration Act 2004; </w:t>
            </w:r>
          </w:p>
          <w:p w14:paraId="521C02E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59A of the Sexual Offences Act 2003; </w:t>
            </w:r>
          </w:p>
          <w:p w14:paraId="17A95B60"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under section 71 of the Coroners and Justice Act 2009;</w:t>
            </w:r>
          </w:p>
          <w:p w14:paraId="57232F77"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in connection with the proceeds of drug trafficking; or</w:t>
            </w:r>
            <w:r w:rsidRPr="00E47D53">
              <w:rPr>
                <w:rFonts w:eastAsia="Times New Roman" w:cs="Arial"/>
                <w:szCs w:val="18"/>
                <w:lang w:eastAsia="en-GB"/>
              </w:rPr>
              <w:t xml:space="preserve"> </w:t>
            </w:r>
          </w:p>
          <w:p w14:paraId="7BE0CDE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any other offence within the meaning of Article 57(1) of the Public Contracts Directive.</w:t>
            </w:r>
          </w:p>
        </w:tc>
        <w:tc>
          <w:tcPr>
            <w:tcW w:w="1389" w:type="dxa"/>
            <w:shd w:val="clear" w:color="auto" w:fill="auto"/>
          </w:tcPr>
          <w:p w14:paraId="7A4829C6" w14:textId="77777777" w:rsidR="0000233D" w:rsidRPr="00E47D53" w:rsidRDefault="0000233D" w:rsidP="00D44B9A">
            <w:pPr>
              <w:spacing w:line="276" w:lineRule="auto"/>
              <w:jc w:val="both"/>
              <w:rPr>
                <w:rFonts w:eastAsia="Calibri" w:cs="Arial"/>
                <w:szCs w:val="18"/>
              </w:rPr>
            </w:pPr>
          </w:p>
          <w:p w14:paraId="3D7791BB" w14:textId="77777777" w:rsidR="0000233D" w:rsidRPr="00E47D53" w:rsidRDefault="0000233D" w:rsidP="00D44B9A">
            <w:pPr>
              <w:spacing w:line="276" w:lineRule="auto"/>
              <w:jc w:val="both"/>
              <w:rPr>
                <w:rFonts w:eastAsia="Calibri" w:cs="Arial"/>
                <w:szCs w:val="18"/>
              </w:rPr>
            </w:pPr>
          </w:p>
          <w:p w14:paraId="2F1E9611" w14:textId="77777777" w:rsidR="0000233D" w:rsidRPr="00E47D53" w:rsidRDefault="0000233D" w:rsidP="00D44B9A">
            <w:pPr>
              <w:spacing w:line="276" w:lineRule="auto"/>
              <w:jc w:val="both"/>
              <w:rPr>
                <w:rFonts w:eastAsia="Calibri" w:cs="Arial"/>
                <w:szCs w:val="18"/>
              </w:rPr>
            </w:pPr>
            <w:r w:rsidRPr="00E47D53">
              <w:rPr>
                <w:rFonts w:eastAsia="Calibri" w:cs="Arial"/>
                <w:szCs w:val="18"/>
              </w:rPr>
              <w:t>Yes</w:t>
            </w:r>
            <w:r w:rsidR="0009409C" w:rsidRPr="00E47D53">
              <w:rPr>
                <w:rFonts w:eastAsia="Calibri" w:cs="Arial"/>
                <w:szCs w:val="18"/>
              </w:rPr>
              <w:t xml:space="preserve"> </w:t>
            </w:r>
            <w:r w:rsidRPr="00E47D53">
              <w:rPr>
                <w:rFonts w:eastAsia="Calibri" w:cs="Arial"/>
                <w:szCs w:val="18"/>
              </w:rPr>
              <w:t>/</w:t>
            </w:r>
            <w:r w:rsidR="0009409C" w:rsidRPr="00E47D53">
              <w:rPr>
                <w:rFonts w:eastAsia="Calibri" w:cs="Arial"/>
                <w:szCs w:val="18"/>
              </w:rPr>
              <w:t xml:space="preserve"> </w:t>
            </w:r>
            <w:r w:rsidRPr="00E47D53">
              <w:rPr>
                <w:rFonts w:eastAsia="Calibri" w:cs="Arial"/>
                <w:szCs w:val="18"/>
              </w:rPr>
              <w:t xml:space="preserve">No </w:t>
            </w:r>
          </w:p>
        </w:tc>
      </w:tr>
      <w:tr w:rsidR="0000233D" w:rsidRPr="00E47D53" w14:paraId="0EE08BC1" w14:textId="77777777" w:rsidTr="00FB3956">
        <w:tc>
          <w:tcPr>
            <w:tcW w:w="10450" w:type="dxa"/>
            <w:gridSpan w:val="2"/>
            <w:shd w:val="clear" w:color="auto" w:fill="B4C6E7" w:themeFill="accent5" w:themeFillTint="66"/>
          </w:tcPr>
          <w:p w14:paraId="32948CC7" w14:textId="77777777" w:rsidR="0000233D" w:rsidRPr="00E47D53" w:rsidRDefault="0000233D" w:rsidP="00D44B9A">
            <w:pPr>
              <w:spacing w:line="276" w:lineRule="auto"/>
              <w:jc w:val="both"/>
              <w:rPr>
                <w:rFonts w:eastAsia="Times New Roman" w:cs="Times New Roman"/>
                <w:szCs w:val="18"/>
                <w:lang w:eastAsia="en-GB"/>
              </w:rPr>
            </w:pPr>
            <w:r w:rsidRPr="00E47D53">
              <w:rPr>
                <w:rFonts w:eastAsia="Times New Roman" w:cs="Times New Roman"/>
                <w:szCs w:val="18"/>
                <w:lang w:eastAsia="en-GB"/>
              </w:rPr>
              <w:lastRenderedPageBreak/>
              <w:t xml:space="preserve">Note:  </w:t>
            </w:r>
          </w:p>
          <w:p w14:paraId="07E9849D" w14:textId="0C010B6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will not select you to tender if any of the mandatory grounds for exclusion apply, unless you have included an adequate explanation and/or mitigating factors. </w:t>
            </w:r>
          </w:p>
          <w:p w14:paraId="2491381B" w14:textId="6387287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You should check the full text of Regulation 57 of the Public Contracts Regulations 2015 and take legal advice where appropriate.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may make its own checks and will require you to provide a record of convictions by responding to this question. </w:t>
            </w:r>
          </w:p>
          <w:p w14:paraId="722218B5" w14:textId="77777777" w:rsidR="0000233D" w:rsidRPr="00E47D53" w:rsidRDefault="00336C34" w:rsidP="00D44B9A">
            <w:pPr>
              <w:keepLines/>
              <w:spacing w:line="276" w:lineRule="auto"/>
              <w:jc w:val="both"/>
              <w:rPr>
                <w:rFonts w:eastAsia="Times New Roman" w:cs="Calibri"/>
                <w:i/>
                <w:szCs w:val="18"/>
                <w:lang w:eastAsia="en-GB"/>
              </w:rPr>
            </w:pPr>
            <w:hyperlink r:id="rId8" w:history="1">
              <w:r w:rsidR="0000233D" w:rsidRPr="00E47D53">
                <w:rPr>
                  <w:rFonts w:eastAsia="Times New Roman" w:cs="Calibri"/>
                  <w:i/>
                  <w:color w:val="0000FF"/>
                  <w:szCs w:val="18"/>
                  <w:u w:val="single"/>
                  <w:lang w:eastAsia="en-GB"/>
                </w:rPr>
                <w:t>http://www.legislation.gov.uk/uksi/2015/102/contents/made</w:t>
              </w:r>
            </w:hyperlink>
            <w:r w:rsidR="0000233D" w:rsidRPr="00E47D53">
              <w:rPr>
                <w:rFonts w:eastAsia="Times New Roman" w:cs="Calibri"/>
                <w:i/>
                <w:szCs w:val="18"/>
                <w:lang w:eastAsia="en-GB"/>
              </w:rPr>
              <w:t xml:space="preserve"> </w:t>
            </w:r>
          </w:p>
          <w:p w14:paraId="211ABABD" w14:textId="77777777"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If you are bidding as, or on behalf of, a consortium, you should check with all members of the consortium whether or not these grounds for exclusion apply.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Select </w:t>
            </w:r>
            <w:r w:rsidR="0009409C" w:rsidRPr="00E47D53">
              <w:rPr>
                <w:rFonts w:eastAsia="Times New Roman" w:cs="Calibri"/>
                <w:i/>
                <w:szCs w:val="18"/>
                <w:lang w:eastAsia="en-GB"/>
              </w:rPr>
              <w:t>‘</w:t>
            </w:r>
            <w:r w:rsidRPr="00E47D53">
              <w:rPr>
                <w:rFonts w:eastAsia="Times New Roman" w:cs="Calibri"/>
                <w:i/>
                <w:szCs w:val="18"/>
                <w:lang w:eastAsia="en-GB"/>
              </w:rPr>
              <w:t>Yes</w:t>
            </w:r>
            <w:r w:rsidR="0009409C" w:rsidRPr="00E47D53">
              <w:rPr>
                <w:rFonts w:eastAsia="Times New Roman" w:cs="Calibri"/>
                <w:i/>
                <w:szCs w:val="18"/>
                <w:lang w:eastAsia="en-GB"/>
              </w:rPr>
              <w:t>’</w:t>
            </w:r>
            <w:r w:rsidRPr="00E47D53">
              <w:rPr>
                <w:rFonts w:eastAsia="Times New Roman" w:cs="Calibri"/>
                <w:i/>
                <w:szCs w:val="18"/>
                <w:lang w:eastAsia="en-GB"/>
              </w:rPr>
              <w:t xml:space="preserve"> if these grounds apply to any consortium member.</w:t>
            </w:r>
          </w:p>
          <w:p w14:paraId="197A9631" w14:textId="245A4365" w:rsidR="0000233D" w:rsidRPr="00E47D53" w:rsidRDefault="0000233D" w:rsidP="00D44B9A">
            <w:pPr>
              <w:keepLines/>
              <w:spacing w:line="276" w:lineRule="auto"/>
              <w:jc w:val="both"/>
              <w:rPr>
                <w:rFonts w:eastAsia="Times New Roman" w:cs="Times New Roman"/>
                <w:i/>
                <w:szCs w:val="18"/>
                <w:lang w:eastAsia="en-GB"/>
              </w:rPr>
            </w:pPr>
            <w:r w:rsidRPr="00E47D53">
              <w:rPr>
                <w:rFonts w:eastAsia="Times New Roman" w:cs="Calibri"/>
                <w:i/>
                <w:szCs w:val="18"/>
                <w:lang w:eastAsia="en-GB"/>
              </w:rPr>
              <w:t xml:space="preserve">NB:  If any of the mandatory grounds for exclusion become applicable after data has been submitted for a contract, you must inform the </w:t>
            </w:r>
            <w:r w:rsidR="00AF5EA7">
              <w:rPr>
                <w:rFonts w:eastAsia="Times New Roman" w:cs="Calibri"/>
                <w:i/>
                <w:szCs w:val="18"/>
                <w:lang w:eastAsia="en-GB"/>
              </w:rPr>
              <w:t>Project</w:t>
            </w:r>
            <w:r w:rsidRPr="00E47D53">
              <w:rPr>
                <w:rFonts w:eastAsia="Times New Roman" w:cs="Calibri"/>
                <w:i/>
                <w:szCs w:val="18"/>
                <w:lang w:eastAsia="en-GB"/>
              </w:rPr>
              <w:t xml:space="preserv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Failure to do so may cause any contract awarded to be terminated. </w:t>
            </w:r>
          </w:p>
        </w:tc>
      </w:tr>
    </w:tbl>
    <w:p w14:paraId="5110F9DC" w14:textId="7264C73B" w:rsidR="00C46A21" w:rsidRDefault="00C46A21">
      <w:pPr>
        <w:spacing w:after="0"/>
        <w:rPr>
          <w:rFonts w:eastAsia="Times New Roman" w:cstheme="majorBidi"/>
          <w:b/>
          <w:sz w:val="24"/>
          <w:szCs w:val="26"/>
          <w:lang w:eastAsia="en-GB"/>
        </w:rPr>
      </w:pPr>
    </w:p>
    <w:p w14:paraId="1F3C1B38" w14:textId="77777777" w:rsidR="00C46A21" w:rsidRDefault="00C46A21">
      <w:pPr>
        <w:spacing w:after="0"/>
        <w:rPr>
          <w:rFonts w:eastAsia="Times New Roman" w:cstheme="majorBidi"/>
          <w:b/>
          <w:sz w:val="24"/>
          <w:szCs w:val="26"/>
          <w:lang w:eastAsia="en-GB"/>
        </w:rPr>
      </w:pPr>
      <w:r>
        <w:rPr>
          <w:rFonts w:eastAsia="Times New Roman" w:cstheme="majorBidi"/>
          <w:b/>
          <w:sz w:val="24"/>
          <w:szCs w:val="26"/>
          <w:lang w:eastAsia="en-GB"/>
        </w:rPr>
        <w:br w:type="page"/>
      </w:r>
    </w:p>
    <w:p w14:paraId="575E1632" w14:textId="3A5103F1" w:rsidR="0000233D" w:rsidRPr="00E47D53" w:rsidRDefault="0000233D" w:rsidP="00AF5EA7">
      <w:pPr>
        <w:pStyle w:val="Heading2"/>
      </w:pPr>
      <w:r w:rsidRPr="00E47D53">
        <w:lastRenderedPageBreak/>
        <w:t xml:space="preserve">Professional and </w:t>
      </w:r>
      <w:r w:rsidR="00B2415D" w:rsidRPr="00E47D53">
        <w:t>Business S</w:t>
      </w:r>
      <w:r w:rsidRPr="00E47D53">
        <w:t>tanding</w:t>
      </w:r>
    </w:p>
    <w:p w14:paraId="4F866703" w14:textId="4C2BEA59" w:rsidR="0000233D" w:rsidRPr="00E47D53" w:rsidRDefault="0000233D" w:rsidP="0000233D">
      <w:pPr>
        <w:spacing w:before="240"/>
        <w:jc w:val="both"/>
        <w:rPr>
          <w:rFonts w:eastAsia="Calibri" w:cs="Arial"/>
        </w:rPr>
      </w:pPr>
      <w:r w:rsidRPr="00E47D53">
        <w:rPr>
          <w:rFonts w:eastAsia="Calibri" w:cs="Arial"/>
        </w:rPr>
        <w:t xml:space="preserve">Do any of the following apply to </w:t>
      </w:r>
      <w:r w:rsidR="007474EB" w:rsidRPr="00E47D53">
        <w:rPr>
          <w:rFonts w:eastAsia="Calibri" w:cs="Arial"/>
        </w:rPr>
        <w:t xml:space="preserve">you or </w:t>
      </w:r>
      <w:r w:rsidRPr="00E47D53">
        <w:rPr>
          <w:rFonts w:eastAsia="Calibri" w:cs="Arial"/>
        </w:rPr>
        <w:t>your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856"/>
        <w:gridCol w:w="1061"/>
      </w:tblGrid>
      <w:tr w:rsidR="0000233D" w:rsidRPr="00E47D53" w14:paraId="52D9E55A"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2AB8AD" w14:textId="77777777" w:rsidR="0000233D" w:rsidRPr="00E47D53" w:rsidRDefault="0000233D" w:rsidP="00B2415D">
            <w:pPr>
              <w:spacing w:after="0"/>
            </w:pPr>
            <w:bookmarkStart w:id="20" w:name="_Toc350435219"/>
            <w:bookmarkStart w:id="21" w:name="_Toc350435290"/>
            <w:r w:rsidRPr="00E47D53">
              <w:t>3.1</w:t>
            </w:r>
            <w:bookmarkEnd w:id="20"/>
            <w:bookmarkEnd w:id="21"/>
          </w:p>
        </w:tc>
        <w:tc>
          <w:tcPr>
            <w:tcW w:w="9072" w:type="dxa"/>
            <w:tcBorders>
              <w:top w:val="single" w:sz="4" w:space="0" w:color="auto"/>
              <w:left w:val="single" w:sz="4" w:space="0" w:color="auto"/>
              <w:bottom w:val="single" w:sz="4" w:space="0" w:color="auto"/>
              <w:right w:val="single" w:sz="4" w:space="0" w:color="auto"/>
            </w:tcBorders>
            <w:vAlign w:val="center"/>
            <w:hideMark/>
          </w:tcPr>
          <w:p w14:paraId="6BFBB5D6" w14:textId="77777777" w:rsidR="0000233D" w:rsidRPr="00E47D53" w:rsidRDefault="0000233D" w:rsidP="00D44B9A">
            <w:pPr>
              <w:spacing w:before="120" w:after="120" w:line="276" w:lineRule="auto"/>
              <w:jc w:val="both"/>
            </w:pPr>
            <w:r w:rsidRPr="00E47D53">
              <w:t>Is in a state of bankruptcy, insolvency, compulsory winding up, receivership, administration, composition with creditors or subject to relevant proceedings.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27BCFA6" w14:textId="77777777" w:rsidR="0000233D" w:rsidRPr="00E47D53" w:rsidRDefault="0000233D" w:rsidP="007C3F42">
            <w:pPr>
              <w:spacing w:before="120" w:after="120"/>
            </w:pPr>
            <w:r w:rsidRPr="00E47D53">
              <w:t>Yes / No</w:t>
            </w:r>
          </w:p>
        </w:tc>
      </w:tr>
      <w:tr w:rsidR="0000233D" w:rsidRPr="00E47D53" w14:paraId="70714E87"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408391" w14:textId="77777777" w:rsidR="0000233D" w:rsidRPr="00E47D53" w:rsidRDefault="0000233D" w:rsidP="00B2415D">
            <w:pPr>
              <w:spacing w:after="0"/>
            </w:pPr>
            <w:bookmarkStart w:id="22" w:name="_Toc350435220"/>
            <w:bookmarkStart w:id="23" w:name="_Toc350435291"/>
            <w:r w:rsidRPr="00E47D53">
              <w:t>3.2</w:t>
            </w:r>
            <w:bookmarkEnd w:id="22"/>
            <w:bookmarkEnd w:id="23"/>
          </w:p>
        </w:tc>
        <w:tc>
          <w:tcPr>
            <w:tcW w:w="9072" w:type="dxa"/>
            <w:tcBorders>
              <w:top w:val="single" w:sz="4" w:space="0" w:color="auto"/>
              <w:left w:val="single" w:sz="4" w:space="0" w:color="auto"/>
              <w:bottom w:val="single" w:sz="4" w:space="0" w:color="auto"/>
              <w:right w:val="single" w:sz="4" w:space="0" w:color="auto"/>
            </w:tcBorders>
            <w:vAlign w:val="center"/>
            <w:hideMark/>
          </w:tcPr>
          <w:p w14:paraId="22040B4C" w14:textId="77777777" w:rsidR="0000233D" w:rsidRPr="00E47D53" w:rsidRDefault="0000233D" w:rsidP="00D44B9A">
            <w:pPr>
              <w:spacing w:before="120" w:after="120" w:line="276" w:lineRule="auto"/>
              <w:jc w:val="both"/>
            </w:pPr>
            <w:r w:rsidRPr="00E47D53">
              <w:t>Has been convicted of a criminal offence related to business or professional conduct.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032303D" w14:textId="77777777" w:rsidR="0000233D" w:rsidRPr="00E47D53" w:rsidRDefault="0000233D" w:rsidP="007C3F42">
            <w:pPr>
              <w:spacing w:before="120" w:after="120"/>
            </w:pPr>
            <w:r w:rsidRPr="00E47D53">
              <w:t>Yes / No</w:t>
            </w:r>
          </w:p>
        </w:tc>
      </w:tr>
      <w:tr w:rsidR="0000233D" w:rsidRPr="00E47D53" w14:paraId="4CDC9980"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DE7DFD" w14:textId="77777777" w:rsidR="0000233D" w:rsidRPr="00E47D53" w:rsidRDefault="0000233D" w:rsidP="00B2415D">
            <w:pPr>
              <w:spacing w:after="0"/>
            </w:pPr>
            <w:bookmarkStart w:id="24" w:name="_Toc350435221"/>
            <w:bookmarkStart w:id="25" w:name="_Toc350435292"/>
            <w:r w:rsidRPr="00E47D53">
              <w:t>3.3</w:t>
            </w:r>
            <w:bookmarkEnd w:id="24"/>
            <w:bookmarkEnd w:id="25"/>
          </w:p>
        </w:tc>
        <w:tc>
          <w:tcPr>
            <w:tcW w:w="9072" w:type="dxa"/>
            <w:tcBorders>
              <w:top w:val="single" w:sz="4" w:space="0" w:color="auto"/>
              <w:left w:val="single" w:sz="4" w:space="0" w:color="auto"/>
              <w:bottom w:val="single" w:sz="4" w:space="0" w:color="auto"/>
              <w:right w:val="single" w:sz="4" w:space="0" w:color="auto"/>
            </w:tcBorders>
            <w:vAlign w:val="center"/>
            <w:hideMark/>
          </w:tcPr>
          <w:p w14:paraId="039430F3" w14:textId="77777777" w:rsidR="0000233D" w:rsidRPr="00E47D53" w:rsidRDefault="0000233D" w:rsidP="00D44B9A">
            <w:pPr>
              <w:spacing w:before="120" w:after="120" w:line="276" w:lineRule="auto"/>
              <w:jc w:val="both"/>
            </w:pPr>
            <w:r w:rsidRPr="00E47D53">
              <w:t>Has committed an act of grave misconduct in the course of business.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7268C2D" w14:textId="77777777" w:rsidR="0000233D" w:rsidRPr="00E47D53" w:rsidRDefault="0000233D" w:rsidP="007C3F42">
            <w:pPr>
              <w:spacing w:before="120" w:after="120"/>
            </w:pPr>
            <w:r w:rsidRPr="00E47D53">
              <w:t>Yes / No</w:t>
            </w:r>
          </w:p>
        </w:tc>
      </w:tr>
      <w:tr w:rsidR="0000233D" w:rsidRPr="00E47D53" w14:paraId="15F16FA6"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F9A6B4" w14:textId="77777777" w:rsidR="0000233D" w:rsidRPr="00E47D53" w:rsidRDefault="0000233D" w:rsidP="00B2415D">
            <w:pPr>
              <w:spacing w:after="0"/>
            </w:pPr>
            <w:bookmarkStart w:id="26" w:name="_Toc350435222"/>
            <w:bookmarkStart w:id="27" w:name="_Toc350435293"/>
            <w:r w:rsidRPr="00E47D53">
              <w:t>3.4</w:t>
            </w:r>
            <w:bookmarkEnd w:id="26"/>
            <w:bookmarkEnd w:id="27"/>
          </w:p>
        </w:tc>
        <w:tc>
          <w:tcPr>
            <w:tcW w:w="9072" w:type="dxa"/>
            <w:tcBorders>
              <w:top w:val="single" w:sz="4" w:space="0" w:color="auto"/>
              <w:left w:val="single" w:sz="4" w:space="0" w:color="auto"/>
              <w:bottom w:val="single" w:sz="4" w:space="0" w:color="auto"/>
              <w:right w:val="single" w:sz="4" w:space="0" w:color="auto"/>
            </w:tcBorders>
            <w:vAlign w:val="center"/>
            <w:hideMark/>
          </w:tcPr>
          <w:p w14:paraId="157D341D" w14:textId="77777777" w:rsidR="0000233D" w:rsidRPr="00E47D53" w:rsidRDefault="0000233D" w:rsidP="00D44B9A">
            <w:pPr>
              <w:spacing w:before="120" w:after="120" w:line="276" w:lineRule="auto"/>
              <w:jc w:val="both"/>
            </w:pPr>
            <w:r w:rsidRPr="00E47D53">
              <w:t>Has not fulfilled obligations related to the payment of taxes.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F450583" w14:textId="77777777" w:rsidR="0000233D" w:rsidRPr="00E47D53" w:rsidRDefault="0000233D" w:rsidP="007C3F42">
            <w:pPr>
              <w:spacing w:before="120" w:after="120"/>
            </w:pPr>
            <w:r w:rsidRPr="00E47D53">
              <w:t>Yes / No</w:t>
            </w:r>
          </w:p>
        </w:tc>
      </w:tr>
      <w:tr w:rsidR="0000233D" w:rsidRPr="00E47D53" w14:paraId="636BAE22"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A54ECEC" w14:textId="77777777" w:rsidR="0000233D" w:rsidRPr="00E47D53" w:rsidRDefault="0000233D" w:rsidP="00B2415D">
            <w:pPr>
              <w:spacing w:after="0"/>
            </w:pPr>
            <w:bookmarkStart w:id="28" w:name="_Toc350435223"/>
            <w:bookmarkStart w:id="29" w:name="_Toc350435294"/>
            <w:r w:rsidRPr="00E47D53">
              <w:t>3.5</w:t>
            </w:r>
            <w:bookmarkEnd w:id="28"/>
            <w:bookmarkEnd w:id="29"/>
          </w:p>
        </w:tc>
        <w:tc>
          <w:tcPr>
            <w:tcW w:w="9072" w:type="dxa"/>
            <w:tcBorders>
              <w:top w:val="single" w:sz="4" w:space="0" w:color="auto"/>
              <w:left w:val="single" w:sz="4" w:space="0" w:color="auto"/>
              <w:bottom w:val="single" w:sz="4" w:space="0" w:color="auto"/>
              <w:right w:val="single" w:sz="4" w:space="0" w:color="auto"/>
            </w:tcBorders>
            <w:vAlign w:val="center"/>
            <w:hideMark/>
          </w:tcPr>
          <w:p w14:paraId="57120DB9" w14:textId="77777777" w:rsidR="0000233D" w:rsidRPr="00E47D53" w:rsidRDefault="0000233D" w:rsidP="00D44B9A">
            <w:pPr>
              <w:spacing w:before="120" w:after="120" w:line="276" w:lineRule="auto"/>
              <w:jc w:val="both"/>
            </w:pPr>
            <w:r w:rsidRPr="00E47D53">
              <w:t>Is guilty of serious misrepresentation in the supply of information.</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A552F0" w14:textId="77777777" w:rsidR="0000233D" w:rsidRPr="00E47D53" w:rsidRDefault="0000233D" w:rsidP="007C3F42">
            <w:pPr>
              <w:spacing w:before="120" w:after="120"/>
            </w:pPr>
            <w:r w:rsidRPr="00E47D53">
              <w:t>Yes / No</w:t>
            </w:r>
          </w:p>
        </w:tc>
      </w:tr>
      <w:tr w:rsidR="0000233D" w:rsidRPr="00E47D53" w14:paraId="3D243795"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5042C3D" w14:textId="77777777" w:rsidR="0000233D" w:rsidRPr="00E47D53" w:rsidRDefault="0000233D" w:rsidP="00B2415D">
            <w:pPr>
              <w:spacing w:after="0"/>
            </w:pPr>
            <w:bookmarkStart w:id="30" w:name="_Toc350435224"/>
            <w:bookmarkStart w:id="31" w:name="_Toc350435295"/>
            <w:r w:rsidRPr="00E47D53">
              <w:t>3.6</w:t>
            </w:r>
            <w:bookmarkEnd w:id="30"/>
            <w:bookmarkEnd w:id="31"/>
          </w:p>
        </w:tc>
        <w:tc>
          <w:tcPr>
            <w:tcW w:w="9072" w:type="dxa"/>
            <w:tcBorders>
              <w:top w:val="single" w:sz="4" w:space="0" w:color="auto"/>
              <w:left w:val="single" w:sz="4" w:space="0" w:color="auto"/>
              <w:bottom w:val="single" w:sz="4" w:space="0" w:color="auto"/>
              <w:right w:val="single" w:sz="4" w:space="0" w:color="auto"/>
            </w:tcBorders>
            <w:vAlign w:val="center"/>
            <w:hideMark/>
          </w:tcPr>
          <w:p w14:paraId="7C21EA7C" w14:textId="77777777" w:rsidR="0000233D" w:rsidRPr="00E47D53" w:rsidRDefault="0000233D" w:rsidP="00D44B9A">
            <w:pPr>
              <w:spacing w:before="120" w:after="120" w:line="276" w:lineRule="auto"/>
              <w:jc w:val="both"/>
            </w:pPr>
            <w:r w:rsidRPr="00E47D53">
              <w:t>Is not in possession of relevant licences, certificates or membership of an appropriate organisation where required by law.</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C2D9E71" w14:textId="77777777" w:rsidR="0000233D" w:rsidRPr="00E47D53" w:rsidRDefault="0000233D" w:rsidP="007C3F42">
            <w:pPr>
              <w:spacing w:before="120" w:after="120"/>
            </w:pPr>
            <w:r w:rsidRPr="00E47D53">
              <w:t>Yes / No</w:t>
            </w:r>
          </w:p>
        </w:tc>
      </w:tr>
      <w:tr w:rsidR="0000233D" w:rsidRPr="00E47D53" w14:paraId="4AE7EB52" w14:textId="77777777" w:rsidTr="00BA78D0">
        <w:trPr>
          <w:cantSplit/>
          <w:trHeight w:val="824"/>
        </w:trPr>
        <w:tc>
          <w:tcPr>
            <w:tcW w:w="10683" w:type="dxa"/>
            <w:gridSpan w:val="3"/>
            <w:tcBorders>
              <w:top w:val="single" w:sz="4" w:space="0" w:color="auto"/>
              <w:left w:val="single" w:sz="4" w:space="0" w:color="auto"/>
              <w:bottom w:val="single" w:sz="4" w:space="0" w:color="auto"/>
              <w:right w:val="single" w:sz="4" w:space="0" w:color="auto"/>
            </w:tcBorders>
            <w:vAlign w:val="center"/>
          </w:tcPr>
          <w:p w14:paraId="31752380" w14:textId="77777777" w:rsidR="0000233D" w:rsidRPr="00E47D53" w:rsidRDefault="0000233D" w:rsidP="00D44B9A">
            <w:pPr>
              <w:spacing w:after="0" w:line="276" w:lineRule="auto"/>
              <w:jc w:val="both"/>
            </w:pPr>
            <w:r w:rsidRPr="00E47D53">
              <w:t>If the answer to any of these is</w:t>
            </w:r>
            <w:r w:rsidR="0009409C" w:rsidRPr="00E47D53">
              <w:t>’</w:t>
            </w:r>
            <w:r w:rsidRPr="00E47D53">
              <w:t xml:space="preserve"> Yes</w:t>
            </w:r>
            <w:r w:rsidR="0009409C" w:rsidRPr="00E47D53">
              <w:t>’</w:t>
            </w:r>
            <w:r w:rsidRPr="00E47D53">
              <w:t xml:space="preserve"> please give brief details, including what corrective action has been taken.</w:t>
            </w:r>
          </w:p>
          <w:p w14:paraId="75DFAD34" w14:textId="77777777" w:rsidR="0000233D" w:rsidRPr="00E47D53" w:rsidRDefault="0000233D" w:rsidP="00D44B9A">
            <w:pPr>
              <w:spacing w:after="0" w:line="276" w:lineRule="auto"/>
              <w:jc w:val="both"/>
            </w:pPr>
          </w:p>
          <w:p w14:paraId="21049D94" w14:textId="77777777" w:rsidR="0000233D" w:rsidRPr="00E47D53" w:rsidRDefault="0000233D" w:rsidP="00D44B9A">
            <w:pPr>
              <w:spacing w:after="0" w:line="276" w:lineRule="auto"/>
              <w:jc w:val="both"/>
            </w:pPr>
          </w:p>
          <w:p w14:paraId="491DE9A4" w14:textId="77777777" w:rsidR="0000233D" w:rsidRPr="00E47D53" w:rsidRDefault="0000233D" w:rsidP="00D44B9A">
            <w:pPr>
              <w:spacing w:after="0" w:line="276" w:lineRule="auto"/>
              <w:jc w:val="both"/>
            </w:pPr>
          </w:p>
          <w:p w14:paraId="1B991F3C" w14:textId="77777777" w:rsidR="0000233D" w:rsidRPr="00E47D53" w:rsidRDefault="0000233D" w:rsidP="00D44B9A">
            <w:pPr>
              <w:spacing w:after="0" w:line="276" w:lineRule="auto"/>
              <w:jc w:val="both"/>
            </w:pPr>
          </w:p>
          <w:p w14:paraId="5C4FEE6D" w14:textId="77777777" w:rsidR="0000233D" w:rsidRPr="00E47D53" w:rsidRDefault="0000233D" w:rsidP="00D44B9A">
            <w:pPr>
              <w:spacing w:after="0" w:line="276" w:lineRule="auto"/>
              <w:jc w:val="both"/>
            </w:pPr>
          </w:p>
          <w:p w14:paraId="017ABD31" w14:textId="77777777" w:rsidR="0000233D" w:rsidRPr="00E47D53" w:rsidRDefault="0000233D" w:rsidP="00D44B9A">
            <w:pPr>
              <w:spacing w:after="0" w:line="276" w:lineRule="auto"/>
              <w:jc w:val="both"/>
            </w:pPr>
          </w:p>
          <w:p w14:paraId="5CB8C25D" w14:textId="77777777" w:rsidR="0000233D" w:rsidRPr="00E47D53" w:rsidRDefault="0000233D" w:rsidP="00D44B9A">
            <w:pPr>
              <w:spacing w:after="0" w:line="276" w:lineRule="auto"/>
              <w:jc w:val="both"/>
            </w:pPr>
          </w:p>
          <w:p w14:paraId="37054127" w14:textId="77777777" w:rsidR="0000233D" w:rsidRPr="00E47D53" w:rsidRDefault="0000233D" w:rsidP="00D44B9A">
            <w:pPr>
              <w:spacing w:after="0" w:line="276" w:lineRule="auto"/>
              <w:jc w:val="both"/>
            </w:pPr>
          </w:p>
          <w:p w14:paraId="5FA15287" w14:textId="77777777" w:rsidR="0000233D" w:rsidRPr="00E47D53" w:rsidRDefault="0000233D" w:rsidP="00D44B9A">
            <w:pPr>
              <w:spacing w:after="0" w:line="276" w:lineRule="auto"/>
              <w:jc w:val="both"/>
            </w:pPr>
          </w:p>
        </w:tc>
      </w:tr>
    </w:tbl>
    <w:p w14:paraId="3E3B804E" w14:textId="77777777" w:rsidR="0000233D" w:rsidRPr="00E47D53" w:rsidRDefault="0000233D" w:rsidP="00AF5EA7">
      <w:pPr>
        <w:pStyle w:val="Heading2"/>
      </w:pPr>
      <w:r w:rsidRPr="00E47D53">
        <w:t>Insurance</w:t>
      </w:r>
    </w:p>
    <w:p w14:paraId="0BB6102C" w14:textId="4868E14E" w:rsidR="0000233D" w:rsidRPr="00E47D53" w:rsidRDefault="0000233D" w:rsidP="00025BB7">
      <w:pPr>
        <w:spacing w:line="360" w:lineRule="auto"/>
        <w:jc w:val="both"/>
        <w:rPr>
          <w:lang w:eastAsia="en-GB"/>
        </w:rPr>
      </w:pPr>
      <w:r w:rsidRPr="00E47D53">
        <w:rPr>
          <w:lang w:eastAsia="en-GB"/>
        </w:rPr>
        <w:t xml:space="preserve">It is a condition of contract participation that if successful you must have insurance at the following levels:  </w:t>
      </w:r>
      <w:r w:rsidRPr="00E47D53">
        <w:rPr>
          <w:b/>
          <w:lang w:eastAsia="en-GB"/>
        </w:rPr>
        <w:t xml:space="preserve">Public </w:t>
      </w:r>
      <w:r w:rsidR="00E439D8" w:rsidRPr="00E47D53">
        <w:rPr>
          <w:b/>
          <w:lang w:eastAsia="en-GB"/>
        </w:rPr>
        <w:t>Liability £5m, Employers L</w:t>
      </w:r>
      <w:r w:rsidRPr="00E47D53">
        <w:rPr>
          <w:b/>
          <w:lang w:eastAsia="en-GB"/>
        </w:rPr>
        <w:t>iability £5m, Professional Indemnity £</w:t>
      </w:r>
      <w:r w:rsidR="00B72491" w:rsidRPr="00E47D53">
        <w:rPr>
          <w:b/>
          <w:lang w:eastAsia="en-GB"/>
        </w:rPr>
        <w:t>3</w:t>
      </w:r>
      <w:r w:rsidRPr="00E47D53">
        <w:rPr>
          <w:b/>
          <w:lang w:eastAsia="en-GB"/>
        </w:rPr>
        <w:t>m</w:t>
      </w:r>
      <w:r w:rsidR="0009409C" w:rsidRPr="00E47D53">
        <w:rPr>
          <w:lang w:eastAsia="en-GB"/>
        </w:rPr>
        <w:t xml:space="preserve"> (Note: </w:t>
      </w:r>
      <w:r w:rsidRPr="00E47D53">
        <w:rPr>
          <w:lang w:eastAsia="en-GB"/>
        </w:rPr>
        <w:t>you will need to explain whether the insurance limit is in relation to any one claim or is in aggregate).  N</w:t>
      </w:r>
      <w:r w:rsidR="0009409C" w:rsidRPr="00E47D53">
        <w:rPr>
          <w:lang w:eastAsia="en-GB"/>
        </w:rPr>
        <w:t>ote:</w:t>
      </w:r>
      <w:r w:rsidRPr="00E47D53">
        <w:rPr>
          <w:lang w:eastAsia="en-GB"/>
        </w:rPr>
        <w:t xml:space="preserve"> It is a legal requirement that all companies hold Employer’s (Compulsory) Liability Insurance of £5 million as a minimum. </w:t>
      </w:r>
      <w:r w:rsidR="0009409C" w:rsidRPr="00E47D53">
        <w:rPr>
          <w:lang w:eastAsia="en-GB"/>
        </w:rPr>
        <w:t xml:space="preserve"> </w:t>
      </w:r>
      <w:r w:rsidRPr="00E47D53">
        <w:rPr>
          <w:lang w:eastAsia="en-GB"/>
        </w:rPr>
        <w:t xml:space="preserve">Please note this requirement is not applicable to Sole Traders. </w:t>
      </w:r>
    </w:p>
    <w:p w14:paraId="629727AC" w14:textId="77777777" w:rsidR="0000233D" w:rsidRPr="00E47D53" w:rsidRDefault="0000233D" w:rsidP="00025BB7">
      <w:pPr>
        <w:spacing w:line="360" w:lineRule="auto"/>
        <w:jc w:val="both"/>
        <w:rPr>
          <w:lang w:eastAsia="en-GB"/>
        </w:rPr>
      </w:pPr>
      <w:r w:rsidRPr="00E47D53">
        <w:rPr>
          <w:lang w:eastAsia="en-GB"/>
        </w:rPr>
        <w:t xml:space="preserve">Failure to evidence that these insurances are in place at the point of award will result in the immediate termination of the contract. </w:t>
      </w:r>
      <w:r w:rsidR="0009409C" w:rsidRPr="00E47D53">
        <w:rPr>
          <w:lang w:eastAsia="en-GB"/>
        </w:rPr>
        <w:t xml:space="preserve"> </w:t>
      </w:r>
      <w:r w:rsidRPr="00E47D53">
        <w:rPr>
          <w:lang w:eastAsia="en-GB"/>
        </w:rPr>
        <w:t>Failure to maintain the required insurance through the life of the contract will also result in immediate termination of the contract.</w:t>
      </w:r>
    </w:p>
    <w:p w14:paraId="5BD9DA75" w14:textId="77777777" w:rsidR="0000233D" w:rsidRPr="00E47D53" w:rsidRDefault="0000233D" w:rsidP="00025BB7">
      <w:pPr>
        <w:spacing w:line="360" w:lineRule="auto"/>
        <w:jc w:val="both"/>
        <w:rPr>
          <w:lang w:eastAsia="en-GB"/>
        </w:rPr>
      </w:pPr>
      <w:r w:rsidRPr="00E47D53">
        <w:rPr>
          <w:lang w:eastAsia="en-GB"/>
        </w:rPr>
        <w:t xml:space="preserve">You may wish to attach a copy of your insurance certificates (or quotes evidencing that the required level of cover could be made available to you if your tender is successful). </w:t>
      </w:r>
    </w:p>
    <w:p w14:paraId="4F9EA6B3" w14:textId="5CE004E5" w:rsidR="0000233D" w:rsidRPr="00E47D53" w:rsidRDefault="0000233D" w:rsidP="00025BB7">
      <w:pPr>
        <w:spacing w:line="360" w:lineRule="auto"/>
        <w:jc w:val="both"/>
        <w:rPr>
          <w:lang w:eastAsia="en-GB"/>
        </w:rPr>
      </w:pPr>
      <w:r w:rsidRPr="00E47D53">
        <w:rPr>
          <w:lang w:eastAsia="en-GB"/>
        </w:rPr>
        <w:t xml:space="preserve">If you are successful in a mini competition at </w:t>
      </w:r>
      <w:r w:rsidR="005828E0" w:rsidRPr="00E47D53">
        <w:rPr>
          <w:lang w:eastAsia="en-GB"/>
        </w:rPr>
        <w:t>S</w:t>
      </w:r>
      <w:r w:rsidRPr="00E47D53">
        <w:rPr>
          <w:lang w:eastAsia="en-GB"/>
        </w:rPr>
        <w:t xml:space="preserve">tage 2, you will be required to provide evidence that you have insurance in place to the required levels. </w:t>
      </w:r>
      <w:r w:rsidR="0009409C" w:rsidRPr="00E47D53">
        <w:rPr>
          <w:lang w:eastAsia="en-GB"/>
        </w:rPr>
        <w:t xml:space="preserve"> </w:t>
      </w:r>
      <w:r w:rsidRPr="00E47D53">
        <w:rPr>
          <w:lang w:eastAsia="en-GB"/>
        </w:rPr>
        <w:t>You may wish to attach a copy of your insurance certificates with this application.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349"/>
        <w:gridCol w:w="4423"/>
      </w:tblGrid>
      <w:tr w:rsidR="0000233D" w:rsidRPr="00E47D53" w14:paraId="5975FBFA"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46E05F5" w14:textId="77777777" w:rsidR="0000233D" w:rsidRPr="00E47D53" w:rsidRDefault="0000233D" w:rsidP="00C80CDD">
            <w:pPr>
              <w:spacing w:before="120" w:after="120" w:line="276" w:lineRule="auto"/>
              <w:jc w:val="center"/>
              <w:rPr>
                <w:rFonts w:eastAsia="Calibri" w:cs="Arial"/>
              </w:rPr>
            </w:pPr>
            <w:bookmarkStart w:id="32" w:name="_Toc350435226"/>
            <w:bookmarkStart w:id="33" w:name="_Toc350435297"/>
            <w:r w:rsidRPr="00E47D53">
              <w:rPr>
                <w:rFonts w:eastAsia="Calibri" w:cs="Arial"/>
              </w:rPr>
              <w:lastRenderedPageBreak/>
              <w:t>4.1</w:t>
            </w:r>
            <w:bookmarkEnd w:id="32"/>
            <w:bookmarkEnd w:id="33"/>
          </w:p>
        </w:tc>
        <w:tc>
          <w:tcPr>
            <w:tcW w:w="5349" w:type="dxa"/>
            <w:tcBorders>
              <w:top w:val="single" w:sz="4" w:space="0" w:color="auto"/>
              <w:left w:val="single" w:sz="4" w:space="0" w:color="auto"/>
              <w:bottom w:val="single" w:sz="4" w:space="0" w:color="auto"/>
              <w:right w:val="single" w:sz="4" w:space="0" w:color="auto"/>
            </w:tcBorders>
            <w:vAlign w:val="center"/>
            <w:hideMark/>
          </w:tcPr>
          <w:p w14:paraId="5BE7552E"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Employers Liability insurance cover</w:t>
            </w:r>
          </w:p>
          <w:p w14:paraId="54BBA2FF"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3D68EFF2"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7DC9F28C" w14:textId="2B05F343" w:rsidR="00544663"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476AEAAE"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BB9FEEF" w14:textId="77777777" w:rsidR="0000233D" w:rsidRPr="00E47D53" w:rsidRDefault="0000233D" w:rsidP="007C3F42">
            <w:pPr>
              <w:spacing w:before="120" w:after="120" w:line="360" w:lineRule="auto"/>
              <w:jc w:val="both"/>
              <w:rPr>
                <w:rFonts w:eastAsia="Calibri" w:cs="Arial"/>
              </w:rPr>
            </w:pPr>
          </w:p>
        </w:tc>
      </w:tr>
      <w:tr w:rsidR="0000233D" w:rsidRPr="00E47D53" w14:paraId="6A4B74A8"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50880E" w14:textId="77777777" w:rsidR="0000233D" w:rsidRPr="00E47D53" w:rsidRDefault="0000233D" w:rsidP="00C80CDD">
            <w:pPr>
              <w:spacing w:before="120" w:after="120" w:line="276" w:lineRule="auto"/>
              <w:jc w:val="center"/>
              <w:rPr>
                <w:rFonts w:eastAsia="Calibri" w:cs="Arial"/>
              </w:rPr>
            </w:pPr>
            <w:bookmarkStart w:id="34" w:name="_Toc350435227"/>
            <w:bookmarkStart w:id="35" w:name="_Toc350435298"/>
            <w:r w:rsidRPr="00E47D53">
              <w:rPr>
                <w:rFonts w:eastAsia="Calibri" w:cs="Arial"/>
              </w:rPr>
              <w:t>4.2</w:t>
            </w:r>
            <w:bookmarkEnd w:id="34"/>
            <w:bookmarkEnd w:id="35"/>
          </w:p>
        </w:tc>
        <w:tc>
          <w:tcPr>
            <w:tcW w:w="5349" w:type="dxa"/>
            <w:tcBorders>
              <w:top w:val="single" w:sz="4" w:space="0" w:color="auto"/>
              <w:left w:val="single" w:sz="4" w:space="0" w:color="auto"/>
              <w:bottom w:val="single" w:sz="4" w:space="0" w:color="auto"/>
              <w:right w:val="single" w:sz="4" w:space="0" w:color="auto"/>
            </w:tcBorders>
            <w:vAlign w:val="center"/>
            <w:hideMark/>
          </w:tcPr>
          <w:p w14:paraId="12803996"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Public Liability insurance cover</w:t>
            </w:r>
          </w:p>
          <w:p w14:paraId="5C2DE151"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6729D89C"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B67BFFF" w14:textId="2F3F8BD6"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663D85FB"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149E10C" w14:textId="77777777" w:rsidR="0000233D" w:rsidRPr="00E47D53" w:rsidRDefault="0000233D" w:rsidP="007C3F42">
            <w:pPr>
              <w:spacing w:before="120" w:after="120" w:line="360" w:lineRule="auto"/>
              <w:jc w:val="both"/>
              <w:rPr>
                <w:rFonts w:eastAsia="Calibri" w:cs="Arial"/>
              </w:rPr>
            </w:pPr>
          </w:p>
        </w:tc>
      </w:tr>
      <w:tr w:rsidR="0000233D" w:rsidRPr="00E47D53" w14:paraId="50D47C9C"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BC72F10" w14:textId="77777777" w:rsidR="0000233D" w:rsidRPr="00E47D53" w:rsidRDefault="0000233D" w:rsidP="00C80CDD">
            <w:pPr>
              <w:spacing w:before="120" w:after="120" w:line="276" w:lineRule="auto"/>
              <w:jc w:val="center"/>
              <w:rPr>
                <w:rFonts w:eastAsia="Calibri" w:cs="Arial"/>
              </w:rPr>
            </w:pPr>
            <w:bookmarkStart w:id="36" w:name="_Toc350435228"/>
            <w:bookmarkStart w:id="37" w:name="_Toc350435299"/>
            <w:r w:rsidRPr="00E47D53">
              <w:rPr>
                <w:rFonts w:eastAsia="Calibri" w:cs="Arial"/>
              </w:rPr>
              <w:t>4.3</w:t>
            </w:r>
            <w:bookmarkEnd w:id="36"/>
            <w:bookmarkEnd w:id="37"/>
          </w:p>
        </w:tc>
        <w:tc>
          <w:tcPr>
            <w:tcW w:w="5349" w:type="dxa"/>
            <w:tcBorders>
              <w:top w:val="single" w:sz="4" w:space="0" w:color="auto"/>
              <w:left w:val="single" w:sz="4" w:space="0" w:color="auto"/>
              <w:bottom w:val="single" w:sz="4" w:space="0" w:color="auto"/>
              <w:right w:val="single" w:sz="4" w:space="0" w:color="auto"/>
            </w:tcBorders>
            <w:vAlign w:val="center"/>
            <w:hideMark/>
          </w:tcPr>
          <w:p w14:paraId="53657771"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Professional Indemnity insurance cover</w:t>
            </w:r>
          </w:p>
          <w:p w14:paraId="76A402FD"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0D13950E"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349F85A" w14:textId="5B97B649"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07C96C5D"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554EF331" w14:textId="77777777" w:rsidR="0000233D" w:rsidRPr="00E47D53" w:rsidRDefault="0000233D" w:rsidP="007C3F42">
            <w:pPr>
              <w:spacing w:before="120" w:after="120" w:line="360" w:lineRule="auto"/>
              <w:jc w:val="both"/>
              <w:rPr>
                <w:rFonts w:eastAsia="Calibri" w:cs="Arial"/>
              </w:rPr>
            </w:pPr>
          </w:p>
        </w:tc>
      </w:tr>
    </w:tbl>
    <w:p w14:paraId="02BD5666" w14:textId="77777777" w:rsidR="0000233D" w:rsidRPr="00E47D53" w:rsidRDefault="0000233D" w:rsidP="00AF5EA7">
      <w:pPr>
        <w:pStyle w:val="Heading2"/>
        <w:numPr>
          <w:ilvl w:val="0"/>
          <w:numId w:val="0"/>
        </w:numPr>
      </w:pPr>
      <w:r w:rsidRPr="00E47D53">
        <w:t>Part B</w:t>
      </w:r>
    </w:p>
    <w:p w14:paraId="71D81E96" w14:textId="3F2CF3FF" w:rsidR="00806090" w:rsidRDefault="00806090" w:rsidP="00AF5EA7">
      <w:pPr>
        <w:pStyle w:val="Heading2"/>
        <w:numPr>
          <w:ilvl w:val="0"/>
          <w:numId w:val="21"/>
        </w:numPr>
      </w:pPr>
      <w:bookmarkStart w:id="38" w:name="_Toc351026636"/>
      <w:bookmarkStart w:id="39" w:name="_Toc351027726"/>
      <w:bookmarkStart w:id="40" w:name="_Toc351027888"/>
      <w:bookmarkStart w:id="41" w:name="_Toc351028888"/>
      <w:bookmarkStart w:id="42" w:name="_Toc351029644"/>
      <w:bookmarkEnd w:id="38"/>
      <w:bookmarkEnd w:id="39"/>
      <w:bookmarkEnd w:id="40"/>
      <w:bookmarkEnd w:id="41"/>
      <w:bookmarkEnd w:id="42"/>
      <w:r>
        <w:t>The Garden’s Mission</w:t>
      </w:r>
    </w:p>
    <w:p w14:paraId="3A9956E1" w14:textId="3A2B599F" w:rsidR="00806090" w:rsidRPr="00806090" w:rsidRDefault="00806090" w:rsidP="00AF5EA7">
      <w:pPr>
        <w:spacing w:line="360" w:lineRule="auto"/>
        <w:jc w:val="both"/>
        <w:rPr>
          <w:lang w:eastAsia="en-GB"/>
        </w:rPr>
      </w:pPr>
      <w:r>
        <w:rPr>
          <w:lang w:eastAsia="en-GB"/>
        </w:rPr>
        <w:t>The National Botanic Garden of Wales</w:t>
      </w:r>
      <w:r w:rsidR="00B80AD9">
        <w:rPr>
          <w:lang w:eastAsia="en-GB"/>
        </w:rPr>
        <w:t xml:space="preserve"> (NBGW)</w:t>
      </w:r>
      <w:r>
        <w:rPr>
          <w:lang w:eastAsia="en-GB"/>
        </w:rPr>
        <w:t xml:space="preserve"> is a charity dedicated to the research and conservation of biodiversity, to sustainability, lifelong learning and the enjoyment of the visitor.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94"/>
        <w:gridCol w:w="1123"/>
      </w:tblGrid>
      <w:tr w:rsidR="00806090" w:rsidRPr="00E47D53" w14:paraId="4739BFCD"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F6F5B1" w14:textId="078E9AB4" w:rsidR="00806090" w:rsidRPr="00E47D53" w:rsidRDefault="00806090" w:rsidP="008A3E2A">
            <w:pPr>
              <w:spacing w:before="120" w:after="120" w:line="276" w:lineRule="auto"/>
              <w:jc w:val="center"/>
            </w:pPr>
            <w:r>
              <w:t>1.1</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C3C4E2F" w14:textId="50D266B2" w:rsidR="00806090" w:rsidRPr="00E47D53" w:rsidRDefault="00806090" w:rsidP="00D44B9A">
            <w:pPr>
              <w:spacing w:before="120" w:after="120" w:line="276" w:lineRule="auto"/>
              <w:jc w:val="both"/>
            </w:pPr>
            <w:r w:rsidRPr="00E47D53">
              <w:t xml:space="preserve">Do you </w:t>
            </w:r>
            <w:r>
              <w:t>agree to work alongside the NBGW to meet the three key objectives of conservation, education and inspiration?</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0903478" w14:textId="77777777" w:rsidR="00806090" w:rsidRPr="00E47D53" w:rsidRDefault="00806090" w:rsidP="008A3E2A">
            <w:pPr>
              <w:spacing w:before="120" w:after="120" w:line="276" w:lineRule="auto"/>
            </w:pPr>
            <w:r w:rsidRPr="00E47D53">
              <w:t>Yes / No</w:t>
            </w:r>
          </w:p>
        </w:tc>
      </w:tr>
      <w:tr w:rsidR="00806090" w:rsidRPr="00E47D53" w14:paraId="012551E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C39152" w14:textId="0D93736A" w:rsidR="00806090" w:rsidRDefault="00806090" w:rsidP="008A3E2A">
            <w:pPr>
              <w:spacing w:before="120" w:after="120" w:line="276" w:lineRule="auto"/>
              <w:jc w:val="center"/>
            </w:pPr>
            <w:r>
              <w:t>1.2</w:t>
            </w:r>
          </w:p>
        </w:tc>
        <w:tc>
          <w:tcPr>
            <w:tcW w:w="8794" w:type="dxa"/>
            <w:tcBorders>
              <w:top w:val="single" w:sz="4" w:space="0" w:color="auto"/>
              <w:left w:val="single" w:sz="4" w:space="0" w:color="auto"/>
              <w:bottom w:val="single" w:sz="4" w:space="0" w:color="auto"/>
              <w:right w:val="single" w:sz="4" w:space="0" w:color="auto"/>
            </w:tcBorders>
            <w:vAlign w:val="center"/>
          </w:tcPr>
          <w:p w14:paraId="32AAD247" w14:textId="413ED147" w:rsidR="00806090" w:rsidRDefault="00806090" w:rsidP="00D44B9A">
            <w:pPr>
              <w:spacing w:before="120" w:after="120" w:line="276" w:lineRule="auto"/>
              <w:jc w:val="both"/>
            </w:pPr>
            <w:r>
              <w:t xml:space="preserve">Do you agree to support </w:t>
            </w:r>
            <w:r w:rsidR="001B3B1C">
              <w:t>the Project</w:t>
            </w:r>
            <w:r>
              <w:t xml:space="preserve"> in championing Welsh horticulture, plants for pollinators, the protection of wildlife and the virtues </w:t>
            </w:r>
            <w:r w:rsidR="001B3B1C">
              <w:t xml:space="preserve">of growing plants for food, fun, </w:t>
            </w:r>
            <w:r>
              <w:t>health and well-being?</w:t>
            </w:r>
          </w:p>
        </w:tc>
        <w:tc>
          <w:tcPr>
            <w:tcW w:w="1123" w:type="dxa"/>
            <w:tcBorders>
              <w:top w:val="single" w:sz="4" w:space="0" w:color="auto"/>
              <w:left w:val="single" w:sz="4" w:space="0" w:color="auto"/>
              <w:bottom w:val="single" w:sz="4" w:space="0" w:color="auto"/>
              <w:right w:val="single" w:sz="4" w:space="0" w:color="auto"/>
            </w:tcBorders>
            <w:vAlign w:val="center"/>
          </w:tcPr>
          <w:p w14:paraId="5E51BF50" w14:textId="4E928E1D" w:rsidR="00806090" w:rsidRDefault="00806090" w:rsidP="008A3E2A">
            <w:pPr>
              <w:spacing w:before="120" w:after="120" w:line="276" w:lineRule="auto"/>
            </w:pPr>
            <w:r>
              <w:t>Yes / No</w:t>
            </w:r>
          </w:p>
        </w:tc>
      </w:tr>
      <w:tr w:rsidR="00806090" w:rsidRPr="00E47D53" w14:paraId="31A95AA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C23C14" w14:textId="1DED2180" w:rsidR="00806090" w:rsidRPr="00E47D53" w:rsidRDefault="00806090" w:rsidP="008A3E2A">
            <w:pPr>
              <w:spacing w:before="120" w:after="120" w:line="276" w:lineRule="auto"/>
              <w:jc w:val="center"/>
            </w:pPr>
            <w:r>
              <w:t>1.3</w:t>
            </w:r>
          </w:p>
        </w:tc>
        <w:tc>
          <w:tcPr>
            <w:tcW w:w="8794" w:type="dxa"/>
            <w:tcBorders>
              <w:top w:val="single" w:sz="4" w:space="0" w:color="auto"/>
              <w:left w:val="single" w:sz="4" w:space="0" w:color="auto"/>
              <w:bottom w:val="single" w:sz="4" w:space="0" w:color="auto"/>
              <w:right w:val="single" w:sz="4" w:space="0" w:color="auto"/>
            </w:tcBorders>
            <w:vAlign w:val="center"/>
          </w:tcPr>
          <w:p w14:paraId="02879706" w14:textId="1A9C2C14" w:rsidR="00806090" w:rsidRPr="00E47D53" w:rsidRDefault="00002DC2" w:rsidP="00D44B9A">
            <w:pPr>
              <w:spacing w:before="120" w:after="120" w:line="276" w:lineRule="auto"/>
              <w:jc w:val="both"/>
            </w:pPr>
            <w:r>
              <w:t>Do you agree to practis</w:t>
            </w:r>
            <w:r w:rsidR="00806090">
              <w:t>e and support the use of peat free and pesticide free materials/products</w:t>
            </w:r>
            <w:r w:rsidR="00AF5EA7">
              <w:t>?</w:t>
            </w:r>
          </w:p>
        </w:tc>
        <w:tc>
          <w:tcPr>
            <w:tcW w:w="1123" w:type="dxa"/>
            <w:tcBorders>
              <w:top w:val="single" w:sz="4" w:space="0" w:color="auto"/>
              <w:left w:val="single" w:sz="4" w:space="0" w:color="auto"/>
              <w:bottom w:val="single" w:sz="4" w:space="0" w:color="auto"/>
              <w:right w:val="single" w:sz="4" w:space="0" w:color="auto"/>
            </w:tcBorders>
            <w:vAlign w:val="center"/>
          </w:tcPr>
          <w:p w14:paraId="26B966CC" w14:textId="5143FAA6" w:rsidR="00806090" w:rsidRPr="00E47D53" w:rsidRDefault="00806090" w:rsidP="008A3E2A">
            <w:pPr>
              <w:spacing w:before="120" w:after="120" w:line="276" w:lineRule="auto"/>
            </w:pPr>
            <w:r>
              <w:t>Yes / No</w:t>
            </w:r>
          </w:p>
        </w:tc>
      </w:tr>
    </w:tbl>
    <w:p w14:paraId="34A845D8" w14:textId="33E1C2F3" w:rsidR="0000233D" w:rsidRPr="00E47D53" w:rsidRDefault="0000233D" w:rsidP="00AF5EA7">
      <w:pPr>
        <w:pStyle w:val="Heading2"/>
      </w:pPr>
      <w:r w:rsidRPr="00E47D53">
        <w:t>Equal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8651"/>
        <w:gridCol w:w="1128"/>
      </w:tblGrid>
      <w:tr w:rsidR="0000233D" w:rsidRPr="00E47D53" w14:paraId="4988D4E1" w14:textId="77777777" w:rsidTr="00FB3956">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8C518E" w14:textId="6D8CCF08" w:rsidR="0000233D" w:rsidRPr="00E47D53" w:rsidRDefault="001B3B1C" w:rsidP="00C80CDD">
            <w:pPr>
              <w:spacing w:before="120" w:after="120" w:line="276" w:lineRule="auto"/>
              <w:jc w:val="center"/>
              <w:rPr>
                <w:rFonts w:eastAsia="Calibri" w:cs="Arial"/>
              </w:rPr>
            </w:pPr>
            <w:r>
              <w:rPr>
                <w:rFonts w:eastAsia="Calibri" w:cs="Arial"/>
              </w:rPr>
              <w:t>2.1</w:t>
            </w:r>
          </w:p>
        </w:tc>
        <w:tc>
          <w:tcPr>
            <w:tcW w:w="8651" w:type="dxa"/>
            <w:tcBorders>
              <w:top w:val="single" w:sz="4" w:space="0" w:color="auto"/>
              <w:left w:val="single" w:sz="4" w:space="0" w:color="auto"/>
              <w:bottom w:val="single" w:sz="4" w:space="0" w:color="auto"/>
              <w:right w:val="single" w:sz="4" w:space="0" w:color="auto"/>
            </w:tcBorders>
            <w:vAlign w:val="center"/>
            <w:hideMark/>
          </w:tcPr>
          <w:p w14:paraId="1928889F" w14:textId="03A79D90" w:rsidR="00A41CC7" w:rsidRDefault="0000233D" w:rsidP="00D44B9A">
            <w:pPr>
              <w:spacing w:before="120" w:after="120" w:line="276" w:lineRule="auto"/>
              <w:jc w:val="both"/>
              <w:rPr>
                <w:rFonts w:eastAsia="Calibri" w:cs="Arial"/>
              </w:rPr>
            </w:pPr>
            <w:r w:rsidRPr="00E47D53">
              <w:rPr>
                <w:rFonts w:eastAsia="Calibri" w:cs="Arial"/>
              </w:rPr>
              <w:t xml:space="preserve">Do you </w:t>
            </w:r>
            <w:r w:rsidR="0095123E" w:rsidRPr="00E47D53">
              <w:rPr>
                <w:rFonts w:eastAsia="Calibri" w:cs="Arial"/>
              </w:rPr>
              <w:t xml:space="preserve">agree to </w:t>
            </w:r>
            <w:r w:rsidR="00A41CC7">
              <w:rPr>
                <w:rFonts w:eastAsia="Calibri" w:cs="Arial"/>
              </w:rPr>
              <w:t>adhere to the following:</w:t>
            </w:r>
          </w:p>
          <w:p w14:paraId="40217626" w14:textId="278CE217" w:rsidR="0000233D" w:rsidRPr="00E47D53" w:rsidRDefault="00A41CC7" w:rsidP="00D44B9A">
            <w:pPr>
              <w:spacing w:before="120" w:after="120" w:line="276" w:lineRule="auto"/>
              <w:jc w:val="both"/>
              <w:rPr>
                <w:rFonts w:eastAsia="Calibri" w:cs="Arial"/>
              </w:rPr>
            </w:pPr>
            <w:r>
              <w:rPr>
                <w:rFonts w:eastAsia="Calibri" w:cs="Arial"/>
              </w:rPr>
              <w:t xml:space="preserve">The </w:t>
            </w:r>
            <w:r w:rsidR="00B80AD9">
              <w:rPr>
                <w:rFonts w:eastAsia="Calibri" w:cs="Arial"/>
              </w:rPr>
              <w:t>NBGW</w:t>
            </w:r>
            <w:r>
              <w:rPr>
                <w:rFonts w:eastAsia="Calibri" w:cs="Arial"/>
              </w:rPr>
              <w:t xml:space="preserve"> does not discriminate on the basis of race, colour or nationality, ethnic or national origins, sex, gender reassignment, sexual orientation, marital or civil partner status, disability, religion or belief, age or any other ground on which it is or becomes unlawful to discriminate under the laws of England and Wales.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EBE672B" w14:textId="77777777" w:rsidR="0000233D" w:rsidRPr="00E47D53" w:rsidRDefault="0000233D" w:rsidP="00E47D53">
            <w:pPr>
              <w:spacing w:before="120" w:after="120" w:line="276" w:lineRule="auto"/>
              <w:rPr>
                <w:rFonts w:eastAsia="Calibri" w:cs="Arial"/>
              </w:rPr>
            </w:pPr>
            <w:r w:rsidRPr="00E47D53">
              <w:rPr>
                <w:rFonts w:eastAsia="Calibri" w:cs="Arial"/>
              </w:rPr>
              <w:t>Yes</w:t>
            </w:r>
            <w:r w:rsidR="0009409C" w:rsidRPr="00E47D53">
              <w:rPr>
                <w:rFonts w:eastAsia="Calibri" w:cs="Arial"/>
              </w:rPr>
              <w:t xml:space="preserve"> </w:t>
            </w:r>
            <w:r w:rsidRPr="00E47D53">
              <w:rPr>
                <w:rFonts w:eastAsia="Calibri" w:cs="Arial"/>
              </w:rPr>
              <w:t>/</w:t>
            </w:r>
            <w:r w:rsidR="0009409C" w:rsidRPr="00E47D53">
              <w:rPr>
                <w:rFonts w:eastAsia="Calibri" w:cs="Arial"/>
              </w:rPr>
              <w:t xml:space="preserve"> </w:t>
            </w:r>
            <w:r w:rsidRPr="00E47D53">
              <w:rPr>
                <w:rFonts w:eastAsia="Calibri" w:cs="Arial"/>
              </w:rPr>
              <w:t>No</w:t>
            </w:r>
          </w:p>
        </w:tc>
      </w:tr>
      <w:tr w:rsidR="00AF5EA7" w:rsidRPr="00E47D53" w14:paraId="6A69AB9F" w14:textId="7E9EE915" w:rsidTr="00924BBD">
        <w:trPr>
          <w:trHeight w:val="2490"/>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5BAA09" w14:textId="42BCF6EE" w:rsidR="00AF5EA7" w:rsidRPr="00E47D53" w:rsidRDefault="00AF5EA7" w:rsidP="00C80CDD">
            <w:pPr>
              <w:spacing w:before="120" w:after="120" w:line="276" w:lineRule="auto"/>
              <w:jc w:val="center"/>
              <w:rPr>
                <w:rFonts w:eastAsia="Calibri" w:cs="Arial"/>
              </w:rPr>
            </w:pPr>
            <w:r>
              <w:rPr>
                <w:rFonts w:eastAsia="Calibri" w:cs="Arial"/>
              </w:rPr>
              <w:lastRenderedPageBreak/>
              <w:t>2.2</w:t>
            </w:r>
          </w:p>
        </w:tc>
        <w:tc>
          <w:tcPr>
            <w:tcW w:w="9779" w:type="dxa"/>
            <w:gridSpan w:val="2"/>
            <w:tcBorders>
              <w:top w:val="single" w:sz="4" w:space="0" w:color="auto"/>
              <w:left w:val="single" w:sz="4" w:space="0" w:color="auto"/>
              <w:bottom w:val="single" w:sz="4" w:space="0" w:color="auto"/>
              <w:right w:val="single" w:sz="4" w:space="0" w:color="auto"/>
            </w:tcBorders>
            <w:vAlign w:val="center"/>
          </w:tcPr>
          <w:p w14:paraId="04E857E6" w14:textId="2BD210FA" w:rsidR="00AF5EA7" w:rsidRPr="00E47D53" w:rsidRDefault="00AF5EA7" w:rsidP="00D44B9A">
            <w:pPr>
              <w:spacing w:before="120" w:after="120" w:line="276" w:lineRule="auto"/>
              <w:jc w:val="both"/>
              <w:rPr>
                <w:rFonts w:eastAsia="Calibri" w:cs="Arial"/>
              </w:rPr>
            </w:pPr>
            <w:r w:rsidRPr="00E47D53">
              <w:rPr>
                <w:rFonts w:eastAsia="Calibri" w:cs="Arial"/>
              </w:rPr>
              <w:t xml:space="preserve">Have </w:t>
            </w:r>
            <w:r w:rsidR="00002DC2" w:rsidRPr="00E47D53">
              <w:rPr>
                <w:rFonts w:eastAsia="Calibri" w:cs="Arial"/>
              </w:rPr>
              <w:t>you or your organisation</w:t>
            </w:r>
            <w:r w:rsidRPr="00E47D53">
              <w:rPr>
                <w:rFonts w:eastAsia="Calibri" w:cs="Arial"/>
              </w:rPr>
              <w:t xml:space="preserve"> been prosecuted for failing to comply with any of the following legislation?</w:t>
            </w:r>
          </w:p>
          <w:p w14:paraId="6080C162"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Race Relations Act 1976 and Amendment Act 2000;</w:t>
            </w:r>
          </w:p>
          <w:p w14:paraId="4687BA99"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Disability Discrimination Act 1995;</w:t>
            </w:r>
          </w:p>
          <w:p w14:paraId="600E4BEF"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Sex Discrimination Act 1975;</w:t>
            </w:r>
          </w:p>
          <w:p w14:paraId="1F83ED30"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Equal Pay Act 1975;</w:t>
            </w:r>
          </w:p>
          <w:p w14:paraId="232F0A5A"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(Religion or Belief) Regulations 2003;</w:t>
            </w:r>
          </w:p>
          <w:p w14:paraId="5EACF636"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(Sexual Orientation) Regulations 2003;</w:t>
            </w:r>
          </w:p>
          <w:p w14:paraId="2C6E5574" w14:textId="77777777" w:rsidR="00AF5EA7" w:rsidRPr="00E47D53" w:rsidRDefault="00AF5EA7" w:rsidP="00D44B9A">
            <w:pPr>
              <w:tabs>
                <w:tab w:val="left" w:pos="720"/>
              </w:tabs>
              <w:spacing w:before="120" w:after="120" w:line="276" w:lineRule="auto"/>
              <w:ind w:left="509"/>
              <w:jc w:val="both"/>
              <w:rPr>
                <w:rFonts w:eastAsia="Times New Roman" w:cs="Arial"/>
                <w:lang w:bidi="en-US"/>
              </w:rPr>
            </w:pPr>
            <w:r w:rsidRPr="00E47D53">
              <w:rPr>
                <w:rFonts w:eastAsia="Times New Roman" w:cs="Arial"/>
                <w:lang w:bidi="en-US"/>
              </w:rPr>
              <w:t>Employment Equality (Age) Regulations 2006</w:t>
            </w:r>
          </w:p>
          <w:p w14:paraId="3160CF67" w14:textId="27786DE1" w:rsidR="00AF5EA7" w:rsidRPr="00E47D53" w:rsidRDefault="00AF5EA7" w:rsidP="00D44B9A">
            <w:pPr>
              <w:spacing w:before="120" w:after="120" w:line="276" w:lineRule="auto"/>
              <w:ind w:left="509"/>
              <w:jc w:val="both"/>
              <w:rPr>
                <w:rFonts w:eastAsia="Calibri" w:cs="Arial"/>
                <w:sz w:val="16"/>
                <w:szCs w:val="16"/>
              </w:rPr>
            </w:pPr>
            <w:r w:rsidRPr="00E47D53">
              <w:rPr>
                <w:rFonts w:eastAsia="Calibri" w:cs="Arial"/>
                <w:bCs/>
                <w:color w:val="000000"/>
                <w:shd w:val="clear" w:color="auto" w:fill="FFFFFF"/>
              </w:rPr>
              <w:t>Equality Act 2010</w:t>
            </w:r>
          </w:p>
        </w:tc>
      </w:tr>
      <w:tr w:rsidR="00AF5EA7" w:rsidRPr="00E47D53" w14:paraId="264657EB" w14:textId="13AEB079" w:rsidTr="00AF5EA7">
        <w:trPr>
          <w:trHeight w:val="466"/>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1237443" w14:textId="72C02D44" w:rsidR="00AF5EA7" w:rsidRDefault="00002DC2" w:rsidP="00AF5EA7">
            <w:pPr>
              <w:spacing w:before="120" w:after="120" w:line="276" w:lineRule="auto"/>
              <w:jc w:val="center"/>
              <w:rPr>
                <w:rFonts w:eastAsia="Calibri" w:cs="Arial"/>
              </w:rPr>
            </w:pPr>
            <w:r>
              <w:rPr>
                <w:rFonts w:eastAsia="Calibri" w:cs="Arial"/>
              </w:rPr>
              <w:t>2</w:t>
            </w:r>
            <w:r w:rsidR="00AF5EA7" w:rsidRPr="00E47D53">
              <w:rPr>
                <w:rFonts w:eastAsia="Calibri" w:cs="Arial"/>
              </w:rPr>
              <w:t>.3</w:t>
            </w:r>
          </w:p>
        </w:tc>
        <w:tc>
          <w:tcPr>
            <w:tcW w:w="8651" w:type="dxa"/>
            <w:tcBorders>
              <w:top w:val="single" w:sz="4" w:space="0" w:color="auto"/>
              <w:left w:val="single" w:sz="4" w:space="0" w:color="auto"/>
              <w:bottom w:val="single" w:sz="4" w:space="0" w:color="auto"/>
              <w:right w:val="single" w:sz="4" w:space="0" w:color="auto"/>
            </w:tcBorders>
            <w:vAlign w:val="center"/>
          </w:tcPr>
          <w:p w14:paraId="38300BED" w14:textId="5563F05B" w:rsidR="00AF5EA7" w:rsidRPr="00E47D53" w:rsidRDefault="00AF5EA7" w:rsidP="00D44B9A">
            <w:pPr>
              <w:spacing w:before="120" w:after="120" w:line="276" w:lineRule="auto"/>
              <w:jc w:val="both"/>
              <w:rPr>
                <w:rFonts w:eastAsia="Calibri" w:cs="Arial"/>
              </w:rPr>
            </w:pPr>
            <w:r w:rsidRPr="00E47D53">
              <w:rPr>
                <w:rFonts w:eastAsia="Calibri" w:cs="Arial"/>
              </w:rPr>
              <w:t xml:space="preserve"> Can you confirm you comply w</w:t>
            </w:r>
            <w:r w:rsidR="00002DC2">
              <w:rPr>
                <w:rFonts w:eastAsia="Calibri" w:cs="Arial"/>
              </w:rPr>
              <w:t>ith legislation as detailed on 2</w:t>
            </w:r>
            <w:r w:rsidRPr="00E47D53">
              <w:rPr>
                <w:rFonts w:eastAsia="Calibri" w:cs="Arial"/>
              </w:rPr>
              <w:t xml:space="preserve">.2?      </w:t>
            </w:r>
          </w:p>
        </w:tc>
        <w:tc>
          <w:tcPr>
            <w:tcW w:w="1128" w:type="dxa"/>
            <w:tcBorders>
              <w:top w:val="single" w:sz="4" w:space="0" w:color="auto"/>
              <w:left w:val="single" w:sz="4" w:space="0" w:color="auto"/>
              <w:bottom w:val="single" w:sz="4" w:space="0" w:color="auto"/>
              <w:right w:val="single" w:sz="4" w:space="0" w:color="auto"/>
            </w:tcBorders>
            <w:vAlign w:val="center"/>
          </w:tcPr>
          <w:p w14:paraId="2FB4C030" w14:textId="69164FEC" w:rsidR="00AF5EA7" w:rsidRPr="00E47D53" w:rsidRDefault="00AF5EA7" w:rsidP="00AF5EA7">
            <w:pPr>
              <w:spacing w:before="120" w:after="120" w:line="276" w:lineRule="auto"/>
              <w:rPr>
                <w:rFonts w:eastAsia="Calibri" w:cs="Arial"/>
              </w:rPr>
            </w:pPr>
            <w:r>
              <w:rPr>
                <w:rFonts w:eastAsia="Calibri" w:cs="Arial"/>
              </w:rPr>
              <w:t>Yes / No</w:t>
            </w:r>
          </w:p>
        </w:tc>
      </w:tr>
      <w:tr w:rsidR="0000233D" w:rsidRPr="00E47D53" w14:paraId="6630445D" w14:textId="77777777" w:rsidTr="00BA78D0">
        <w:tc>
          <w:tcPr>
            <w:tcW w:w="10450" w:type="dxa"/>
            <w:gridSpan w:val="3"/>
            <w:tcBorders>
              <w:top w:val="single" w:sz="4" w:space="0" w:color="auto"/>
              <w:left w:val="single" w:sz="4" w:space="0" w:color="auto"/>
              <w:bottom w:val="single" w:sz="4" w:space="0" w:color="auto"/>
              <w:right w:val="single" w:sz="4" w:space="0" w:color="auto"/>
            </w:tcBorders>
            <w:vAlign w:val="center"/>
          </w:tcPr>
          <w:p w14:paraId="4C650777" w14:textId="54C83FC5" w:rsidR="0000233D" w:rsidRPr="00E47D53" w:rsidRDefault="0000233D" w:rsidP="00D44B9A">
            <w:pPr>
              <w:spacing w:before="120" w:after="120" w:line="276" w:lineRule="auto"/>
              <w:jc w:val="both"/>
              <w:rPr>
                <w:rFonts w:eastAsia="Calibri" w:cs="Arial"/>
              </w:rPr>
            </w:pPr>
            <w:r w:rsidRPr="00E47D53">
              <w:rPr>
                <w:rFonts w:eastAsia="Calibri" w:cs="Arial"/>
              </w:rPr>
              <w:t>If</w:t>
            </w:r>
            <w:r w:rsidR="00B80AD9" w:rsidRPr="00E47D53">
              <w:rPr>
                <w:rFonts w:eastAsia="Calibri" w:cs="Arial"/>
              </w:rPr>
              <w:t xml:space="preserve"> you or your organisation </w:t>
            </w:r>
            <w:r w:rsidRPr="00E47D53">
              <w:rPr>
                <w:rFonts w:eastAsia="Calibri" w:cs="Arial"/>
              </w:rPr>
              <w:t>have been prosecuted under any of the above Acts please give brief details.</w:t>
            </w:r>
          </w:p>
          <w:p w14:paraId="5ADC30B4" w14:textId="77777777" w:rsidR="0000233D" w:rsidRPr="00E47D53" w:rsidRDefault="0000233D" w:rsidP="00D44B9A">
            <w:pPr>
              <w:spacing w:before="120" w:after="120" w:line="276" w:lineRule="auto"/>
              <w:jc w:val="both"/>
              <w:rPr>
                <w:rFonts w:eastAsia="Calibri" w:cs="Arial"/>
              </w:rPr>
            </w:pPr>
          </w:p>
          <w:p w14:paraId="2833CC45" w14:textId="5FED05B0" w:rsidR="0000233D" w:rsidRPr="00E47D53" w:rsidRDefault="0000233D" w:rsidP="00D44B9A">
            <w:pPr>
              <w:spacing w:before="120" w:after="120" w:line="276" w:lineRule="auto"/>
              <w:jc w:val="both"/>
              <w:rPr>
                <w:rFonts w:eastAsia="Calibri" w:cs="Arial"/>
              </w:rPr>
            </w:pPr>
          </w:p>
        </w:tc>
      </w:tr>
    </w:tbl>
    <w:p w14:paraId="09C5E93B" w14:textId="0C86F173" w:rsidR="0095123E" w:rsidRPr="00E47D53" w:rsidRDefault="0095123E" w:rsidP="00AF5EA7">
      <w:pPr>
        <w:pStyle w:val="Heading2"/>
      </w:pPr>
      <w:r w:rsidRPr="00E47D53">
        <w:t>Disclosure and Barring Service</w:t>
      </w:r>
      <w:r w:rsidR="00BA2F8D" w:rsidRPr="00E47D53">
        <w:t xml:space="preserve"> (DBS)</w:t>
      </w:r>
    </w:p>
    <w:tbl>
      <w:tblPr>
        <w:tblStyle w:val="TableGrid"/>
        <w:tblW w:w="0" w:type="auto"/>
        <w:tblLook w:val="04A0" w:firstRow="1" w:lastRow="0" w:firstColumn="1" w:lastColumn="0" w:noHBand="0" w:noVBand="1"/>
      </w:tblPr>
      <w:tblGrid>
        <w:gridCol w:w="562"/>
        <w:gridCol w:w="8824"/>
        <w:gridCol w:w="1064"/>
      </w:tblGrid>
      <w:tr w:rsidR="009B71D2" w:rsidRPr="00E47D53" w14:paraId="7403496C" w14:textId="77777777" w:rsidTr="00484292">
        <w:tc>
          <w:tcPr>
            <w:tcW w:w="562" w:type="dxa"/>
            <w:shd w:val="clear" w:color="auto" w:fill="B4C6E7" w:themeFill="accent5" w:themeFillTint="66"/>
            <w:vAlign w:val="center"/>
          </w:tcPr>
          <w:p w14:paraId="2A6A89EF" w14:textId="2D10B791" w:rsidR="009B71D2" w:rsidRPr="00E47D53" w:rsidRDefault="001B3B1C" w:rsidP="00EA6B38">
            <w:pPr>
              <w:spacing w:before="120" w:after="120" w:line="360" w:lineRule="auto"/>
              <w:jc w:val="center"/>
              <w:rPr>
                <w:lang w:eastAsia="en-GB"/>
              </w:rPr>
            </w:pPr>
            <w:r>
              <w:rPr>
                <w:lang w:eastAsia="en-GB"/>
              </w:rPr>
              <w:t>3.1</w:t>
            </w:r>
          </w:p>
        </w:tc>
        <w:tc>
          <w:tcPr>
            <w:tcW w:w="8824" w:type="dxa"/>
            <w:vAlign w:val="center"/>
          </w:tcPr>
          <w:p w14:paraId="543A4D58" w14:textId="22CC8713" w:rsidR="009B71D2" w:rsidRPr="00E47D53" w:rsidRDefault="009B71D2" w:rsidP="00D44B9A">
            <w:pPr>
              <w:spacing w:before="120" w:after="120" w:line="360" w:lineRule="auto"/>
              <w:jc w:val="both"/>
              <w:rPr>
                <w:lang w:eastAsia="en-GB"/>
              </w:rPr>
            </w:pPr>
            <w:r w:rsidRPr="00E47D53">
              <w:rPr>
                <w:lang w:eastAsia="en-GB"/>
              </w:rPr>
              <w:t>Do you and/or your relevant staff hold a valid DBS certificate?</w:t>
            </w:r>
          </w:p>
        </w:tc>
        <w:tc>
          <w:tcPr>
            <w:tcW w:w="1064" w:type="dxa"/>
            <w:vAlign w:val="center"/>
          </w:tcPr>
          <w:p w14:paraId="5BB619A9" w14:textId="1B66B919"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375C9DF5" w14:textId="4377C677" w:rsidTr="00484292">
        <w:tc>
          <w:tcPr>
            <w:tcW w:w="562" w:type="dxa"/>
            <w:shd w:val="clear" w:color="auto" w:fill="B4C6E7" w:themeFill="accent5" w:themeFillTint="66"/>
            <w:vAlign w:val="center"/>
          </w:tcPr>
          <w:p w14:paraId="7787CECB" w14:textId="23646E0B" w:rsidR="009B71D2" w:rsidRPr="00E47D53" w:rsidRDefault="001B3B1C" w:rsidP="00C80CDD">
            <w:pPr>
              <w:spacing w:before="120" w:after="120" w:line="360" w:lineRule="auto"/>
              <w:jc w:val="center"/>
              <w:rPr>
                <w:lang w:eastAsia="en-GB"/>
              </w:rPr>
            </w:pPr>
            <w:r>
              <w:rPr>
                <w:lang w:eastAsia="en-GB"/>
              </w:rPr>
              <w:t>3.2</w:t>
            </w:r>
          </w:p>
        </w:tc>
        <w:tc>
          <w:tcPr>
            <w:tcW w:w="8824" w:type="dxa"/>
            <w:vAlign w:val="center"/>
          </w:tcPr>
          <w:p w14:paraId="30152C98" w14:textId="0055489A" w:rsidR="009B71D2" w:rsidRPr="00E47D53" w:rsidRDefault="009B71D2" w:rsidP="00D44B9A">
            <w:pPr>
              <w:spacing w:before="120" w:after="120" w:line="360" w:lineRule="auto"/>
              <w:jc w:val="both"/>
              <w:rPr>
                <w:lang w:eastAsia="en-GB"/>
              </w:rPr>
            </w:pPr>
            <w:r w:rsidRPr="00E47D53">
              <w:rPr>
                <w:lang w:eastAsia="en-GB"/>
              </w:rPr>
              <w:t>Can you confirm you are willing to obtain a DBS certificate, if appropriate</w:t>
            </w:r>
            <w:r w:rsidR="00C46A21">
              <w:rPr>
                <w:lang w:eastAsia="en-GB"/>
              </w:rPr>
              <w:t>.</w:t>
            </w:r>
            <w:r w:rsidRPr="00E47D53">
              <w:rPr>
                <w:lang w:eastAsia="en-GB"/>
              </w:rPr>
              <w:t xml:space="preserve"> </w:t>
            </w:r>
          </w:p>
        </w:tc>
        <w:tc>
          <w:tcPr>
            <w:tcW w:w="1064" w:type="dxa"/>
            <w:vAlign w:val="center"/>
          </w:tcPr>
          <w:p w14:paraId="65058C35" w14:textId="390650C7"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467310E7" w14:textId="77777777" w:rsidTr="00484292">
        <w:tc>
          <w:tcPr>
            <w:tcW w:w="562" w:type="dxa"/>
            <w:shd w:val="clear" w:color="auto" w:fill="B4C6E7" w:themeFill="accent5" w:themeFillTint="66"/>
            <w:vAlign w:val="center"/>
          </w:tcPr>
          <w:p w14:paraId="14D55808" w14:textId="4779536F" w:rsidR="009B71D2" w:rsidRPr="00E47D53" w:rsidRDefault="001B3B1C" w:rsidP="00C80CDD">
            <w:pPr>
              <w:spacing w:before="120" w:after="120" w:line="360" w:lineRule="auto"/>
              <w:jc w:val="center"/>
              <w:rPr>
                <w:lang w:eastAsia="en-GB"/>
              </w:rPr>
            </w:pPr>
            <w:r>
              <w:rPr>
                <w:lang w:eastAsia="en-GB"/>
              </w:rPr>
              <w:t>3.3</w:t>
            </w:r>
          </w:p>
        </w:tc>
        <w:tc>
          <w:tcPr>
            <w:tcW w:w="8824" w:type="dxa"/>
            <w:vAlign w:val="center"/>
          </w:tcPr>
          <w:p w14:paraId="579EEB58" w14:textId="4A5ECC0C" w:rsidR="009B71D2" w:rsidRPr="00E47D53" w:rsidRDefault="009B71D2" w:rsidP="00D44B9A">
            <w:pPr>
              <w:spacing w:before="120" w:after="120" w:line="360" w:lineRule="auto"/>
              <w:jc w:val="both"/>
              <w:rPr>
                <w:lang w:eastAsia="en-GB"/>
              </w:rPr>
            </w:pPr>
            <w:r w:rsidRPr="00E47D53">
              <w:rPr>
                <w:lang w:eastAsia="en-GB"/>
              </w:rPr>
              <w:t>Do you grant the Project permission to undertake a DBS check, if appropriate?</w:t>
            </w:r>
          </w:p>
        </w:tc>
        <w:tc>
          <w:tcPr>
            <w:tcW w:w="1064" w:type="dxa"/>
            <w:vAlign w:val="center"/>
          </w:tcPr>
          <w:p w14:paraId="06B770E7" w14:textId="304A9A18" w:rsidR="009B71D2" w:rsidRPr="00E47D53" w:rsidRDefault="009B71D2" w:rsidP="00E47D53">
            <w:pPr>
              <w:spacing w:before="120" w:after="120" w:line="360" w:lineRule="auto"/>
              <w:rPr>
                <w:lang w:eastAsia="en-GB"/>
              </w:rPr>
            </w:pPr>
            <w:r w:rsidRPr="00E47D53">
              <w:rPr>
                <w:lang w:eastAsia="en-GB"/>
              </w:rPr>
              <w:t>Yes / No</w:t>
            </w:r>
          </w:p>
        </w:tc>
      </w:tr>
    </w:tbl>
    <w:p w14:paraId="1D290A2C" w14:textId="0736FB70" w:rsidR="00484292" w:rsidRPr="00E47D53" w:rsidRDefault="00484292" w:rsidP="00025BB7">
      <w:pPr>
        <w:spacing w:before="240" w:line="360" w:lineRule="auto"/>
        <w:jc w:val="both"/>
        <w:rPr>
          <w:lang w:eastAsia="en-GB"/>
        </w:rPr>
      </w:pPr>
      <w:r w:rsidRPr="00E47D53">
        <w:rPr>
          <w:lang w:eastAsia="en-GB"/>
        </w:rPr>
        <w:t>If you are successful in a mini competition at Stage 2, you may be required to provide evidence that you hold a valid DBS certificate.  You may wish to attach a copy of your DBS certificates with this application.</w:t>
      </w:r>
    </w:p>
    <w:p w14:paraId="64BB80B2" w14:textId="405B4DD6" w:rsidR="0000233D" w:rsidRPr="00E47D53" w:rsidRDefault="0000233D" w:rsidP="00AF5EA7">
      <w:pPr>
        <w:pStyle w:val="Heading2"/>
      </w:pPr>
      <w:r w:rsidRPr="00E47D53">
        <w:t xml:space="preserve">Health and </w:t>
      </w:r>
      <w:r w:rsidR="00B2415D" w:rsidRPr="00E47D53">
        <w:t>S</w:t>
      </w:r>
      <w:r w:rsidRPr="00E47D53">
        <w:t xml:space="preserve">afety </w:t>
      </w:r>
      <w:r w:rsidR="00B2415D" w:rsidRPr="00E47D53">
        <w:t>P</w:t>
      </w:r>
      <w:r w:rsidRPr="00E47D53">
        <w:t>olicy</w:t>
      </w:r>
      <w:bookmarkStart w:id="43" w:name="_Toc351026634"/>
      <w:bookmarkStart w:id="44" w:name="_Toc351027724"/>
      <w:bookmarkStart w:id="45" w:name="_Toc351027886"/>
      <w:bookmarkStart w:id="46" w:name="_Toc351028886"/>
      <w:bookmarkStart w:id="47" w:name="_Toc351029642"/>
      <w:bookmarkEnd w:id="43"/>
      <w:bookmarkEnd w:id="44"/>
      <w:bookmarkEnd w:id="45"/>
      <w:bookmarkEnd w:id="46"/>
      <w:bookmarkEnd w:id="47"/>
    </w:p>
    <w:p w14:paraId="08450F80" w14:textId="5D71677F" w:rsidR="0000233D" w:rsidRPr="00E47D53" w:rsidRDefault="0000233D" w:rsidP="00025BB7">
      <w:pPr>
        <w:spacing w:line="360" w:lineRule="auto"/>
        <w:jc w:val="both"/>
        <w:rPr>
          <w:rFonts w:eastAsia="Times New Roman"/>
          <w:b/>
          <w:sz w:val="24"/>
          <w:lang w:eastAsia="en-GB"/>
        </w:rPr>
      </w:pPr>
      <w:r w:rsidRPr="00E47D53">
        <w:t xml:space="preserve">The </w:t>
      </w:r>
      <w:r w:rsidR="00AF5EA7">
        <w:t>Project</w:t>
      </w:r>
      <w:r w:rsidRPr="00E47D53">
        <w:t xml:space="preserve"> will not </w:t>
      </w:r>
      <w:r w:rsidR="00484292" w:rsidRPr="00E47D53">
        <w:t xml:space="preserve">select you to tender if the </w:t>
      </w:r>
      <w:r w:rsidRPr="00E47D53">
        <w:t>company</w:t>
      </w:r>
      <w:r w:rsidR="00484292" w:rsidRPr="00E47D53">
        <w:t>/individual</w:t>
      </w:r>
      <w:r w:rsidRPr="00E47D53">
        <w:t xml:space="preserve"> has been prosecuted or served notice under health and safety legislation unless there is clear evidence that decisive and comprehensive action has been taken to remedy the situation.</w:t>
      </w:r>
      <w:r w:rsidR="0009409C" w:rsidRPr="00E47D53">
        <w:t xml:space="preserve"> </w:t>
      </w:r>
      <w:r w:rsidRPr="00E47D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89"/>
        <w:gridCol w:w="1128"/>
      </w:tblGrid>
      <w:tr w:rsidR="0000233D" w:rsidRPr="00E47D53" w14:paraId="6A51794B" w14:textId="77777777" w:rsidTr="00484292">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C704504" w14:textId="552432FA" w:rsidR="0000233D" w:rsidRPr="00E47D53" w:rsidRDefault="001B3B1C" w:rsidP="00C80CDD">
            <w:pPr>
              <w:spacing w:before="120" w:after="120"/>
              <w:jc w:val="center"/>
            </w:pPr>
            <w:r>
              <w:t>4.1</w:t>
            </w:r>
          </w:p>
        </w:tc>
        <w:tc>
          <w:tcPr>
            <w:tcW w:w="8789" w:type="dxa"/>
            <w:tcBorders>
              <w:top w:val="single" w:sz="4" w:space="0" w:color="auto"/>
              <w:left w:val="single" w:sz="4" w:space="0" w:color="auto"/>
              <w:bottom w:val="single" w:sz="4" w:space="0" w:color="auto"/>
              <w:right w:val="single" w:sz="4" w:space="0" w:color="auto"/>
            </w:tcBorders>
            <w:vAlign w:val="center"/>
          </w:tcPr>
          <w:p w14:paraId="5A14880A" w14:textId="458C4D12" w:rsidR="0000233D" w:rsidRPr="00E47D53" w:rsidRDefault="00D70F9D" w:rsidP="00D44B9A">
            <w:pPr>
              <w:spacing w:before="120" w:after="120" w:line="276" w:lineRule="auto"/>
              <w:jc w:val="both"/>
            </w:pPr>
            <w:r>
              <w:t xml:space="preserve">Do you </w:t>
            </w:r>
            <w:r w:rsidR="00DB361E">
              <w:t>agree to ens</w:t>
            </w:r>
            <w:r>
              <w:t>ure, so far as reasonably practicable the health, safety and welfare of all employees, course attendees and also any other person affected by your activities?</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0B3BC73" w14:textId="77777777" w:rsidR="0000233D" w:rsidRPr="00E47D53" w:rsidRDefault="0000233D" w:rsidP="00E47D53">
            <w:pPr>
              <w:spacing w:before="120" w:after="120"/>
            </w:pPr>
            <w:r w:rsidRPr="00E47D53">
              <w:t>Yes / No</w:t>
            </w:r>
          </w:p>
        </w:tc>
      </w:tr>
      <w:tr w:rsidR="0000233D" w:rsidRPr="00E47D53" w14:paraId="2C556B4B" w14:textId="77777777" w:rsidTr="00484292">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2A71334" w14:textId="6BE1EE65" w:rsidR="0000233D" w:rsidRPr="00E47D53" w:rsidRDefault="001B3B1C" w:rsidP="00C80CDD">
            <w:pPr>
              <w:spacing w:before="120" w:after="120"/>
              <w:jc w:val="center"/>
            </w:pPr>
            <w:r>
              <w:t>4.2</w:t>
            </w:r>
          </w:p>
        </w:tc>
        <w:tc>
          <w:tcPr>
            <w:tcW w:w="8789" w:type="dxa"/>
            <w:tcBorders>
              <w:top w:val="single" w:sz="4" w:space="0" w:color="auto"/>
              <w:left w:val="single" w:sz="4" w:space="0" w:color="auto"/>
              <w:bottom w:val="single" w:sz="4" w:space="0" w:color="auto"/>
              <w:right w:val="single" w:sz="4" w:space="0" w:color="auto"/>
            </w:tcBorders>
            <w:vAlign w:val="center"/>
          </w:tcPr>
          <w:p w14:paraId="6E988D60" w14:textId="56A8EC05" w:rsidR="0000233D" w:rsidRPr="00E47D53" w:rsidRDefault="00484292" w:rsidP="00D44B9A">
            <w:pPr>
              <w:spacing w:before="120" w:after="120" w:line="276" w:lineRule="auto"/>
              <w:jc w:val="both"/>
            </w:pPr>
            <w:r w:rsidRPr="00E47D53">
              <w:t>Do you agree to submit R</w:t>
            </w:r>
            <w:r w:rsidR="00FA5071" w:rsidRPr="00E47D53">
              <w:t>isk Assessments prior to training delivery?</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7493C2" w14:textId="77777777" w:rsidR="0000233D" w:rsidRPr="00E47D53" w:rsidRDefault="0000233D" w:rsidP="00E47D53">
            <w:pPr>
              <w:spacing w:before="120" w:after="120"/>
            </w:pPr>
            <w:r w:rsidRPr="00E47D53">
              <w:t>Yes / No</w:t>
            </w:r>
          </w:p>
        </w:tc>
      </w:tr>
      <w:tr w:rsidR="0000233D" w:rsidRPr="00E47D53" w14:paraId="1D7C711C" w14:textId="77777777" w:rsidTr="00FB3956">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01F2C9" w14:textId="06F6D694" w:rsidR="0000233D" w:rsidRPr="00E47D53" w:rsidRDefault="001B3B1C" w:rsidP="00C80CDD">
            <w:pPr>
              <w:spacing w:before="120" w:after="120"/>
              <w:jc w:val="center"/>
            </w:pPr>
            <w:r>
              <w:t>4.3</w:t>
            </w:r>
          </w:p>
        </w:tc>
        <w:tc>
          <w:tcPr>
            <w:tcW w:w="8789" w:type="dxa"/>
            <w:tcBorders>
              <w:top w:val="single" w:sz="4" w:space="0" w:color="auto"/>
              <w:left w:val="single" w:sz="4" w:space="0" w:color="auto"/>
              <w:bottom w:val="single" w:sz="4" w:space="0" w:color="auto"/>
              <w:right w:val="single" w:sz="4" w:space="0" w:color="auto"/>
            </w:tcBorders>
            <w:vAlign w:val="center"/>
          </w:tcPr>
          <w:p w14:paraId="39CC015B" w14:textId="5925204E" w:rsidR="0000233D" w:rsidRPr="00E47D53" w:rsidRDefault="00FA5071" w:rsidP="00D44B9A">
            <w:pPr>
              <w:spacing w:before="120" w:after="120" w:line="276" w:lineRule="auto"/>
              <w:jc w:val="both"/>
            </w:pPr>
            <w:r w:rsidRPr="00E47D53">
              <w:t>Can you confirm you agree to undertake a Health &amp; Safety Induction at the NBGW, if appropriate</w:t>
            </w:r>
            <w:r w:rsidR="00C46A21">
              <w:t>.</w:t>
            </w:r>
          </w:p>
        </w:tc>
        <w:tc>
          <w:tcPr>
            <w:tcW w:w="1128" w:type="dxa"/>
            <w:tcBorders>
              <w:top w:val="single" w:sz="4" w:space="0" w:color="auto"/>
              <w:left w:val="single" w:sz="4" w:space="0" w:color="auto"/>
              <w:bottom w:val="single" w:sz="4" w:space="0" w:color="auto"/>
              <w:right w:val="single" w:sz="4" w:space="0" w:color="auto"/>
            </w:tcBorders>
            <w:vAlign w:val="center"/>
          </w:tcPr>
          <w:p w14:paraId="625CCEF5" w14:textId="77777777" w:rsidR="0000233D" w:rsidRPr="00E47D53" w:rsidRDefault="0000233D" w:rsidP="00E47D53">
            <w:pPr>
              <w:spacing w:before="120" w:after="120"/>
            </w:pPr>
            <w:r w:rsidRPr="00E47D53">
              <w:t>Yes</w:t>
            </w:r>
            <w:r w:rsidR="0009409C" w:rsidRPr="00E47D53">
              <w:t xml:space="preserve"> </w:t>
            </w:r>
            <w:r w:rsidRPr="00E47D53">
              <w:t>/</w:t>
            </w:r>
            <w:r w:rsidR="0009409C" w:rsidRPr="00E47D53">
              <w:t xml:space="preserve"> </w:t>
            </w:r>
            <w:r w:rsidRPr="00E47D53">
              <w:t xml:space="preserve">No </w:t>
            </w:r>
          </w:p>
        </w:tc>
      </w:tr>
    </w:tbl>
    <w:p w14:paraId="2CE168AE" w14:textId="5863E21B" w:rsidR="0000233D" w:rsidRPr="00E47D53" w:rsidRDefault="00C80CDD" w:rsidP="00AF5EA7">
      <w:pPr>
        <w:pStyle w:val="Heading2"/>
      </w:pPr>
      <w:bookmarkStart w:id="48" w:name="_Toc350435234"/>
      <w:bookmarkStart w:id="49" w:name="_Toc350435305"/>
      <w:bookmarkStart w:id="50" w:name="_Toc350435238"/>
      <w:bookmarkStart w:id="51" w:name="_Toc350435309"/>
      <w:bookmarkStart w:id="52" w:name="_Toc350435243"/>
      <w:bookmarkStart w:id="53" w:name="_Toc350435314"/>
      <w:bookmarkStart w:id="54" w:name="_Toc351026640"/>
      <w:bookmarkStart w:id="55" w:name="_Toc351027730"/>
      <w:bookmarkStart w:id="56" w:name="_Toc351027892"/>
      <w:bookmarkStart w:id="57" w:name="_Toc351028892"/>
      <w:bookmarkStart w:id="58" w:name="_Toc351029648"/>
      <w:bookmarkStart w:id="59" w:name="_Toc350435249"/>
      <w:bookmarkStart w:id="60" w:name="_Toc350435320"/>
      <w:bookmarkEnd w:id="48"/>
      <w:bookmarkEnd w:id="49"/>
      <w:bookmarkEnd w:id="50"/>
      <w:bookmarkEnd w:id="51"/>
      <w:bookmarkEnd w:id="52"/>
      <w:bookmarkEnd w:id="53"/>
      <w:bookmarkEnd w:id="54"/>
      <w:bookmarkEnd w:id="55"/>
      <w:bookmarkEnd w:id="56"/>
      <w:bookmarkEnd w:id="57"/>
      <w:bookmarkEnd w:id="58"/>
      <w:bookmarkEnd w:id="59"/>
      <w:bookmarkEnd w:id="60"/>
      <w:r>
        <w:lastRenderedPageBreak/>
        <w:t>Data Protection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76"/>
        <w:gridCol w:w="1134"/>
      </w:tblGrid>
      <w:tr w:rsidR="009B71D2" w:rsidRPr="00E47D53" w14:paraId="23954E03"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B226094" w14:textId="5704BED7" w:rsidR="009B71D2" w:rsidRPr="00E47D53" w:rsidRDefault="009B71D2" w:rsidP="00413A00">
            <w:pPr>
              <w:spacing w:before="120" w:after="120" w:line="276" w:lineRule="auto"/>
              <w:jc w:val="center"/>
            </w:pPr>
            <w:r w:rsidRPr="00E47D53">
              <w:t>5.</w:t>
            </w:r>
            <w:r w:rsidR="00413A00">
              <w:t>1</w:t>
            </w:r>
          </w:p>
        </w:tc>
        <w:tc>
          <w:tcPr>
            <w:tcW w:w="8676" w:type="dxa"/>
            <w:tcBorders>
              <w:top w:val="single" w:sz="4" w:space="0" w:color="auto"/>
              <w:left w:val="single" w:sz="4" w:space="0" w:color="auto"/>
              <w:bottom w:val="single" w:sz="4" w:space="0" w:color="auto"/>
              <w:right w:val="single" w:sz="4" w:space="0" w:color="auto"/>
            </w:tcBorders>
            <w:vAlign w:val="center"/>
          </w:tcPr>
          <w:p w14:paraId="20DFF17F" w14:textId="1E2ACF75" w:rsidR="009B71D2" w:rsidRPr="00002DC2" w:rsidRDefault="00002DC2" w:rsidP="00B80AD9">
            <w:pPr>
              <w:spacing w:before="120" w:after="120" w:line="276" w:lineRule="auto"/>
              <w:jc w:val="both"/>
            </w:pPr>
            <w:r w:rsidRPr="00002DC2">
              <w:rPr>
                <w:bCs/>
              </w:rPr>
              <w:t xml:space="preserve">Please confirm that you agree to comply with the General Data Protection Regulation (GDPR) and Data Protection Act 2018 in relation to all dealings with the </w:t>
            </w:r>
            <w:r w:rsidR="00B80AD9">
              <w:rPr>
                <w:bCs/>
              </w:rPr>
              <w:t>NBGW</w:t>
            </w:r>
            <w:r w:rsidRPr="00002DC2">
              <w:rPr>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4A4065FC" w14:textId="4C006F93" w:rsidR="009B71D2" w:rsidRPr="00E47D53" w:rsidRDefault="009B71D2" w:rsidP="00E47D53">
            <w:pPr>
              <w:spacing w:before="120" w:after="120"/>
              <w:rPr>
                <w:rFonts w:eastAsia="Calibri" w:cs="Arial"/>
              </w:rPr>
            </w:pPr>
            <w:r w:rsidRPr="00E47D53">
              <w:rPr>
                <w:rFonts w:eastAsia="Calibri" w:cs="Arial"/>
              </w:rPr>
              <w:t xml:space="preserve">Yes / No </w:t>
            </w:r>
          </w:p>
        </w:tc>
      </w:tr>
      <w:tr w:rsidR="00002DC2" w:rsidRPr="00E47D53" w14:paraId="0C93871D"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7871410" w14:textId="2AF008F1" w:rsidR="00002DC2" w:rsidRPr="00E47D53" w:rsidRDefault="00002DC2" w:rsidP="00413A00">
            <w:pPr>
              <w:spacing w:before="120" w:after="120" w:line="276" w:lineRule="auto"/>
              <w:jc w:val="center"/>
            </w:pPr>
            <w:r>
              <w:t>5.2</w:t>
            </w:r>
          </w:p>
        </w:tc>
        <w:tc>
          <w:tcPr>
            <w:tcW w:w="8676" w:type="dxa"/>
            <w:tcBorders>
              <w:top w:val="single" w:sz="4" w:space="0" w:color="auto"/>
              <w:left w:val="single" w:sz="4" w:space="0" w:color="auto"/>
              <w:bottom w:val="single" w:sz="4" w:space="0" w:color="auto"/>
              <w:right w:val="single" w:sz="4" w:space="0" w:color="auto"/>
            </w:tcBorders>
            <w:vAlign w:val="center"/>
          </w:tcPr>
          <w:p w14:paraId="0419733F" w14:textId="0AD0CDDD" w:rsidR="00002DC2" w:rsidRPr="00002DC2" w:rsidRDefault="00B80AD9" w:rsidP="00B80AD9">
            <w:pPr>
              <w:spacing w:before="120" w:after="120" w:line="276" w:lineRule="auto"/>
              <w:jc w:val="both"/>
              <w:rPr>
                <w:bCs/>
              </w:rPr>
            </w:pPr>
            <w:r>
              <w:rPr>
                <w:bCs/>
              </w:rPr>
              <w:t xml:space="preserve">Do you agree to comply with the Project’s administrative </w:t>
            </w:r>
            <w:r w:rsidR="00C262F1">
              <w:rPr>
                <w:bCs/>
              </w:rPr>
              <w:t>requirements</w:t>
            </w:r>
            <w:r>
              <w:rPr>
                <w:bCs/>
              </w:rPr>
              <w:t xml:space="preserve">, ensuring data relating to course attendees is not collected, stored or used for any other purpose? </w:t>
            </w:r>
          </w:p>
        </w:tc>
        <w:tc>
          <w:tcPr>
            <w:tcW w:w="1134" w:type="dxa"/>
            <w:tcBorders>
              <w:top w:val="single" w:sz="4" w:space="0" w:color="auto"/>
              <w:left w:val="single" w:sz="4" w:space="0" w:color="auto"/>
              <w:bottom w:val="single" w:sz="4" w:space="0" w:color="auto"/>
              <w:right w:val="single" w:sz="4" w:space="0" w:color="auto"/>
            </w:tcBorders>
            <w:vAlign w:val="center"/>
          </w:tcPr>
          <w:p w14:paraId="5F66FA0C" w14:textId="37D0181B" w:rsidR="00002DC2" w:rsidRPr="00E47D53" w:rsidRDefault="00B80AD9" w:rsidP="00E47D53">
            <w:pPr>
              <w:spacing w:before="120" w:after="120"/>
              <w:rPr>
                <w:rFonts w:eastAsia="Calibri" w:cs="Arial"/>
              </w:rPr>
            </w:pPr>
            <w:r>
              <w:rPr>
                <w:rFonts w:eastAsia="Calibri" w:cs="Arial"/>
              </w:rPr>
              <w:t>Yes / No</w:t>
            </w:r>
          </w:p>
        </w:tc>
      </w:tr>
    </w:tbl>
    <w:p w14:paraId="2B1F5F25" w14:textId="77777777" w:rsidR="0000233D" w:rsidRPr="00E47D53" w:rsidRDefault="0000233D" w:rsidP="00AF5EA7">
      <w:pPr>
        <w:pStyle w:val="Heading2"/>
      </w:pPr>
      <w:r w:rsidRPr="00E47D53">
        <w:t xml:space="preserve">Welsh Language </w:t>
      </w:r>
    </w:p>
    <w:p w14:paraId="6D91C7E9" w14:textId="2158E376" w:rsidR="0000233D" w:rsidRPr="00E47D53" w:rsidRDefault="0000233D" w:rsidP="00025BB7">
      <w:pPr>
        <w:spacing w:line="360" w:lineRule="auto"/>
        <w:jc w:val="both"/>
      </w:pPr>
      <w:r w:rsidRPr="00E47D53">
        <w:t xml:space="preserve">The </w:t>
      </w:r>
      <w:r w:rsidR="00AF5EA7">
        <w:t>Project</w:t>
      </w:r>
      <w:r w:rsidRPr="00E47D53">
        <w:t xml:space="preserve"> is looking for demonstration of a commitment to the Welsh </w:t>
      </w:r>
      <w:r w:rsidR="00DB361E">
        <w:t>L</w:t>
      </w:r>
      <w:r w:rsidRPr="00E47D53">
        <w:t>a</w:t>
      </w:r>
      <w:r w:rsidR="00202C72">
        <w:t>nguage Measure such as a Welsh L</w:t>
      </w:r>
      <w:r w:rsidRPr="00E47D53">
        <w:t xml:space="preserve">anguage </w:t>
      </w:r>
      <w:r w:rsidR="00202C72">
        <w:t>P</w:t>
      </w:r>
      <w:r w:rsidRPr="00E47D53">
        <w:t>olicy.</w:t>
      </w:r>
    </w:p>
    <w:tbl>
      <w:tblPr>
        <w:tblStyle w:val="TableGrid"/>
        <w:tblW w:w="0" w:type="auto"/>
        <w:tblLook w:val="04A0" w:firstRow="1" w:lastRow="0" w:firstColumn="1" w:lastColumn="0" w:noHBand="0" w:noVBand="1"/>
      </w:tblPr>
      <w:tblGrid>
        <w:gridCol w:w="700"/>
        <w:gridCol w:w="8651"/>
        <w:gridCol w:w="1099"/>
      </w:tblGrid>
      <w:tr w:rsidR="0000233D" w:rsidRPr="00E47D53" w14:paraId="63094DDA" w14:textId="77777777" w:rsidTr="00002DC2">
        <w:tc>
          <w:tcPr>
            <w:tcW w:w="700" w:type="dxa"/>
            <w:shd w:val="clear" w:color="auto" w:fill="B4C6E7" w:themeFill="accent5" w:themeFillTint="66"/>
            <w:vAlign w:val="center"/>
          </w:tcPr>
          <w:p w14:paraId="0CAF1BB3" w14:textId="77777777" w:rsidR="0000233D" w:rsidRPr="00E47D53" w:rsidRDefault="0000233D" w:rsidP="00C80CDD">
            <w:pPr>
              <w:spacing w:before="120" w:after="120" w:line="276" w:lineRule="auto"/>
              <w:jc w:val="center"/>
            </w:pPr>
            <w:r w:rsidRPr="00E47D53">
              <w:t>6.1</w:t>
            </w:r>
          </w:p>
        </w:tc>
        <w:tc>
          <w:tcPr>
            <w:tcW w:w="8651" w:type="dxa"/>
            <w:shd w:val="clear" w:color="auto" w:fill="auto"/>
            <w:vAlign w:val="center"/>
          </w:tcPr>
          <w:p w14:paraId="34C664CA" w14:textId="6B320FF0" w:rsidR="0000233D" w:rsidRPr="00B80AD9" w:rsidRDefault="00B80AD9" w:rsidP="00D44B9A">
            <w:pPr>
              <w:spacing w:before="120" w:after="120" w:line="276" w:lineRule="auto"/>
              <w:jc w:val="both"/>
              <w:rPr>
                <w:bCs/>
              </w:rPr>
            </w:pPr>
            <w:r w:rsidRPr="00B80AD9">
              <w:rPr>
                <w:bCs/>
              </w:rPr>
              <w:t xml:space="preserve">The Welsh Language Measure 2011 confers upon the </w:t>
            </w:r>
            <w:r>
              <w:rPr>
                <w:bCs/>
              </w:rPr>
              <w:t>NBGW</w:t>
            </w:r>
            <w:r w:rsidRPr="00B80AD9">
              <w:rPr>
                <w:bCs/>
              </w:rPr>
              <w:t xml:space="preserve"> a duty to ensure that the Welsh language should be treated no less favourably than the English language, and that persons should be able to live their lives through the medium of the Welsh language if they choose to do so. Would you be supportive of these principles in any work you were contracted to do for the </w:t>
            </w:r>
            <w:r>
              <w:rPr>
                <w:bCs/>
              </w:rPr>
              <w:t>NBGW</w:t>
            </w:r>
            <w:r w:rsidRPr="00B80AD9">
              <w:rPr>
                <w:bCs/>
              </w:rPr>
              <w:t>?</w:t>
            </w:r>
          </w:p>
        </w:tc>
        <w:tc>
          <w:tcPr>
            <w:tcW w:w="1099" w:type="dxa"/>
            <w:vAlign w:val="center"/>
          </w:tcPr>
          <w:p w14:paraId="3A156D27" w14:textId="77777777" w:rsidR="0000233D" w:rsidRPr="00E47D53" w:rsidRDefault="0000233D" w:rsidP="00E47D53">
            <w:pPr>
              <w:spacing w:before="120" w:after="120" w:line="276" w:lineRule="auto"/>
              <w:rPr>
                <w:rFonts w:eastAsia="Times New Roman" w:cs="Times New Roman"/>
              </w:rPr>
            </w:pPr>
            <w:r w:rsidRPr="00E47D53">
              <w:rPr>
                <w:rFonts w:eastAsia="Times New Roman" w:cs="Times New Roman"/>
              </w:rPr>
              <w:t>Yes</w:t>
            </w:r>
            <w:r w:rsidR="0009409C" w:rsidRPr="00E47D53">
              <w:rPr>
                <w:rFonts w:eastAsia="Times New Roman" w:cs="Times New Roman"/>
              </w:rPr>
              <w:t xml:space="preserve"> </w:t>
            </w:r>
            <w:r w:rsidRPr="00E47D53">
              <w:rPr>
                <w:rFonts w:eastAsia="Times New Roman" w:cs="Times New Roman"/>
              </w:rPr>
              <w:t>/</w:t>
            </w:r>
            <w:r w:rsidR="0009409C" w:rsidRPr="00E47D53">
              <w:rPr>
                <w:rFonts w:eastAsia="Times New Roman" w:cs="Times New Roman"/>
              </w:rPr>
              <w:t xml:space="preserve"> </w:t>
            </w:r>
            <w:r w:rsidRPr="00E47D53">
              <w:rPr>
                <w:rFonts w:eastAsia="Times New Roman" w:cs="Times New Roman"/>
              </w:rPr>
              <w:t>No</w:t>
            </w:r>
          </w:p>
        </w:tc>
      </w:tr>
    </w:tbl>
    <w:p w14:paraId="2735AD0C" w14:textId="77777777" w:rsidR="0000233D" w:rsidRPr="00E47D53" w:rsidRDefault="0000233D" w:rsidP="00AF5EA7">
      <w:pPr>
        <w:pStyle w:val="Heading2"/>
        <w:numPr>
          <w:ilvl w:val="0"/>
          <w:numId w:val="0"/>
        </w:numPr>
      </w:pPr>
      <w:r w:rsidRPr="00E47D53">
        <w:t>Part C</w:t>
      </w:r>
    </w:p>
    <w:p w14:paraId="513C6067" w14:textId="77777777" w:rsidR="0000233D" w:rsidRPr="00E47D53" w:rsidRDefault="0000233D" w:rsidP="00AF5EA7">
      <w:pPr>
        <w:pStyle w:val="Heading2"/>
        <w:numPr>
          <w:ilvl w:val="0"/>
          <w:numId w:val="22"/>
        </w:numPr>
      </w:pPr>
      <w:r w:rsidRPr="00E47D53">
        <w:t>Scoring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9194"/>
      </w:tblGrid>
      <w:tr w:rsidR="0000233D" w:rsidRPr="00E47D53" w14:paraId="233E11DB" w14:textId="77777777" w:rsidTr="00BA78D0">
        <w:trPr>
          <w:trHeight w:val="963"/>
        </w:trPr>
        <w:tc>
          <w:tcPr>
            <w:tcW w:w="0" w:type="auto"/>
            <w:gridSpan w:val="2"/>
            <w:shd w:val="clear" w:color="auto" w:fill="FFFFFF" w:themeFill="background1"/>
            <w:vAlign w:val="center"/>
          </w:tcPr>
          <w:p w14:paraId="144B2E5B" w14:textId="77777777" w:rsidR="0000233D" w:rsidRPr="00E47D53" w:rsidRDefault="0000233D" w:rsidP="00D44B9A">
            <w:pPr>
              <w:spacing w:after="0" w:line="276" w:lineRule="auto"/>
              <w:jc w:val="both"/>
            </w:pPr>
            <w:r w:rsidRPr="00E47D53">
              <w:t>Providers will be required to deliver training</w:t>
            </w:r>
            <w:r w:rsidR="0009409C" w:rsidRPr="00E47D53">
              <w:t xml:space="preserve"> </w:t>
            </w:r>
            <w:r w:rsidRPr="00E47D53">
              <w:t xml:space="preserve">on behalf of </w:t>
            </w:r>
            <w:r w:rsidR="00546846" w:rsidRPr="00E47D53">
              <w:t>Growing the Future</w:t>
            </w:r>
            <w:r w:rsidR="0009409C" w:rsidRPr="00E47D53">
              <w:t xml:space="preserve"> in their areas of expertise</w:t>
            </w:r>
            <w:r w:rsidRPr="00E47D53">
              <w:t xml:space="preserve"> (Please read the specification to fully understand what this entails).  We are seeking providers who are qualified/experienced in delivering their areas of training and </w:t>
            </w:r>
            <w:r w:rsidRPr="00E47D53">
              <w:rPr>
                <w:b/>
              </w:rPr>
              <w:t xml:space="preserve">who can also ensure compliance with the </w:t>
            </w:r>
            <w:r w:rsidR="00F01C2B" w:rsidRPr="00E47D53">
              <w:rPr>
                <w:b/>
              </w:rPr>
              <w:t>P</w:t>
            </w:r>
            <w:r w:rsidRPr="00E47D53">
              <w:rPr>
                <w:b/>
              </w:rPr>
              <w:t>roject’s administrative requirements</w:t>
            </w:r>
            <w:r w:rsidRPr="00E47D53">
              <w:t xml:space="preserve">.  Please therefore try to include examples in response to the following question which not only evidence your ability to deliver the training you are offering, but which also evidence your ability to comply with clients’ administrative requirements.  </w:t>
            </w:r>
          </w:p>
        </w:tc>
      </w:tr>
      <w:tr w:rsidR="0000233D" w:rsidRPr="00E47D53" w14:paraId="6D8BE7AD" w14:textId="77777777" w:rsidTr="00BA78D0">
        <w:trPr>
          <w:trHeight w:val="552"/>
        </w:trPr>
        <w:tc>
          <w:tcPr>
            <w:tcW w:w="0" w:type="auto"/>
            <w:gridSpan w:val="2"/>
            <w:shd w:val="clear" w:color="auto" w:fill="FFFFFF" w:themeFill="background1"/>
            <w:vAlign w:val="center"/>
          </w:tcPr>
          <w:p w14:paraId="1F3FCC43" w14:textId="77777777" w:rsidR="0000233D" w:rsidRPr="00E47D53" w:rsidRDefault="0000233D" w:rsidP="00413A00">
            <w:pPr>
              <w:spacing w:after="0" w:line="276" w:lineRule="auto"/>
            </w:pPr>
            <w:r w:rsidRPr="00E47D53">
              <w:t>Assessment criteria</w:t>
            </w:r>
          </w:p>
        </w:tc>
      </w:tr>
      <w:tr w:rsidR="0000233D" w:rsidRPr="00E47D53" w14:paraId="6CA231C0" w14:textId="77777777" w:rsidTr="00A9067A">
        <w:trPr>
          <w:trHeight w:val="2757"/>
        </w:trPr>
        <w:tc>
          <w:tcPr>
            <w:tcW w:w="1091" w:type="dxa"/>
            <w:vMerge w:val="restart"/>
            <w:shd w:val="clear" w:color="auto" w:fill="B4C6E7" w:themeFill="accent5" w:themeFillTint="66"/>
            <w:vAlign w:val="center"/>
          </w:tcPr>
          <w:p w14:paraId="2B43C0A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1.1</w:t>
            </w:r>
          </w:p>
        </w:tc>
        <w:tc>
          <w:tcPr>
            <w:tcW w:w="9359" w:type="dxa"/>
            <w:vAlign w:val="center"/>
          </w:tcPr>
          <w:p w14:paraId="614364D1"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Delivery Record</w:t>
            </w:r>
          </w:p>
          <w:p w14:paraId="717F9A10"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 xml:space="preserve">Please provide three recent (within the past three years), relevant examples of having delivered training to project participants on behalf of a client. </w:t>
            </w:r>
          </w:p>
          <w:p w14:paraId="4746467B" w14:textId="77777777" w:rsidR="0000233D" w:rsidRPr="00E47D53" w:rsidRDefault="0000233D" w:rsidP="00D44B9A">
            <w:pPr>
              <w:spacing w:after="120" w:line="276" w:lineRule="auto"/>
              <w:contextualSpacing/>
              <w:jc w:val="both"/>
              <w:rPr>
                <w:rFonts w:eastAsia="Calibri" w:cs="Arial"/>
                <w:szCs w:val="18"/>
              </w:rPr>
            </w:pPr>
            <w:r w:rsidRPr="00E47D53">
              <w:rPr>
                <w:rFonts w:eastAsia="Calibri" w:cs="Arial"/>
                <w:szCs w:val="18"/>
              </w:rPr>
              <w:t xml:space="preserve">Please include: </w:t>
            </w:r>
          </w:p>
          <w:p w14:paraId="6E0AC176" w14:textId="77777777" w:rsidR="0000233D" w:rsidRPr="00E47D53" w:rsidRDefault="0000233D" w:rsidP="00D44B9A">
            <w:pPr>
              <w:pStyle w:val="ListParagraph"/>
              <w:numPr>
                <w:ilvl w:val="0"/>
                <w:numId w:val="10"/>
              </w:numPr>
              <w:spacing w:after="120" w:line="276" w:lineRule="auto"/>
              <w:jc w:val="both"/>
              <w:rPr>
                <w:rFonts w:eastAsia="Calibri" w:cs="Arial"/>
                <w:szCs w:val="18"/>
              </w:rPr>
            </w:pPr>
            <w:r w:rsidRPr="00E47D53">
              <w:rPr>
                <w:rFonts w:eastAsia="Calibri" w:cs="Arial"/>
                <w:szCs w:val="18"/>
              </w:rPr>
              <w:t>A brief description of the project and the training delivered, highlighting any relevance to this project (particularly in terms of administrative requirements)</w:t>
            </w:r>
          </w:p>
          <w:p w14:paraId="2DACB179"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Dates over which the training was delivered</w:t>
            </w:r>
          </w:p>
          <w:p w14:paraId="55212E1F"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Client name including key contact, email address and telephone number</w:t>
            </w:r>
          </w:p>
          <w:p w14:paraId="7AB77F79" w14:textId="19D0BBE6" w:rsidR="0000233D" w:rsidRPr="00E47D53" w:rsidRDefault="0000233D" w:rsidP="00D44B9A">
            <w:pPr>
              <w:pStyle w:val="ListParagraph"/>
              <w:numPr>
                <w:ilvl w:val="0"/>
                <w:numId w:val="9"/>
              </w:numPr>
              <w:spacing w:after="120" w:line="276" w:lineRule="auto"/>
              <w:ind w:left="714" w:hanging="357"/>
              <w:jc w:val="both"/>
              <w:rPr>
                <w:rFonts w:eastAsia="Calibri" w:cs="Arial"/>
                <w:szCs w:val="18"/>
              </w:rPr>
            </w:pPr>
            <w:r w:rsidRPr="00E47D53">
              <w:rPr>
                <w:rFonts w:eastAsia="Calibri" w:cs="Arial"/>
                <w:szCs w:val="18"/>
              </w:rPr>
              <w:t xml:space="preserve">Contract value </w:t>
            </w:r>
          </w:p>
        </w:tc>
      </w:tr>
      <w:tr w:rsidR="0000233D" w:rsidRPr="00E47D53" w14:paraId="51F958C1" w14:textId="77777777" w:rsidTr="00A9067A">
        <w:trPr>
          <w:trHeight w:val="77"/>
        </w:trPr>
        <w:tc>
          <w:tcPr>
            <w:tcW w:w="1091" w:type="dxa"/>
            <w:vMerge/>
            <w:shd w:val="clear" w:color="auto" w:fill="B4C6E7" w:themeFill="accent5" w:themeFillTint="66"/>
            <w:vAlign w:val="center"/>
          </w:tcPr>
          <w:p w14:paraId="255B8910" w14:textId="77777777" w:rsidR="0000233D" w:rsidRPr="00E47D53" w:rsidRDefault="0000233D" w:rsidP="00413A00">
            <w:pPr>
              <w:spacing w:after="0" w:line="276" w:lineRule="auto"/>
              <w:jc w:val="center"/>
              <w:rPr>
                <w:rFonts w:eastAsia="Calibri" w:cs="Arial"/>
                <w:szCs w:val="18"/>
              </w:rPr>
            </w:pPr>
          </w:p>
        </w:tc>
        <w:tc>
          <w:tcPr>
            <w:tcW w:w="9359" w:type="dxa"/>
            <w:vAlign w:val="center"/>
          </w:tcPr>
          <w:p w14:paraId="43A5FD75" w14:textId="77777777" w:rsidR="0000233D" w:rsidRPr="00E47D53" w:rsidRDefault="0000233D" w:rsidP="00D44B9A">
            <w:pPr>
              <w:spacing w:after="0" w:line="276" w:lineRule="auto"/>
              <w:jc w:val="both"/>
              <w:rPr>
                <w:rFonts w:eastAsia="Calibri" w:cs="Arial"/>
                <w:b/>
                <w:szCs w:val="18"/>
              </w:rPr>
            </w:pPr>
            <w:r w:rsidRPr="00E47D53">
              <w:rPr>
                <w:rFonts w:eastAsia="Calibri" w:cs="Arial"/>
                <w:szCs w:val="18"/>
              </w:rPr>
              <w:t>Pass/fail – you pass if you satisfactorily answer all points and you fail if you do not provide all of the information requested and or fail to provide relevant examples.</w:t>
            </w:r>
          </w:p>
        </w:tc>
      </w:tr>
      <w:tr w:rsidR="0000233D" w:rsidRPr="00E47D53" w14:paraId="53A1D097" w14:textId="77777777" w:rsidTr="00A9067A">
        <w:trPr>
          <w:trHeight w:val="1005"/>
        </w:trPr>
        <w:tc>
          <w:tcPr>
            <w:tcW w:w="1091" w:type="dxa"/>
            <w:shd w:val="clear" w:color="auto" w:fill="B4C6E7" w:themeFill="accent5" w:themeFillTint="66"/>
            <w:vAlign w:val="center"/>
          </w:tcPr>
          <w:p w14:paraId="65CEC97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1.2</w:t>
            </w:r>
          </w:p>
        </w:tc>
        <w:tc>
          <w:tcPr>
            <w:tcW w:w="9359" w:type="dxa"/>
            <w:vAlign w:val="center"/>
          </w:tcPr>
          <w:p w14:paraId="4914B765" w14:textId="77777777" w:rsidR="0009409C" w:rsidRPr="00E47D53" w:rsidRDefault="0000233D" w:rsidP="00D44B9A">
            <w:pPr>
              <w:spacing w:after="0" w:line="276" w:lineRule="auto"/>
              <w:jc w:val="both"/>
              <w:rPr>
                <w:rFonts w:eastAsia="Calibri" w:cs="Arial"/>
                <w:b/>
                <w:szCs w:val="18"/>
              </w:rPr>
            </w:pPr>
            <w:r w:rsidRPr="00E47D53">
              <w:rPr>
                <w:rFonts w:eastAsia="Calibri" w:cs="Arial"/>
                <w:b/>
                <w:szCs w:val="18"/>
              </w:rPr>
              <w:t>Training</w:t>
            </w:r>
          </w:p>
          <w:p w14:paraId="3ACC889D" w14:textId="0BEEA296" w:rsidR="0000233D" w:rsidRPr="00E47D53" w:rsidRDefault="0000233D" w:rsidP="00D44B9A">
            <w:pPr>
              <w:spacing w:after="0" w:line="276" w:lineRule="auto"/>
              <w:jc w:val="both"/>
              <w:rPr>
                <w:rFonts w:eastAsia="Calibri" w:cs="Arial"/>
                <w:szCs w:val="18"/>
              </w:rPr>
            </w:pPr>
            <w:r w:rsidRPr="00E47D53">
              <w:rPr>
                <w:rFonts w:eastAsia="Calibri" w:cs="Arial"/>
                <w:szCs w:val="18"/>
              </w:rPr>
              <w:t xml:space="preserve">Please provide information on the relevant training that you could deliver through </w:t>
            </w:r>
            <w:r w:rsidR="00546846" w:rsidRPr="00E47D53">
              <w:rPr>
                <w:rFonts w:eastAsia="Calibri" w:cs="Arial"/>
                <w:szCs w:val="18"/>
              </w:rPr>
              <w:t>Growing the Future</w:t>
            </w:r>
            <w:r w:rsidRPr="00E47D53">
              <w:rPr>
                <w:rFonts w:eastAsia="Calibri" w:cs="Arial"/>
                <w:szCs w:val="18"/>
              </w:rPr>
              <w:t xml:space="preserve"> to contribute towards the achievement of the </w:t>
            </w:r>
            <w:r w:rsidR="0009409C" w:rsidRPr="00E47D53">
              <w:rPr>
                <w:rFonts w:eastAsia="Calibri" w:cs="Arial"/>
                <w:szCs w:val="18"/>
              </w:rPr>
              <w:t>Project</w:t>
            </w:r>
            <w:r w:rsidRPr="00E47D53">
              <w:rPr>
                <w:rFonts w:eastAsia="Calibri" w:cs="Arial"/>
                <w:szCs w:val="18"/>
              </w:rPr>
              <w:t xml:space="preserve">’s aims. </w:t>
            </w:r>
            <w:r w:rsidR="0009409C" w:rsidRPr="00E47D53">
              <w:rPr>
                <w:rFonts w:eastAsia="Calibri" w:cs="Arial"/>
                <w:szCs w:val="18"/>
              </w:rPr>
              <w:t xml:space="preserve"> </w:t>
            </w:r>
            <w:r w:rsidRPr="00E47D53">
              <w:rPr>
                <w:rFonts w:eastAsia="Calibri" w:cs="Arial"/>
                <w:szCs w:val="18"/>
              </w:rPr>
              <w:t xml:space="preserve">Please complete </w:t>
            </w:r>
            <w:r w:rsidR="005B4607" w:rsidRPr="00E47D53">
              <w:rPr>
                <w:rFonts w:eastAsia="Calibri" w:cs="Arial"/>
                <w:szCs w:val="18"/>
              </w:rPr>
              <w:t xml:space="preserve">the </w:t>
            </w:r>
            <w:r w:rsidRPr="00E47D53">
              <w:rPr>
                <w:rFonts w:eastAsia="Calibri" w:cs="Arial"/>
                <w:szCs w:val="18"/>
              </w:rPr>
              <w:t xml:space="preserve">Excel </w:t>
            </w:r>
            <w:r w:rsidR="005B4607" w:rsidRPr="00E47D53">
              <w:rPr>
                <w:rFonts w:eastAsia="Calibri" w:cs="Arial"/>
                <w:szCs w:val="18"/>
              </w:rPr>
              <w:t xml:space="preserve">Course Details </w:t>
            </w:r>
            <w:r w:rsidRPr="00E47D53">
              <w:rPr>
                <w:rFonts w:eastAsia="Calibri" w:cs="Arial"/>
                <w:szCs w:val="18"/>
              </w:rPr>
              <w:t xml:space="preserve">list as an appendix with all relevant </w:t>
            </w:r>
            <w:r w:rsidR="00E47D53" w:rsidRPr="00E47D53">
              <w:rPr>
                <w:rFonts w:eastAsia="Calibri" w:cs="Arial"/>
                <w:szCs w:val="18"/>
              </w:rPr>
              <w:t>course</w:t>
            </w:r>
            <w:r w:rsidRPr="00E47D53">
              <w:rPr>
                <w:rFonts w:eastAsia="Calibri" w:cs="Arial"/>
                <w:szCs w:val="18"/>
              </w:rPr>
              <w:t xml:space="preserve"> details.  Please ensure you </w:t>
            </w:r>
            <w:r w:rsidR="0009409C" w:rsidRPr="00E47D53">
              <w:rPr>
                <w:rFonts w:eastAsia="Calibri" w:cs="Arial"/>
                <w:szCs w:val="18"/>
              </w:rPr>
              <w:t>only</w:t>
            </w:r>
            <w:r w:rsidRPr="00E47D53">
              <w:rPr>
                <w:rFonts w:eastAsia="Calibri" w:cs="Arial"/>
                <w:szCs w:val="18"/>
              </w:rPr>
              <w:t xml:space="preserve"> </w:t>
            </w:r>
            <w:r w:rsidR="0009409C" w:rsidRPr="00E47D53">
              <w:rPr>
                <w:rFonts w:eastAsia="Calibri" w:cs="Arial"/>
                <w:szCs w:val="18"/>
              </w:rPr>
              <w:t>i</w:t>
            </w:r>
            <w:r w:rsidRPr="00E47D53">
              <w:rPr>
                <w:rFonts w:eastAsia="Calibri" w:cs="Arial"/>
                <w:szCs w:val="18"/>
              </w:rPr>
              <w:t xml:space="preserve">nclude </w:t>
            </w:r>
            <w:r w:rsidRPr="00E47D53">
              <w:rPr>
                <w:rFonts w:eastAsia="Calibri" w:cs="Arial"/>
                <w:szCs w:val="18"/>
              </w:rPr>
              <w:lastRenderedPageBreak/>
              <w:t xml:space="preserve">training which is relevant to the horticulture industry (for example, we will not be looking for Food Hygiene Training </w:t>
            </w:r>
            <w:r w:rsidR="00AF5EA7" w:rsidRPr="00E47D53">
              <w:rPr>
                <w:rFonts w:eastAsia="Calibri" w:cs="Arial"/>
                <w:szCs w:val="18"/>
              </w:rPr>
              <w:t>etc.</w:t>
            </w:r>
            <w:r w:rsidRPr="00E47D53">
              <w:rPr>
                <w:rFonts w:eastAsia="Calibri" w:cs="Arial"/>
                <w:szCs w:val="18"/>
              </w:rPr>
              <w:t xml:space="preserve">). </w:t>
            </w:r>
          </w:p>
        </w:tc>
      </w:tr>
    </w:tbl>
    <w:p w14:paraId="267ED00B" w14:textId="3008E13E" w:rsidR="0000233D" w:rsidRPr="00E47D53" w:rsidRDefault="0000233D" w:rsidP="00AF5EA7">
      <w:pPr>
        <w:pStyle w:val="Heading2"/>
        <w:numPr>
          <w:ilvl w:val="0"/>
          <w:numId w:val="0"/>
        </w:numPr>
      </w:pPr>
      <w:bookmarkStart w:id="61" w:name="_Toc351026652"/>
      <w:bookmarkStart w:id="62" w:name="_Toc351027742"/>
      <w:bookmarkStart w:id="63" w:name="_Toc351027904"/>
      <w:bookmarkStart w:id="64" w:name="_Toc351028904"/>
      <w:bookmarkStart w:id="65" w:name="_Toc351029660"/>
      <w:bookmarkStart w:id="66" w:name="_Toc351026653"/>
      <w:bookmarkStart w:id="67" w:name="_Toc351027743"/>
      <w:bookmarkStart w:id="68" w:name="_Toc351027905"/>
      <w:bookmarkStart w:id="69" w:name="_Toc351028905"/>
      <w:bookmarkStart w:id="70" w:name="_Toc351029661"/>
      <w:bookmarkStart w:id="71" w:name="_Toc351026654"/>
      <w:bookmarkStart w:id="72" w:name="_Toc351027744"/>
      <w:bookmarkStart w:id="73" w:name="_Toc351027906"/>
      <w:bookmarkStart w:id="74" w:name="_Toc351028906"/>
      <w:bookmarkStart w:id="75" w:name="_Toc351029662"/>
      <w:bookmarkStart w:id="76" w:name="_Toc351026655"/>
      <w:bookmarkStart w:id="77" w:name="_Toc351027745"/>
      <w:bookmarkStart w:id="78" w:name="_Toc351027907"/>
      <w:bookmarkStart w:id="79" w:name="_Toc351028907"/>
      <w:bookmarkStart w:id="80" w:name="_Toc351029663"/>
      <w:bookmarkStart w:id="81" w:name="_Toc351026656"/>
      <w:bookmarkStart w:id="82" w:name="_Toc351027746"/>
      <w:bookmarkStart w:id="83" w:name="_Toc351027908"/>
      <w:bookmarkStart w:id="84" w:name="_Toc351028908"/>
      <w:bookmarkStart w:id="85" w:name="_Toc351029664"/>
      <w:bookmarkStart w:id="86" w:name="_Toc351026657"/>
      <w:bookmarkStart w:id="87" w:name="_Toc351027747"/>
      <w:bookmarkStart w:id="88" w:name="_Toc351027909"/>
      <w:bookmarkStart w:id="89" w:name="_Toc351028909"/>
      <w:bookmarkStart w:id="90" w:name="_Toc35102966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E47D53">
        <w:lastRenderedPageBreak/>
        <w:t>Part D</w:t>
      </w:r>
    </w:p>
    <w:p w14:paraId="69FFF276" w14:textId="77777777" w:rsidR="0000233D" w:rsidRPr="00E47D53" w:rsidRDefault="0000233D" w:rsidP="00D44B9A">
      <w:pPr>
        <w:pStyle w:val="Heading2"/>
        <w:numPr>
          <w:ilvl w:val="0"/>
          <w:numId w:val="15"/>
        </w:numPr>
        <w:jc w:val="both"/>
      </w:pPr>
      <w:r w:rsidRPr="00E47D53">
        <w:t>Geographical Location</w:t>
      </w:r>
    </w:p>
    <w:p w14:paraId="1B05891D" w14:textId="0C5365B9" w:rsidR="0000233D" w:rsidRPr="00E47D53" w:rsidRDefault="0000233D" w:rsidP="00D44B9A">
      <w:pPr>
        <w:spacing w:line="360" w:lineRule="auto"/>
        <w:jc w:val="both"/>
      </w:pPr>
      <w:r w:rsidRPr="00E47D53">
        <w:t xml:space="preserve">Please select below which regions within Wales where you can actively deliver training </w:t>
      </w:r>
      <w:r w:rsidR="00E47D53" w:rsidRPr="00E47D53">
        <w:t>courses</w:t>
      </w:r>
      <w:r w:rsidRPr="00E47D53">
        <w:t xml:space="preserve">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By selecting a region there will be an expectati</w:t>
      </w:r>
      <w:r w:rsidR="005B4607" w:rsidRPr="00E47D53">
        <w:t xml:space="preserve">on for you to deliver training </w:t>
      </w:r>
      <w:r w:rsidR="00E47D53" w:rsidRPr="00E47D53">
        <w:t>course</w:t>
      </w:r>
      <w:r w:rsidR="005B4607" w:rsidRPr="00E47D53">
        <w:t>s</w:t>
      </w:r>
      <w:r w:rsidRPr="00E47D53">
        <w:t xml:space="preserve"> within the region.</w:t>
      </w:r>
    </w:p>
    <w:tbl>
      <w:tblPr>
        <w:tblStyle w:val="TableGrid"/>
        <w:tblW w:w="0" w:type="auto"/>
        <w:tblLook w:val="04A0" w:firstRow="1" w:lastRow="0" w:firstColumn="1" w:lastColumn="0" w:noHBand="0" w:noVBand="1"/>
      </w:tblPr>
      <w:tblGrid>
        <w:gridCol w:w="704"/>
        <w:gridCol w:w="7371"/>
        <w:gridCol w:w="2126"/>
      </w:tblGrid>
      <w:tr w:rsidR="0000233D" w:rsidRPr="00E47D53" w14:paraId="47E952DF" w14:textId="77777777" w:rsidTr="00FB3956">
        <w:trPr>
          <w:trHeight w:val="266"/>
        </w:trPr>
        <w:tc>
          <w:tcPr>
            <w:tcW w:w="704" w:type="dxa"/>
            <w:shd w:val="clear" w:color="auto" w:fill="B4C6E7" w:themeFill="accent5" w:themeFillTint="66"/>
            <w:vAlign w:val="center"/>
          </w:tcPr>
          <w:p w14:paraId="3E69D4C2" w14:textId="77777777" w:rsidR="0000233D" w:rsidRPr="00E47D53" w:rsidRDefault="0000233D" w:rsidP="00D44B9A">
            <w:pPr>
              <w:spacing w:before="120" w:after="120" w:line="276" w:lineRule="auto"/>
              <w:jc w:val="both"/>
            </w:pPr>
          </w:p>
        </w:tc>
        <w:tc>
          <w:tcPr>
            <w:tcW w:w="7371" w:type="dxa"/>
            <w:vAlign w:val="center"/>
          </w:tcPr>
          <w:p w14:paraId="7D13EB4B" w14:textId="77777777" w:rsidR="0000233D" w:rsidRPr="00E47D53" w:rsidRDefault="0000233D" w:rsidP="00D44B9A">
            <w:pPr>
              <w:spacing w:before="120" w:after="120" w:line="276" w:lineRule="auto"/>
              <w:jc w:val="both"/>
              <w:rPr>
                <w:b/>
              </w:rPr>
            </w:pPr>
            <w:r w:rsidRPr="00E47D53">
              <w:rPr>
                <w:b/>
              </w:rPr>
              <w:t>Region</w:t>
            </w:r>
          </w:p>
        </w:tc>
        <w:tc>
          <w:tcPr>
            <w:tcW w:w="2126" w:type="dxa"/>
            <w:vAlign w:val="center"/>
          </w:tcPr>
          <w:p w14:paraId="00368DC4" w14:textId="77777777" w:rsidR="0000233D" w:rsidRPr="00E47D53" w:rsidRDefault="0000233D" w:rsidP="00D44B9A">
            <w:pPr>
              <w:spacing w:after="0"/>
              <w:jc w:val="both"/>
              <w:rPr>
                <w:highlight w:val="yellow"/>
              </w:rPr>
            </w:pPr>
          </w:p>
        </w:tc>
      </w:tr>
      <w:tr w:rsidR="0000233D" w:rsidRPr="00E47D53" w14:paraId="011E4830" w14:textId="77777777" w:rsidTr="00FB3956">
        <w:trPr>
          <w:trHeight w:val="270"/>
        </w:trPr>
        <w:tc>
          <w:tcPr>
            <w:tcW w:w="704" w:type="dxa"/>
            <w:shd w:val="clear" w:color="auto" w:fill="B4C6E7" w:themeFill="accent5" w:themeFillTint="66"/>
            <w:vAlign w:val="center"/>
          </w:tcPr>
          <w:p w14:paraId="5D1D1778" w14:textId="77777777" w:rsidR="0000233D" w:rsidRPr="00E47D53" w:rsidRDefault="0000233D" w:rsidP="00C262F1">
            <w:pPr>
              <w:spacing w:before="120" w:after="120" w:line="276" w:lineRule="auto"/>
              <w:jc w:val="center"/>
            </w:pPr>
            <w:r w:rsidRPr="00E47D53">
              <w:t>1</w:t>
            </w:r>
          </w:p>
        </w:tc>
        <w:tc>
          <w:tcPr>
            <w:tcW w:w="7371" w:type="dxa"/>
            <w:vAlign w:val="center"/>
          </w:tcPr>
          <w:p w14:paraId="401A3262" w14:textId="77777777" w:rsidR="0000233D" w:rsidRPr="00E47D53" w:rsidRDefault="0000233D" w:rsidP="00D44B9A">
            <w:pPr>
              <w:spacing w:before="120" w:after="120" w:line="276" w:lineRule="auto"/>
              <w:jc w:val="both"/>
            </w:pPr>
            <w:r w:rsidRPr="00E47D53">
              <w:t>North Wales (Anglesey, Conwy, Gwynedd, Denbighshire, Flintshire, Wrexham)</w:t>
            </w:r>
          </w:p>
        </w:tc>
        <w:tc>
          <w:tcPr>
            <w:tcW w:w="2126" w:type="dxa"/>
            <w:vAlign w:val="center"/>
          </w:tcPr>
          <w:p w14:paraId="480BA0A2" w14:textId="77777777" w:rsidR="0000233D" w:rsidRPr="00E47D53" w:rsidRDefault="0000233D" w:rsidP="00D44B9A">
            <w:pPr>
              <w:spacing w:after="0"/>
              <w:jc w:val="both"/>
              <w:rPr>
                <w:highlight w:val="yellow"/>
              </w:rPr>
            </w:pPr>
          </w:p>
        </w:tc>
      </w:tr>
      <w:tr w:rsidR="0000233D" w:rsidRPr="00E47D53" w14:paraId="553B9C49" w14:textId="77777777" w:rsidTr="00FB3956">
        <w:trPr>
          <w:trHeight w:val="275"/>
        </w:trPr>
        <w:tc>
          <w:tcPr>
            <w:tcW w:w="704" w:type="dxa"/>
            <w:shd w:val="clear" w:color="auto" w:fill="B4C6E7" w:themeFill="accent5" w:themeFillTint="66"/>
            <w:vAlign w:val="center"/>
          </w:tcPr>
          <w:p w14:paraId="01C40B0B" w14:textId="77777777" w:rsidR="0000233D" w:rsidRPr="00E47D53" w:rsidRDefault="0000233D" w:rsidP="00C262F1">
            <w:pPr>
              <w:spacing w:before="120" w:after="120" w:line="276" w:lineRule="auto"/>
              <w:jc w:val="center"/>
            </w:pPr>
            <w:r w:rsidRPr="00E47D53">
              <w:t>2</w:t>
            </w:r>
          </w:p>
        </w:tc>
        <w:tc>
          <w:tcPr>
            <w:tcW w:w="7371" w:type="dxa"/>
            <w:vAlign w:val="center"/>
          </w:tcPr>
          <w:p w14:paraId="58E861EA" w14:textId="77777777" w:rsidR="0000233D" w:rsidRPr="00E47D53" w:rsidRDefault="0000233D" w:rsidP="00D44B9A">
            <w:pPr>
              <w:spacing w:before="120" w:after="120" w:line="276" w:lineRule="auto"/>
              <w:jc w:val="both"/>
            </w:pPr>
            <w:r w:rsidRPr="00E47D53">
              <w:t>Mid Wales (Powys)</w:t>
            </w:r>
          </w:p>
        </w:tc>
        <w:tc>
          <w:tcPr>
            <w:tcW w:w="2126" w:type="dxa"/>
            <w:vAlign w:val="center"/>
          </w:tcPr>
          <w:p w14:paraId="660126D5" w14:textId="77777777" w:rsidR="0000233D" w:rsidRPr="00E47D53" w:rsidRDefault="0000233D" w:rsidP="00D44B9A">
            <w:pPr>
              <w:spacing w:after="0"/>
              <w:jc w:val="both"/>
              <w:rPr>
                <w:highlight w:val="yellow"/>
              </w:rPr>
            </w:pPr>
          </w:p>
        </w:tc>
      </w:tr>
      <w:tr w:rsidR="0000233D" w:rsidRPr="00E47D53" w14:paraId="133E92CF" w14:textId="77777777" w:rsidTr="00FB3956">
        <w:tc>
          <w:tcPr>
            <w:tcW w:w="704" w:type="dxa"/>
            <w:shd w:val="clear" w:color="auto" w:fill="B4C6E7" w:themeFill="accent5" w:themeFillTint="66"/>
            <w:vAlign w:val="center"/>
          </w:tcPr>
          <w:p w14:paraId="6AE76D5D" w14:textId="77777777" w:rsidR="0000233D" w:rsidRPr="00E47D53" w:rsidRDefault="0000233D" w:rsidP="00C262F1">
            <w:pPr>
              <w:spacing w:before="120" w:after="120" w:line="276" w:lineRule="auto"/>
              <w:jc w:val="center"/>
            </w:pPr>
            <w:r w:rsidRPr="00E47D53">
              <w:t>3</w:t>
            </w:r>
          </w:p>
        </w:tc>
        <w:tc>
          <w:tcPr>
            <w:tcW w:w="7371" w:type="dxa"/>
            <w:vAlign w:val="center"/>
          </w:tcPr>
          <w:p w14:paraId="4B5B889D" w14:textId="77777777" w:rsidR="0000233D" w:rsidRPr="00E47D53" w:rsidRDefault="0000233D" w:rsidP="00D44B9A">
            <w:pPr>
              <w:spacing w:before="120" w:after="120" w:line="276" w:lineRule="auto"/>
              <w:jc w:val="both"/>
            </w:pPr>
            <w:r w:rsidRPr="00E47D53">
              <w:t>South West Wales (Pembrokeshire, Carmarthen, Ceredigion)</w:t>
            </w:r>
          </w:p>
        </w:tc>
        <w:tc>
          <w:tcPr>
            <w:tcW w:w="2126" w:type="dxa"/>
            <w:vAlign w:val="center"/>
          </w:tcPr>
          <w:p w14:paraId="1194C462" w14:textId="77777777" w:rsidR="0000233D" w:rsidRPr="00E47D53" w:rsidRDefault="0000233D" w:rsidP="00D44B9A">
            <w:pPr>
              <w:spacing w:after="0"/>
              <w:jc w:val="both"/>
              <w:rPr>
                <w:highlight w:val="yellow"/>
              </w:rPr>
            </w:pPr>
          </w:p>
        </w:tc>
      </w:tr>
      <w:tr w:rsidR="0000233D" w:rsidRPr="00E47D53" w14:paraId="57E6BDFE" w14:textId="77777777" w:rsidTr="00FB3956">
        <w:tc>
          <w:tcPr>
            <w:tcW w:w="704" w:type="dxa"/>
            <w:shd w:val="clear" w:color="auto" w:fill="B4C6E7" w:themeFill="accent5" w:themeFillTint="66"/>
            <w:vAlign w:val="center"/>
          </w:tcPr>
          <w:p w14:paraId="6292D34F" w14:textId="77777777" w:rsidR="0000233D" w:rsidRPr="00E47D53" w:rsidRDefault="0000233D" w:rsidP="00C262F1">
            <w:pPr>
              <w:spacing w:before="120" w:after="120" w:line="276" w:lineRule="auto"/>
              <w:jc w:val="center"/>
            </w:pPr>
            <w:r w:rsidRPr="00E47D53">
              <w:t>4</w:t>
            </w:r>
          </w:p>
        </w:tc>
        <w:tc>
          <w:tcPr>
            <w:tcW w:w="7371" w:type="dxa"/>
            <w:vAlign w:val="center"/>
          </w:tcPr>
          <w:p w14:paraId="35C15BCF" w14:textId="77777777" w:rsidR="0000233D" w:rsidRPr="00E47D53" w:rsidRDefault="0000233D" w:rsidP="00D44B9A">
            <w:pPr>
              <w:spacing w:before="120" w:after="120" w:line="276" w:lineRule="auto"/>
              <w:jc w:val="both"/>
            </w:pPr>
            <w:r w:rsidRPr="00E47D53">
              <w:t>South East Wales (Swansea, Neath Port Talbot, Bridgend, Rhondda, Vale of Glamorgan, Cardiff, Caerphilly, Torfaen, Newport, Monmouthshire)</w:t>
            </w:r>
          </w:p>
        </w:tc>
        <w:tc>
          <w:tcPr>
            <w:tcW w:w="2126" w:type="dxa"/>
            <w:vAlign w:val="center"/>
          </w:tcPr>
          <w:p w14:paraId="55EBF36F" w14:textId="77777777" w:rsidR="0000233D" w:rsidRPr="00E47D53" w:rsidRDefault="0000233D" w:rsidP="00D44B9A">
            <w:pPr>
              <w:spacing w:after="0"/>
              <w:jc w:val="both"/>
              <w:rPr>
                <w:highlight w:val="yellow"/>
              </w:rPr>
            </w:pPr>
          </w:p>
        </w:tc>
      </w:tr>
      <w:tr w:rsidR="0000233D" w:rsidRPr="00E47D53" w14:paraId="5D257D9A" w14:textId="77777777" w:rsidTr="00FB3956">
        <w:tc>
          <w:tcPr>
            <w:tcW w:w="704" w:type="dxa"/>
            <w:shd w:val="clear" w:color="auto" w:fill="B4C6E7" w:themeFill="accent5" w:themeFillTint="66"/>
            <w:vAlign w:val="center"/>
          </w:tcPr>
          <w:p w14:paraId="4A139CDA" w14:textId="77777777" w:rsidR="0000233D" w:rsidRPr="00E47D53" w:rsidRDefault="0000233D" w:rsidP="00C262F1">
            <w:pPr>
              <w:spacing w:before="120" w:after="120" w:line="276" w:lineRule="auto"/>
              <w:jc w:val="center"/>
            </w:pPr>
            <w:r w:rsidRPr="00E47D53">
              <w:t>5</w:t>
            </w:r>
          </w:p>
        </w:tc>
        <w:tc>
          <w:tcPr>
            <w:tcW w:w="7371" w:type="dxa"/>
            <w:vAlign w:val="center"/>
          </w:tcPr>
          <w:p w14:paraId="6D754064" w14:textId="77777777" w:rsidR="0000233D" w:rsidRPr="00E47D53" w:rsidRDefault="0000233D" w:rsidP="00D44B9A">
            <w:pPr>
              <w:spacing w:before="120" w:after="120" w:line="276" w:lineRule="auto"/>
              <w:jc w:val="both"/>
            </w:pPr>
            <w:r w:rsidRPr="00E47D53">
              <w:t xml:space="preserve">Pan Wales delivery </w:t>
            </w:r>
          </w:p>
        </w:tc>
        <w:tc>
          <w:tcPr>
            <w:tcW w:w="2126" w:type="dxa"/>
            <w:vAlign w:val="center"/>
          </w:tcPr>
          <w:p w14:paraId="46343D6E" w14:textId="77777777" w:rsidR="0000233D" w:rsidRPr="00E47D53" w:rsidRDefault="0000233D" w:rsidP="00D44B9A">
            <w:pPr>
              <w:spacing w:after="0"/>
              <w:jc w:val="both"/>
            </w:pPr>
          </w:p>
        </w:tc>
      </w:tr>
      <w:tr w:rsidR="005B4607" w:rsidRPr="00E47D53" w14:paraId="21BB8C41" w14:textId="77777777" w:rsidTr="00FB3956">
        <w:tc>
          <w:tcPr>
            <w:tcW w:w="704" w:type="dxa"/>
            <w:shd w:val="clear" w:color="auto" w:fill="B4C6E7" w:themeFill="accent5" w:themeFillTint="66"/>
            <w:vAlign w:val="center"/>
          </w:tcPr>
          <w:p w14:paraId="05AC6AA9" w14:textId="330064C4" w:rsidR="005B4607" w:rsidRPr="00E47D53" w:rsidRDefault="005B4607" w:rsidP="00C262F1">
            <w:pPr>
              <w:spacing w:before="120" w:after="120" w:line="276" w:lineRule="auto"/>
              <w:jc w:val="center"/>
            </w:pPr>
            <w:r w:rsidRPr="00E47D53">
              <w:t>6</w:t>
            </w:r>
          </w:p>
        </w:tc>
        <w:tc>
          <w:tcPr>
            <w:tcW w:w="7371" w:type="dxa"/>
            <w:vAlign w:val="center"/>
          </w:tcPr>
          <w:p w14:paraId="428478E9" w14:textId="39B6445F" w:rsidR="005B4607" w:rsidRPr="00E47D53" w:rsidRDefault="005B4607" w:rsidP="00D44B9A">
            <w:pPr>
              <w:spacing w:before="120" w:after="120" w:line="276" w:lineRule="auto"/>
              <w:jc w:val="both"/>
            </w:pPr>
            <w:r w:rsidRPr="00E47D53">
              <w:t>Other e.g. NBGW only</w:t>
            </w:r>
          </w:p>
        </w:tc>
        <w:tc>
          <w:tcPr>
            <w:tcW w:w="2126" w:type="dxa"/>
            <w:vAlign w:val="center"/>
          </w:tcPr>
          <w:p w14:paraId="6F1F603A" w14:textId="77777777" w:rsidR="005B4607" w:rsidRPr="00E47D53" w:rsidRDefault="005B4607" w:rsidP="00D44B9A">
            <w:pPr>
              <w:spacing w:after="0"/>
              <w:jc w:val="both"/>
            </w:pPr>
          </w:p>
        </w:tc>
      </w:tr>
    </w:tbl>
    <w:p w14:paraId="02505238" w14:textId="76721524" w:rsidR="0000233D" w:rsidRPr="00E47D53" w:rsidRDefault="0000233D" w:rsidP="00D44B9A">
      <w:pPr>
        <w:pStyle w:val="Heading2"/>
        <w:numPr>
          <w:ilvl w:val="0"/>
          <w:numId w:val="15"/>
        </w:numPr>
        <w:jc w:val="both"/>
      </w:pPr>
      <w:r w:rsidRPr="00E47D53">
        <w:t xml:space="preserve">Training </w:t>
      </w:r>
      <w:r w:rsidR="005B4607" w:rsidRPr="00E47D53">
        <w:t>Courses</w:t>
      </w:r>
    </w:p>
    <w:p w14:paraId="5E6ED694" w14:textId="3183CC05" w:rsidR="0000233D" w:rsidRPr="00E47D53" w:rsidRDefault="0000233D" w:rsidP="00D44B9A">
      <w:pPr>
        <w:spacing w:line="360" w:lineRule="auto"/>
        <w:jc w:val="both"/>
      </w:pPr>
      <w:r w:rsidRPr="00E47D53">
        <w:t xml:space="preserve">Please select under which </w:t>
      </w:r>
      <w:r w:rsidR="005B4607" w:rsidRPr="00E47D53">
        <w:t>course</w:t>
      </w:r>
      <w:r w:rsidRPr="00E47D53">
        <w:t xml:space="preserve"> </w:t>
      </w:r>
      <w:r w:rsidR="005B4607" w:rsidRPr="00E47D53">
        <w:t>L</w:t>
      </w:r>
      <w:r w:rsidRPr="00E47D53">
        <w:t xml:space="preserve">ots you are able to deliver training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For more detail please refer to the DPS document.</w:t>
      </w:r>
    </w:p>
    <w:tbl>
      <w:tblPr>
        <w:tblStyle w:val="TableGrid"/>
        <w:tblW w:w="0" w:type="auto"/>
        <w:tblLook w:val="04A0" w:firstRow="1" w:lastRow="0" w:firstColumn="1" w:lastColumn="0" w:noHBand="0" w:noVBand="1"/>
      </w:tblPr>
      <w:tblGrid>
        <w:gridCol w:w="704"/>
        <w:gridCol w:w="4253"/>
        <w:gridCol w:w="850"/>
      </w:tblGrid>
      <w:tr w:rsidR="0000233D" w:rsidRPr="00E47D53" w14:paraId="0528F43B" w14:textId="77777777" w:rsidTr="00FB3956">
        <w:trPr>
          <w:trHeight w:val="257"/>
        </w:trPr>
        <w:tc>
          <w:tcPr>
            <w:tcW w:w="704" w:type="dxa"/>
            <w:shd w:val="clear" w:color="auto" w:fill="B4C6E7" w:themeFill="accent5" w:themeFillTint="66"/>
          </w:tcPr>
          <w:p w14:paraId="5D2ADA5C" w14:textId="77777777" w:rsidR="0000233D" w:rsidRPr="00E47D53" w:rsidRDefault="0000233D" w:rsidP="00D44B9A">
            <w:pPr>
              <w:spacing w:before="120" w:after="120"/>
              <w:jc w:val="both"/>
              <w:rPr>
                <w:b/>
              </w:rPr>
            </w:pPr>
          </w:p>
        </w:tc>
        <w:tc>
          <w:tcPr>
            <w:tcW w:w="4253" w:type="dxa"/>
          </w:tcPr>
          <w:p w14:paraId="5007F029" w14:textId="77777777" w:rsidR="0000233D" w:rsidRPr="00E47D53" w:rsidRDefault="0000233D" w:rsidP="00D44B9A">
            <w:pPr>
              <w:spacing w:before="120" w:after="120"/>
              <w:jc w:val="both"/>
              <w:rPr>
                <w:b/>
              </w:rPr>
            </w:pPr>
            <w:r w:rsidRPr="00E47D53">
              <w:rPr>
                <w:b/>
              </w:rPr>
              <w:t xml:space="preserve">Lots </w:t>
            </w:r>
          </w:p>
        </w:tc>
        <w:tc>
          <w:tcPr>
            <w:tcW w:w="850" w:type="dxa"/>
          </w:tcPr>
          <w:p w14:paraId="5B952E95" w14:textId="77777777" w:rsidR="0000233D" w:rsidRPr="00E47D53" w:rsidRDefault="0000233D" w:rsidP="00D44B9A">
            <w:pPr>
              <w:spacing w:after="0" w:line="276" w:lineRule="auto"/>
              <w:jc w:val="both"/>
            </w:pPr>
          </w:p>
        </w:tc>
      </w:tr>
      <w:tr w:rsidR="0000233D" w:rsidRPr="00E47D53" w14:paraId="23C5C351" w14:textId="77777777" w:rsidTr="00C80CDD">
        <w:tc>
          <w:tcPr>
            <w:tcW w:w="704" w:type="dxa"/>
            <w:shd w:val="clear" w:color="auto" w:fill="B4C6E7" w:themeFill="accent5" w:themeFillTint="66"/>
            <w:vAlign w:val="center"/>
          </w:tcPr>
          <w:p w14:paraId="0F2E36B5" w14:textId="77777777" w:rsidR="0000233D" w:rsidRPr="00E47D53" w:rsidRDefault="0000233D" w:rsidP="00C262F1">
            <w:pPr>
              <w:spacing w:before="120" w:after="120"/>
              <w:jc w:val="center"/>
            </w:pPr>
            <w:r w:rsidRPr="00E47D53">
              <w:t>1</w:t>
            </w:r>
          </w:p>
        </w:tc>
        <w:tc>
          <w:tcPr>
            <w:tcW w:w="4253" w:type="dxa"/>
          </w:tcPr>
          <w:p w14:paraId="7AF564DD" w14:textId="77777777" w:rsidR="0000233D" w:rsidRPr="00E47D53" w:rsidRDefault="0032051E" w:rsidP="00D44B9A">
            <w:pPr>
              <w:spacing w:before="120" w:after="120"/>
              <w:jc w:val="both"/>
            </w:pPr>
            <w:r w:rsidRPr="00E47D53">
              <w:t>Practical Horticulture</w:t>
            </w:r>
            <w:r w:rsidR="0000233D" w:rsidRPr="00E47D53">
              <w:t xml:space="preserve"> </w:t>
            </w:r>
          </w:p>
        </w:tc>
        <w:tc>
          <w:tcPr>
            <w:tcW w:w="850" w:type="dxa"/>
          </w:tcPr>
          <w:p w14:paraId="332B6B72" w14:textId="77777777" w:rsidR="0000233D" w:rsidRPr="00E47D53" w:rsidRDefault="0000233D" w:rsidP="00D44B9A">
            <w:pPr>
              <w:spacing w:after="0" w:line="276" w:lineRule="auto"/>
              <w:jc w:val="both"/>
            </w:pPr>
          </w:p>
        </w:tc>
      </w:tr>
      <w:tr w:rsidR="0000233D" w:rsidRPr="00E47D53" w14:paraId="23B5E4C3" w14:textId="77777777" w:rsidTr="00C80CDD">
        <w:tc>
          <w:tcPr>
            <w:tcW w:w="704" w:type="dxa"/>
            <w:shd w:val="clear" w:color="auto" w:fill="B4C6E7" w:themeFill="accent5" w:themeFillTint="66"/>
            <w:vAlign w:val="center"/>
          </w:tcPr>
          <w:p w14:paraId="74E2B82A" w14:textId="77777777" w:rsidR="0000233D" w:rsidRPr="00E47D53" w:rsidRDefault="0000233D" w:rsidP="00C262F1">
            <w:pPr>
              <w:spacing w:before="120" w:after="120"/>
              <w:jc w:val="center"/>
            </w:pPr>
            <w:r w:rsidRPr="00E47D53">
              <w:t>2</w:t>
            </w:r>
          </w:p>
        </w:tc>
        <w:tc>
          <w:tcPr>
            <w:tcW w:w="4253" w:type="dxa"/>
          </w:tcPr>
          <w:p w14:paraId="38C016DF" w14:textId="77777777" w:rsidR="0000233D" w:rsidRPr="00E47D53" w:rsidRDefault="002D4A1A" w:rsidP="00D44B9A">
            <w:pPr>
              <w:spacing w:before="120" w:after="120"/>
              <w:jc w:val="both"/>
            </w:pPr>
            <w:r w:rsidRPr="00E47D53">
              <w:t>Science &amp; Hortic</w:t>
            </w:r>
            <w:r w:rsidR="0032051E" w:rsidRPr="00E47D53">
              <w:t>ulture</w:t>
            </w:r>
          </w:p>
        </w:tc>
        <w:tc>
          <w:tcPr>
            <w:tcW w:w="850" w:type="dxa"/>
          </w:tcPr>
          <w:p w14:paraId="3C3A4D57" w14:textId="77777777" w:rsidR="0000233D" w:rsidRPr="00E47D53" w:rsidRDefault="0000233D" w:rsidP="00D44B9A">
            <w:pPr>
              <w:spacing w:after="0" w:line="276" w:lineRule="auto"/>
              <w:jc w:val="both"/>
            </w:pPr>
          </w:p>
        </w:tc>
      </w:tr>
      <w:tr w:rsidR="0000233D" w:rsidRPr="00E47D53" w14:paraId="4A7C87BA" w14:textId="77777777" w:rsidTr="00C80CDD">
        <w:tc>
          <w:tcPr>
            <w:tcW w:w="704" w:type="dxa"/>
            <w:shd w:val="clear" w:color="auto" w:fill="B4C6E7" w:themeFill="accent5" w:themeFillTint="66"/>
            <w:vAlign w:val="center"/>
          </w:tcPr>
          <w:p w14:paraId="1415E4BC" w14:textId="77777777" w:rsidR="0000233D" w:rsidRPr="00E47D53" w:rsidRDefault="0000233D" w:rsidP="00C262F1">
            <w:pPr>
              <w:spacing w:before="120" w:after="120"/>
              <w:jc w:val="center"/>
            </w:pPr>
            <w:r w:rsidRPr="00E47D53">
              <w:t>3</w:t>
            </w:r>
          </w:p>
        </w:tc>
        <w:tc>
          <w:tcPr>
            <w:tcW w:w="4253" w:type="dxa"/>
          </w:tcPr>
          <w:p w14:paraId="26F4B63F" w14:textId="77777777" w:rsidR="0000233D" w:rsidRPr="00E47D53" w:rsidRDefault="0032051E" w:rsidP="00D44B9A">
            <w:pPr>
              <w:spacing w:before="120" w:after="120"/>
              <w:jc w:val="both"/>
            </w:pPr>
            <w:r w:rsidRPr="00E47D53">
              <w:t>Horticulture &amp; Art</w:t>
            </w:r>
          </w:p>
        </w:tc>
        <w:tc>
          <w:tcPr>
            <w:tcW w:w="850" w:type="dxa"/>
          </w:tcPr>
          <w:p w14:paraId="15006056" w14:textId="77777777" w:rsidR="0000233D" w:rsidRPr="00E47D53" w:rsidRDefault="0000233D" w:rsidP="00D44B9A">
            <w:pPr>
              <w:spacing w:after="0" w:line="276" w:lineRule="auto"/>
              <w:jc w:val="both"/>
            </w:pPr>
          </w:p>
        </w:tc>
      </w:tr>
      <w:tr w:rsidR="00B2415D" w:rsidRPr="00E47D53" w14:paraId="57543BAD" w14:textId="77777777" w:rsidTr="00C80CDD">
        <w:tc>
          <w:tcPr>
            <w:tcW w:w="704" w:type="dxa"/>
            <w:shd w:val="clear" w:color="auto" w:fill="B4C6E7" w:themeFill="accent5" w:themeFillTint="66"/>
            <w:vAlign w:val="center"/>
          </w:tcPr>
          <w:p w14:paraId="266FC529" w14:textId="77777777" w:rsidR="00B2415D" w:rsidRPr="00E47D53" w:rsidRDefault="0032051E" w:rsidP="00C262F1">
            <w:pPr>
              <w:spacing w:before="120" w:after="120"/>
              <w:jc w:val="center"/>
            </w:pPr>
            <w:r w:rsidRPr="00E47D53">
              <w:t>4</w:t>
            </w:r>
          </w:p>
        </w:tc>
        <w:tc>
          <w:tcPr>
            <w:tcW w:w="4253" w:type="dxa"/>
          </w:tcPr>
          <w:p w14:paraId="28EB8086" w14:textId="77777777" w:rsidR="00B2415D" w:rsidRPr="00E47D53" w:rsidRDefault="0032051E" w:rsidP="00D44B9A">
            <w:pPr>
              <w:spacing w:before="120" w:after="120"/>
              <w:jc w:val="both"/>
            </w:pPr>
            <w:r w:rsidRPr="00E47D53">
              <w:t>Horticulture &amp; Crafts</w:t>
            </w:r>
          </w:p>
        </w:tc>
        <w:tc>
          <w:tcPr>
            <w:tcW w:w="850" w:type="dxa"/>
          </w:tcPr>
          <w:p w14:paraId="6DAE6B38" w14:textId="77777777" w:rsidR="00B2415D" w:rsidRPr="00E47D53" w:rsidRDefault="00B2415D" w:rsidP="00D44B9A">
            <w:pPr>
              <w:spacing w:after="0" w:line="276" w:lineRule="auto"/>
              <w:jc w:val="both"/>
            </w:pPr>
          </w:p>
        </w:tc>
      </w:tr>
      <w:tr w:rsidR="00B2415D" w:rsidRPr="00E47D53" w14:paraId="796D12A7" w14:textId="77777777" w:rsidTr="00C80CDD">
        <w:tc>
          <w:tcPr>
            <w:tcW w:w="704" w:type="dxa"/>
            <w:shd w:val="clear" w:color="auto" w:fill="B4C6E7" w:themeFill="accent5" w:themeFillTint="66"/>
            <w:vAlign w:val="center"/>
          </w:tcPr>
          <w:p w14:paraId="55825142" w14:textId="77777777" w:rsidR="00B2415D" w:rsidRPr="00E47D53" w:rsidRDefault="0032051E" w:rsidP="00C262F1">
            <w:pPr>
              <w:spacing w:before="120" w:after="120"/>
              <w:jc w:val="center"/>
            </w:pPr>
            <w:r w:rsidRPr="00E47D53">
              <w:t>5</w:t>
            </w:r>
          </w:p>
        </w:tc>
        <w:tc>
          <w:tcPr>
            <w:tcW w:w="4253" w:type="dxa"/>
          </w:tcPr>
          <w:p w14:paraId="03744305" w14:textId="11A1F9FC" w:rsidR="00B2415D" w:rsidRPr="00E47D53" w:rsidRDefault="0032051E" w:rsidP="00D44B9A">
            <w:pPr>
              <w:spacing w:before="120" w:after="120"/>
              <w:jc w:val="both"/>
            </w:pPr>
            <w:r w:rsidRPr="00E47D53">
              <w:t>Horticulture Short Courses</w:t>
            </w:r>
          </w:p>
        </w:tc>
        <w:tc>
          <w:tcPr>
            <w:tcW w:w="850" w:type="dxa"/>
          </w:tcPr>
          <w:p w14:paraId="1E3BDBD4" w14:textId="77777777" w:rsidR="00B2415D" w:rsidRPr="00E47D53" w:rsidRDefault="00B2415D" w:rsidP="00D44B9A">
            <w:pPr>
              <w:spacing w:after="0" w:line="276" w:lineRule="auto"/>
              <w:jc w:val="both"/>
            </w:pPr>
          </w:p>
        </w:tc>
      </w:tr>
    </w:tbl>
    <w:p w14:paraId="68718B2C" w14:textId="7DEDB216" w:rsidR="00544663" w:rsidRPr="00E47D53" w:rsidRDefault="00544663" w:rsidP="00D44B9A">
      <w:pPr>
        <w:pStyle w:val="Heading2"/>
        <w:numPr>
          <w:ilvl w:val="0"/>
          <w:numId w:val="15"/>
        </w:numPr>
        <w:jc w:val="both"/>
      </w:pPr>
      <w:r w:rsidRPr="00E47D53">
        <w:t xml:space="preserve">Sub-Contracting </w:t>
      </w:r>
    </w:p>
    <w:p w14:paraId="66F51696" w14:textId="77777777" w:rsidR="00544663" w:rsidRPr="00E47D53" w:rsidRDefault="00544663" w:rsidP="00D44B9A">
      <w:pPr>
        <w:jc w:val="both"/>
      </w:pPr>
      <w:r w:rsidRPr="00E47D53">
        <w:t>If you intend to use a subcontractor, you will be responsible for ensuring due diligence on your subcontractors.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198"/>
      </w:tblGrid>
      <w:tr w:rsidR="00544663" w:rsidRPr="00E47D53" w14:paraId="54CAA9C2" w14:textId="77777777" w:rsidTr="00B2415D">
        <w:tc>
          <w:tcPr>
            <w:tcW w:w="10178" w:type="dxa"/>
            <w:gridSpan w:val="2"/>
            <w:vAlign w:val="center"/>
          </w:tcPr>
          <w:p w14:paraId="63705F24" w14:textId="566CF730" w:rsidR="00544663" w:rsidRPr="00E47D53" w:rsidRDefault="00544663" w:rsidP="00D44B9A">
            <w:pPr>
              <w:spacing w:after="0" w:line="276" w:lineRule="auto"/>
              <w:jc w:val="both"/>
              <w:rPr>
                <w:lang w:eastAsia="en-GB"/>
              </w:rPr>
            </w:pPr>
            <w:r w:rsidRPr="00E47D53">
              <w:rPr>
                <w:lang w:eastAsia="en-GB"/>
              </w:rPr>
              <w:lastRenderedPageBreak/>
              <w:t xml:space="preserve">If you intend to sub contract to deliver part of the </w:t>
            </w:r>
            <w:r w:rsidR="005B4607" w:rsidRPr="00E47D53">
              <w:rPr>
                <w:lang w:eastAsia="en-GB"/>
              </w:rPr>
              <w:t>courses</w:t>
            </w:r>
            <w:r w:rsidRPr="00E47D53">
              <w:rPr>
                <w:lang w:eastAsia="en-GB"/>
              </w:rPr>
              <w:t>, please list the names and addresses of any training providers that you intend to Sub</w:t>
            </w:r>
            <w:r w:rsidR="00025BB7">
              <w:rPr>
                <w:lang w:eastAsia="en-GB"/>
              </w:rPr>
              <w:t>-</w:t>
            </w:r>
            <w:r w:rsidRPr="00E47D53">
              <w:rPr>
                <w:lang w:eastAsia="en-GB"/>
              </w:rPr>
              <w:t>Contract as part of the delivery.  If you are sub</w:t>
            </w:r>
            <w:r w:rsidR="00025BB7">
              <w:rPr>
                <w:lang w:eastAsia="en-GB"/>
              </w:rPr>
              <w:t>-</w:t>
            </w:r>
            <w:r w:rsidRPr="00E47D53">
              <w:rPr>
                <w:lang w:eastAsia="en-GB"/>
              </w:rPr>
              <w:t>contracting any element, what actions will you take to ensure they meet the criteria set out in this PQQ e.g. insurance, legal requirements?</w:t>
            </w:r>
          </w:p>
          <w:p w14:paraId="68FEE26F" w14:textId="77777777" w:rsidR="00544663" w:rsidRPr="00E47D53" w:rsidRDefault="00544663" w:rsidP="00D44B9A">
            <w:pPr>
              <w:spacing w:after="0" w:line="276" w:lineRule="auto"/>
              <w:jc w:val="both"/>
              <w:rPr>
                <w:rFonts w:cs="Arial"/>
              </w:rPr>
            </w:pPr>
          </w:p>
          <w:p w14:paraId="1541ADEB" w14:textId="77777777" w:rsidR="00544663" w:rsidRPr="00E47D53" w:rsidRDefault="00544663" w:rsidP="00D44B9A">
            <w:pPr>
              <w:spacing w:after="0" w:line="276" w:lineRule="auto"/>
              <w:jc w:val="both"/>
              <w:rPr>
                <w:rFonts w:cs="Arial"/>
              </w:rPr>
            </w:pPr>
            <w:r w:rsidRPr="00E47D53">
              <w:rPr>
                <w:rFonts w:cs="Arial"/>
              </w:rPr>
              <w:t>(Max 100 Words)</w:t>
            </w:r>
          </w:p>
          <w:p w14:paraId="13B9D1F0" w14:textId="77777777" w:rsidR="00544663" w:rsidRPr="00E47D53" w:rsidRDefault="00544663" w:rsidP="00D44B9A">
            <w:pPr>
              <w:spacing w:after="0" w:line="276" w:lineRule="auto"/>
              <w:jc w:val="both"/>
              <w:rPr>
                <w:rFonts w:cs="Arial"/>
              </w:rPr>
            </w:pPr>
          </w:p>
          <w:p w14:paraId="5AB79530" w14:textId="77777777" w:rsidR="00544663" w:rsidRPr="00E47D53" w:rsidRDefault="00544663" w:rsidP="00D44B9A">
            <w:pPr>
              <w:spacing w:after="0" w:line="276" w:lineRule="auto"/>
              <w:jc w:val="both"/>
              <w:rPr>
                <w:rFonts w:cs="Arial"/>
              </w:rPr>
            </w:pPr>
          </w:p>
          <w:p w14:paraId="4FE34AB2" w14:textId="77777777" w:rsidR="00544663" w:rsidRPr="00E47D53" w:rsidRDefault="00544663" w:rsidP="00D44B9A">
            <w:pPr>
              <w:spacing w:after="0" w:line="276" w:lineRule="auto"/>
              <w:jc w:val="both"/>
              <w:rPr>
                <w:rFonts w:cs="Arial"/>
              </w:rPr>
            </w:pPr>
          </w:p>
          <w:p w14:paraId="5DB57CF5" w14:textId="77777777" w:rsidR="00544663" w:rsidRPr="00E47D53" w:rsidRDefault="00544663" w:rsidP="00D44B9A">
            <w:pPr>
              <w:spacing w:after="0" w:line="276" w:lineRule="auto"/>
              <w:jc w:val="both"/>
              <w:rPr>
                <w:rFonts w:cs="Arial"/>
              </w:rPr>
            </w:pPr>
          </w:p>
          <w:p w14:paraId="1687AB3B" w14:textId="77777777" w:rsidR="00544663" w:rsidRPr="00E47D53" w:rsidRDefault="00544663" w:rsidP="00D44B9A">
            <w:pPr>
              <w:spacing w:after="0" w:line="276" w:lineRule="auto"/>
              <w:jc w:val="both"/>
              <w:rPr>
                <w:rFonts w:cs="Arial"/>
              </w:rPr>
            </w:pPr>
          </w:p>
          <w:p w14:paraId="1711957A" w14:textId="77777777" w:rsidR="00544663" w:rsidRPr="00E47D53" w:rsidRDefault="00544663" w:rsidP="00D44B9A">
            <w:pPr>
              <w:spacing w:after="0" w:line="276" w:lineRule="auto"/>
              <w:jc w:val="both"/>
              <w:rPr>
                <w:rFonts w:cs="Arial"/>
              </w:rPr>
            </w:pPr>
          </w:p>
          <w:p w14:paraId="18A032D4" w14:textId="77777777" w:rsidR="00544663" w:rsidRPr="00E47D53" w:rsidRDefault="00544663" w:rsidP="00D44B9A">
            <w:pPr>
              <w:spacing w:after="0" w:line="276" w:lineRule="auto"/>
              <w:jc w:val="both"/>
              <w:rPr>
                <w:rFonts w:cs="Arial"/>
              </w:rPr>
            </w:pPr>
          </w:p>
        </w:tc>
      </w:tr>
      <w:tr w:rsidR="00544663" w:rsidRPr="00E47D53" w14:paraId="42DB042D" w14:textId="77777777" w:rsidTr="00FB3956">
        <w:tc>
          <w:tcPr>
            <w:tcW w:w="1980" w:type="dxa"/>
            <w:shd w:val="clear" w:color="auto" w:fill="B4C6E7" w:themeFill="accent5" w:themeFillTint="66"/>
            <w:vAlign w:val="center"/>
          </w:tcPr>
          <w:p w14:paraId="7DDF60E6"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D954732" w14:textId="77777777" w:rsidR="00544663" w:rsidRPr="00E47D53" w:rsidRDefault="00544663" w:rsidP="00D44B9A">
            <w:pPr>
              <w:spacing w:after="0" w:line="276" w:lineRule="auto"/>
              <w:jc w:val="both"/>
              <w:rPr>
                <w:lang w:eastAsia="en-GB"/>
              </w:rPr>
            </w:pPr>
          </w:p>
          <w:p w14:paraId="62D93BE1" w14:textId="77777777" w:rsidR="00544663" w:rsidRPr="00E47D53" w:rsidRDefault="00544663" w:rsidP="00D44B9A">
            <w:pPr>
              <w:spacing w:after="0" w:line="276" w:lineRule="auto"/>
              <w:jc w:val="both"/>
              <w:rPr>
                <w:lang w:eastAsia="en-GB"/>
              </w:rPr>
            </w:pPr>
          </w:p>
        </w:tc>
      </w:tr>
      <w:tr w:rsidR="00544663" w:rsidRPr="00E47D53" w14:paraId="4D03B53D" w14:textId="77777777" w:rsidTr="00FB3956">
        <w:tc>
          <w:tcPr>
            <w:tcW w:w="1980" w:type="dxa"/>
            <w:shd w:val="clear" w:color="auto" w:fill="B4C6E7" w:themeFill="accent5" w:themeFillTint="66"/>
            <w:vAlign w:val="center"/>
          </w:tcPr>
          <w:p w14:paraId="673BF93A"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02D51FD5" w14:textId="77777777" w:rsidR="00544663" w:rsidRPr="00E47D53" w:rsidRDefault="00544663" w:rsidP="00D44B9A">
            <w:pPr>
              <w:spacing w:after="0" w:line="276" w:lineRule="auto"/>
              <w:jc w:val="both"/>
              <w:rPr>
                <w:lang w:eastAsia="en-GB"/>
              </w:rPr>
            </w:pPr>
          </w:p>
          <w:p w14:paraId="4532E839" w14:textId="77777777" w:rsidR="00544663" w:rsidRPr="00E47D53" w:rsidRDefault="00544663" w:rsidP="00D44B9A">
            <w:pPr>
              <w:spacing w:after="0" w:line="276" w:lineRule="auto"/>
              <w:jc w:val="both"/>
              <w:rPr>
                <w:lang w:eastAsia="en-GB"/>
              </w:rPr>
            </w:pPr>
          </w:p>
        </w:tc>
      </w:tr>
      <w:tr w:rsidR="00544663" w:rsidRPr="00E47D53" w14:paraId="67A6461F" w14:textId="77777777" w:rsidTr="00FB3956">
        <w:tc>
          <w:tcPr>
            <w:tcW w:w="1980" w:type="dxa"/>
            <w:shd w:val="clear" w:color="auto" w:fill="B4C6E7" w:themeFill="accent5" w:themeFillTint="66"/>
            <w:vAlign w:val="center"/>
          </w:tcPr>
          <w:p w14:paraId="224CD089"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7E8D668" w14:textId="77777777" w:rsidR="00544663" w:rsidRPr="00E47D53" w:rsidRDefault="00544663" w:rsidP="00D44B9A">
            <w:pPr>
              <w:spacing w:after="0" w:line="276" w:lineRule="auto"/>
              <w:jc w:val="both"/>
              <w:rPr>
                <w:lang w:eastAsia="en-GB"/>
              </w:rPr>
            </w:pPr>
          </w:p>
          <w:p w14:paraId="3A764E4A" w14:textId="77777777" w:rsidR="00544663" w:rsidRPr="00E47D53" w:rsidRDefault="00544663" w:rsidP="00D44B9A">
            <w:pPr>
              <w:spacing w:after="0" w:line="276" w:lineRule="auto"/>
              <w:jc w:val="both"/>
              <w:rPr>
                <w:lang w:eastAsia="en-GB"/>
              </w:rPr>
            </w:pPr>
          </w:p>
        </w:tc>
      </w:tr>
    </w:tbl>
    <w:p w14:paraId="6D005D76" w14:textId="77777777" w:rsidR="00C46A21" w:rsidRDefault="00C46A21" w:rsidP="00E60AF4">
      <w:pPr>
        <w:suppressAutoHyphens/>
        <w:autoSpaceDN w:val="0"/>
        <w:spacing w:after="0"/>
        <w:jc w:val="center"/>
        <w:textAlignment w:val="baseline"/>
        <w:rPr>
          <w:rFonts w:eastAsia="Calibri" w:cs="Arial"/>
          <w:b/>
          <w:sz w:val="32"/>
          <w:szCs w:val="32"/>
        </w:rPr>
      </w:pPr>
    </w:p>
    <w:p w14:paraId="3E32B288" w14:textId="77777777" w:rsidR="00C46A21" w:rsidRDefault="00C46A21">
      <w:pPr>
        <w:spacing w:after="0"/>
        <w:rPr>
          <w:rFonts w:eastAsia="Calibri" w:cs="Arial"/>
          <w:b/>
          <w:sz w:val="32"/>
          <w:szCs w:val="32"/>
        </w:rPr>
      </w:pPr>
      <w:r>
        <w:rPr>
          <w:rFonts w:eastAsia="Calibri" w:cs="Arial"/>
          <w:b/>
          <w:sz w:val="32"/>
          <w:szCs w:val="32"/>
        </w:rPr>
        <w:br w:type="page"/>
      </w:r>
    </w:p>
    <w:p w14:paraId="35D4AEA5" w14:textId="420E6B2F"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lastRenderedPageBreak/>
        <w:t xml:space="preserve">Tender for the Approved Framework of </w:t>
      </w:r>
    </w:p>
    <w:p w14:paraId="3B3CB806" w14:textId="77777777"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 xml:space="preserve">Training Providers for </w:t>
      </w:r>
    </w:p>
    <w:p w14:paraId="236C8DFB" w14:textId="27A8D76A"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Growing the Future</w:t>
      </w:r>
    </w:p>
    <w:p w14:paraId="168F9AD2" w14:textId="77777777" w:rsidR="00E60AF4" w:rsidRPr="00E47D53" w:rsidRDefault="00E60AF4" w:rsidP="00E60AF4">
      <w:pPr>
        <w:keepNext/>
        <w:spacing w:before="240"/>
        <w:outlineLvl w:val="1"/>
        <w:rPr>
          <w:rFonts w:eastAsia="Times New Roman"/>
          <w:b/>
          <w:bCs/>
          <w:iCs/>
          <w:sz w:val="28"/>
          <w:szCs w:val="28"/>
        </w:rPr>
      </w:pPr>
      <w:r w:rsidRPr="00E47D53">
        <w:rPr>
          <w:rFonts w:eastAsia="Times New Roman"/>
          <w:b/>
          <w:bCs/>
          <w:iCs/>
          <w:sz w:val="28"/>
          <w:szCs w:val="28"/>
        </w:rPr>
        <w:t xml:space="preserve">Declaration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6918"/>
      </w:tblGrid>
      <w:tr w:rsidR="00E60AF4" w:rsidRPr="00E47D53" w14:paraId="1B67582C"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332C74" w14:textId="77777777" w:rsidR="00E60AF4" w:rsidRPr="00E47D53" w:rsidRDefault="00E60AF4" w:rsidP="00E47D53">
            <w:pPr>
              <w:spacing w:after="0" w:line="360" w:lineRule="auto"/>
              <w:jc w:val="both"/>
              <w:rPr>
                <w:rFonts w:eastAsia="Calibri" w:cs="Arial"/>
                <w:szCs w:val="18"/>
              </w:rPr>
            </w:pPr>
            <w:bookmarkStart w:id="91" w:name="_GoBack" w:colFirst="2" w:colLast="2"/>
            <w:r w:rsidRPr="00E47D53">
              <w:rPr>
                <w:rFonts w:eastAsia="Calibri" w:cs="Arial"/>
                <w:szCs w:val="18"/>
              </w:rPr>
              <w:t>Name</w:t>
            </w:r>
          </w:p>
        </w:tc>
        <w:tc>
          <w:tcPr>
            <w:tcW w:w="6918" w:type="dxa"/>
            <w:tcBorders>
              <w:top w:val="single" w:sz="4" w:space="0" w:color="auto"/>
              <w:left w:val="single" w:sz="4" w:space="0" w:color="auto"/>
              <w:bottom w:val="single" w:sz="4" w:space="0" w:color="auto"/>
              <w:right w:val="single" w:sz="4" w:space="0" w:color="auto"/>
            </w:tcBorders>
            <w:vAlign w:val="center"/>
          </w:tcPr>
          <w:p w14:paraId="2C3D2087" w14:textId="77777777" w:rsidR="00E60AF4" w:rsidRPr="00E47D53" w:rsidRDefault="00E60AF4" w:rsidP="00E47D53">
            <w:pPr>
              <w:spacing w:after="0" w:line="360" w:lineRule="auto"/>
              <w:jc w:val="both"/>
              <w:rPr>
                <w:rFonts w:eastAsia="Calibri" w:cs="Arial"/>
                <w:szCs w:val="18"/>
              </w:rPr>
            </w:pPr>
          </w:p>
          <w:p w14:paraId="4015B256" w14:textId="77777777" w:rsidR="00E60AF4" w:rsidRPr="00E47D53" w:rsidRDefault="00E60AF4" w:rsidP="00E47D53">
            <w:pPr>
              <w:spacing w:after="0" w:line="360" w:lineRule="auto"/>
              <w:jc w:val="both"/>
              <w:rPr>
                <w:rFonts w:eastAsia="Calibri" w:cs="Arial"/>
                <w:szCs w:val="18"/>
              </w:rPr>
            </w:pPr>
          </w:p>
        </w:tc>
      </w:tr>
      <w:tr w:rsidR="00E60AF4" w:rsidRPr="00E47D53" w14:paraId="58517F69" w14:textId="77777777" w:rsidTr="00E47D53">
        <w:trPr>
          <w:cantSplit/>
          <w:trHeight w:val="194"/>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6AE5C09"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Job Title</w:t>
            </w:r>
          </w:p>
        </w:tc>
        <w:tc>
          <w:tcPr>
            <w:tcW w:w="6918" w:type="dxa"/>
            <w:tcBorders>
              <w:top w:val="single" w:sz="4" w:space="0" w:color="auto"/>
              <w:left w:val="single" w:sz="4" w:space="0" w:color="auto"/>
              <w:bottom w:val="single" w:sz="4" w:space="0" w:color="auto"/>
              <w:right w:val="single" w:sz="4" w:space="0" w:color="auto"/>
            </w:tcBorders>
            <w:vAlign w:val="center"/>
          </w:tcPr>
          <w:p w14:paraId="4A0DAD1F" w14:textId="77777777" w:rsidR="00E60AF4" w:rsidRPr="00E47D53" w:rsidRDefault="00E60AF4" w:rsidP="00E47D53">
            <w:pPr>
              <w:spacing w:after="0" w:line="360" w:lineRule="auto"/>
              <w:jc w:val="both"/>
              <w:rPr>
                <w:rFonts w:eastAsia="Calibri" w:cs="Arial"/>
                <w:szCs w:val="18"/>
              </w:rPr>
            </w:pPr>
          </w:p>
          <w:p w14:paraId="09B74EAA" w14:textId="77777777" w:rsidR="00E60AF4" w:rsidRPr="00E47D53" w:rsidRDefault="00E60AF4" w:rsidP="00E47D53">
            <w:pPr>
              <w:spacing w:after="0" w:line="360" w:lineRule="auto"/>
              <w:jc w:val="both"/>
              <w:rPr>
                <w:rFonts w:eastAsia="Calibri" w:cs="Arial"/>
                <w:szCs w:val="18"/>
              </w:rPr>
            </w:pPr>
          </w:p>
        </w:tc>
      </w:tr>
      <w:tr w:rsidR="00E60AF4" w:rsidRPr="00E47D53" w14:paraId="5A22AEF0"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991CD10"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Phone Number</w:t>
            </w:r>
          </w:p>
        </w:tc>
        <w:tc>
          <w:tcPr>
            <w:tcW w:w="6918" w:type="dxa"/>
            <w:tcBorders>
              <w:top w:val="single" w:sz="4" w:space="0" w:color="auto"/>
              <w:left w:val="single" w:sz="4" w:space="0" w:color="auto"/>
              <w:bottom w:val="single" w:sz="4" w:space="0" w:color="auto"/>
              <w:right w:val="single" w:sz="4" w:space="0" w:color="auto"/>
            </w:tcBorders>
            <w:vAlign w:val="center"/>
          </w:tcPr>
          <w:p w14:paraId="7974CA8E" w14:textId="77777777" w:rsidR="00E60AF4" w:rsidRPr="00E47D53" w:rsidRDefault="00E60AF4" w:rsidP="00E47D53">
            <w:pPr>
              <w:spacing w:after="0" w:line="360" w:lineRule="auto"/>
              <w:jc w:val="both"/>
              <w:rPr>
                <w:rFonts w:eastAsia="Calibri" w:cs="Arial"/>
                <w:szCs w:val="18"/>
              </w:rPr>
            </w:pPr>
          </w:p>
          <w:p w14:paraId="108BB16F" w14:textId="77777777" w:rsidR="00E60AF4" w:rsidRPr="00E47D53" w:rsidRDefault="00E60AF4" w:rsidP="00E47D53">
            <w:pPr>
              <w:spacing w:after="0" w:line="360" w:lineRule="auto"/>
              <w:jc w:val="both"/>
              <w:rPr>
                <w:rFonts w:eastAsia="Calibri" w:cs="Arial"/>
                <w:szCs w:val="18"/>
              </w:rPr>
            </w:pPr>
          </w:p>
        </w:tc>
      </w:tr>
      <w:tr w:rsidR="00E60AF4" w:rsidRPr="00E47D53" w14:paraId="5006DCC9"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F9E0F31"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 xml:space="preserve">Email </w:t>
            </w:r>
          </w:p>
        </w:tc>
        <w:tc>
          <w:tcPr>
            <w:tcW w:w="6918" w:type="dxa"/>
            <w:tcBorders>
              <w:top w:val="single" w:sz="4" w:space="0" w:color="auto"/>
              <w:left w:val="single" w:sz="4" w:space="0" w:color="auto"/>
              <w:bottom w:val="single" w:sz="4" w:space="0" w:color="auto"/>
              <w:right w:val="single" w:sz="4" w:space="0" w:color="auto"/>
            </w:tcBorders>
            <w:vAlign w:val="center"/>
          </w:tcPr>
          <w:p w14:paraId="6DB9BB1E" w14:textId="77777777" w:rsidR="00E60AF4" w:rsidRPr="00E47D53" w:rsidRDefault="00E60AF4" w:rsidP="00E47D53">
            <w:pPr>
              <w:spacing w:after="0" w:line="360" w:lineRule="auto"/>
              <w:jc w:val="both"/>
              <w:rPr>
                <w:rFonts w:eastAsia="Calibri" w:cs="Arial"/>
                <w:szCs w:val="18"/>
              </w:rPr>
            </w:pPr>
          </w:p>
          <w:p w14:paraId="094C5288" w14:textId="77777777" w:rsidR="00E60AF4" w:rsidRPr="00E47D53" w:rsidRDefault="00E60AF4" w:rsidP="00E47D53">
            <w:pPr>
              <w:spacing w:after="0" w:line="360" w:lineRule="auto"/>
              <w:jc w:val="both"/>
              <w:rPr>
                <w:rFonts w:eastAsia="Calibri" w:cs="Arial"/>
                <w:szCs w:val="18"/>
              </w:rPr>
            </w:pPr>
          </w:p>
        </w:tc>
      </w:tr>
      <w:tr w:rsidR="00E60AF4" w:rsidRPr="00E47D53" w14:paraId="6DDCE5F5" w14:textId="77777777" w:rsidTr="00E47D53">
        <w:trPr>
          <w:cantSplit/>
        </w:trPr>
        <w:tc>
          <w:tcPr>
            <w:tcW w:w="8908" w:type="dxa"/>
            <w:gridSpan w:val="2"/>
            <w:tcBorders>
              <w:top w:val="single" w:sz="4" w:space="0" w:color="auto"/>
              <w:left w:val="single" w:sz="4" w:space="0" w:color="auto"/>
              <w:bottom w:val="single" w:sz="4" w:space="0" w:color="auto"/>
              <w:right w:val="single" w:sz="4" w:space="0" w:color="auto"/>
            </w:tcBorders>
            <w:vAlign w:val="center"/>
            <w:hideMark/>
          </w:tcPr>
          <w:p w14:paraId="62B0D161" w14:textId="77777777" w:rsidR="00E60AF4" w:rsidRPr="00E47D53" w:rsidRDefault="00E60AF4" w:rsidP="00E47D53">
            <w:pPr>
              <w:spacing w:before="120" w:line="360" w:lineRule="auto"/>
              <w:rPr>
                <w:rFonts w:cs="Arial"/>
                <w:szCs w:val="18"/>
              </w:rPr>
            </w:pPr>
            <w:r w:rsidRPr="00E47D53">
              <w:rPr>
                <w:rFonts w:cs="Arial"/>
                <w:szCs w:val="18"/>
              </w:rPr>
              <w:t>I/We, the undersigned, having examined the Tender Documents in respect of the above Framework—</w:t>
            </w:r>
          </w:p>
          <w:p w14:paraId="345D6056" w14:textId="0864E586" w:rsidR="00E60AF4" w:rsidRPr="00E47D53" w:rsidRDefault="00E60AF4" w:rsidP="00E47D53">
            <w:pPr>
              <w:spacing w:line="360" w:lineRule="auto"/>
              <w:rPr>
                <w:rFonts w:cs="Arial"/>
                <w:szCs w:val="18"/>
              </w:rPr>
            </w:pPr>
            <w:r w:rsidRPr="00E47D53">
              <w:rPr>
                <w:rFonts w:cs="Arial"/>
                <w:szCs w:val="18"/>
              </w:rPr>
              <w:t>(i)</w:t>
            </w:r>
            <w:r w:rsidRPr="00E47D53">
              <w:rPr>
                <w:rFonts w:cs="Arial"/>
                <w:szCs w:val="18"/>
              </w:rPr>
              <w:tab/>
              <w:t>confirm that I/We have fully satisfied ourselves as to the nature of the requirements of the National Botanic Garden of Wales detailed therein and as to My/Our abilities and experience in all respects to fully satisfy these requirements;</w:t>
            </w:r>
          </w:p>
          <w:p w14:paraId="7D45A4DF" w14:textId="77777777" w:rsidR="00E60AF4" w:rsidRPr="00E47D53" w:rsidRDefault="00E60AF4" w:rsidP="00E47D53">
            <w:pPr>
              <w:spacing w:line="360" w:lineRule="auto"/>
              <w:rPr>
                <w:rFonts w:cs="Arial"/>
                <w:szCs w:val="18"/>
              </w:rPr>
            </w:pPr>
            <w:r w:rsidRPr="00E47D53">
              <w:rPr>
                <w:rFonts w:cs="Arial"/>
                <w:szCs w:val="18"/>
              </w:rPr>
              <w:t>(ii)</w:t>
            </w:r>
            <w:r w:rsidRPr="00E47D53">
              <w:rPr>
                <w:rFonts w:cs="Arial"/>
                <w:szCs w:val="18"/>
              </w:rPr>
              <w:tab/>
              <w:t xml:space="preserve">offer to supply the Works in accordance with the requirements of the Specification, Conditions of the Framework and Tender Documentation </w:t>
            </w:r>
          </w:p>
          <w:p w14:paraId="73D2F2D9" w14:textId="77777777" w:rsidR="00E60AF4" w:rsidRPr="00E47D53" w:rsidRDefault="00E60AF4" w:rsidP="00E47D53">
            <w:pPr>
              <w:spacing w:line="360" w:lineRule="auto"/>
              <w:rPr>
                <w:rFonts w:cs="Arial"/>
                <w:szCs w:val="18"/>
              </w:rPr>
            </w:pPr>
            <w:r w:rsidRPr="00E47D53">
              <w:rPr>
                <w:rFonts w:cs="Arial"/>
                <w:szCs w:val="18"/>
              </w:rPr>
              <w:t>(iii)</w:t>
            </w:r>
            <w:r w:rsidRPr="00E47D53">
              <w:rPr>
                <w:rFonts w:cs="Arial"/>
                <w:szCs w:val="18"/>
              </w:rPr>
              <w:tab/>
              <w:t>confirm that I/We have read and fully understand all the Tender Documents and complied with the specific requirements and instructions set out therein;</w:t>
            </w:r>
          </w:p>
          <w:p w14:paraId="1B6431F3" w14:textId="6B742D5D" w:rsidR="00E60AF4" w:rsidRPr="00E47D53" w:rsidRDefault="00E60AF4" w:rsidP="00E47D53">
            <w:pPr>
              <w:spacing w:line="360" w:lineRule="auto"/>
              <w:rPr>
                <w:rFonts w:eastAsia="Calibri" w:cs="Arial"/>
                <w:szCs w:val="18"/>
              </w:rPr>
            </w:pPr>
            <w:r w:rsidRPr="00E47D53">
              <w:rPr>
                <w:rFonts w:cs="Arial"/>
                <w:szCs w:val="18"/>
              </w:rPr>
              <w:t>(iv)</w:t>
            </w:r>
            <w:r w:rsidRPr="00E47D53">
              <w:rPr>
                <w:rFonts w:cs="Arial"/>
                <w:szCs w:val="18"/>
              </w:rPr>
              <w:tab/>
              <w:t>agree that this Tender shall remain open for acceptance by the National Botanic Garden of Wales and shall not be withdrawn for a period of 90 days from the closing date for receipt of Tenders;</w:t>
            </w:r>
          </w:p>
        </w:tc>
      </w:tr>
      <w:tr w:rsidR="00E60AF4" w:rsidRPr="00E47D53" w14:paraId="391A996E"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DE28F" w14:textId="2E1ACD16" w:rsidR="00E60AF4" w:rsidRPr="00E47D53" w:rsidRDefault="00E60AF4" w:rsidP="00C46A21">
            <w:pPr>
              <w:spacing w:before="120" w:after="120" w:line="360" w:lineRule="auto"/>
              <w:jc w:val="both"/>
              <w:rPr>
                <w:rFonts w:eastAsia="Calibri" w:cs="Arial"/>
                <w:szCs w:val="18"/>
              </w:rPr>
            </w:pPr>
            <w:r w:rsidRPr="00E47D53">
              <w:rPr>
                <w:rFonts w:eastAsia="Calibri" w:cs="Arial"/>
                <w:szCs w:val="18"/>
              </w:rPr>
              <w:t>Signature</w:t>
            </w:r>
          </w:p>
        </w:tc>
        <w:tc>
          <w:tcPr>
            <w:tcW w:w="6918" w:type="dxa"/>
            <w:tcBorders>
              <w:top w:val="single" w:sz="4" w:space="0" w:color="auto"/>
              <w:left w:val="single" w:sz="4" w:space="0" w:color="auto"/>
              <w:bottom w:val="single" w:sz="4" w:space="0" w:color="auto"/>
              <w:right w:val="single" w:sz="4" w:space="0" w:color="auto"/>
            </w:tcBorders>
            <w:vAlign w:val="center"/>
          </w:tcPr>
          <w:p w14:paraId="48E94C22" w14:textId="77777777" w:rsidR="00E60AF4" w:rsidRPr="00E47D53" w:rsidRDefault="00E60AF4" w:rsidP="00E47D53">
            <w:pPr>
              <w:spacing w:after="0" w:line="360" w:lineRule="auto"/>
              <w:jc w:val="both"/>
              <w:rPr>
                <w:rFonts w:eastAsia="Calibri" w:cs="Arial"/>
                <w:szCs w:val="18"/>
              </w:rPr>
            </w:pPr>
          </w:p>
        </w:tc>
      </w:tr>
      <w:tr w:rsidR="00E60AF4" w:rsidRPr="00E47D53" w14:paraId="47164D33"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C7CEC13"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Date</w:t>
            </w:r>
          </w:p>
        </w:tc>
        <w:tc>
          <w:tcPr>
            <w:tcW w:w="6918" w:type="dxa"/>
            <w:tcBorders>
              <w:top w:val="single" w:sz="4" w:space="0" w:color="auto"/>
              <w:left w:val="single" w:sz="4" w:space="0" w:color="auto"/>
              <w:bottom w:val="single" w:sz="4" w:space="0" w:color="auto"/>
              <w:right w:val="single" w:sz="4" w:space="0" w:color="auto"/>
            </w:tcBorders>
            <w:vAlign w:val="center"/>
          </w:tcPr>
          <w:p w14:paraId="6F7969F2" w14:textId="77777777" w:rsidR="00E60AF4" w:rsidRPr="00E47D53" w:rsidRDefault="00E60AF4" w:rsidP="00E47D53">
            <w:pPr>
              <w:spacing w:after="0" w:line="360" w:lineRule="auto"/>
              <w:jc w:val="both"/>
              <w:rPr>
                <w:rFonts w:eastAsia="Calibri" w:cs="Arial"/>
                <w:szCs w:val="18"/>
              </w:rPr>
            </w:pPr>
          </w:p>
          <w:p w14:paraId="1FE248F9" w14:textId="77777777" w:rsidR="00E60AF4" w:rsidRPr="00E47D53" w:rsidRDefault="00E60AF4" w:rsidP="00E47D53">
            <w:pPr>
              <w:spacing w:after="0" w:line="360" w:lineRule="auto"/>
              <w:jc w:val="both"/>
              <w:rPr>
                <w:rFonts w:eastAsia="Calibri" w:cs="Arial"/>
                <w:szCs w:val="18"/>
              </w:rPr>
            </w:pPr>
          </w:p>
        </w:tc>
      </w:tr>
      <w:bookmarkEnd w:id="91"/>
    </w:tbl>
    <w:p w14:paraId="5C624079" w14:textId="77777777" w:rsidR="0000233D" w:rsidRPr="00E47D53" w:rsidRDefault="0000233D" w:rsidP="00AF5EA7">
      <w:pPr>
        <w:pStyle w:val="Heading2"/>
        <w:numPr>
          <w:ilvl w:val="0"/>
          <w:numId w:val="0"/>
        </w:numPr>
      </w:pPr>
    </w:p>
    <w:sectPr w:rsidR="0000233D" w:rsidRPr="00E47D53" w:rsidSect="00C33B4B">
      <w:headerReference w:type="default" r:id="rId9"/>
      <w:pgSz w:w="11900" w:h="16840"/>
      <w:pgMar w:top="720" w:right="720" w:bottom="720" w:left="720" w:header="2438" w:footer="28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E4B5C" w14:textId="77777777" w:rsidR="00336C34" w:rsidRDefault="00336C34">
      <w:r>
        <w:separator/>
      </w:r>
    </w:p>
  </w:endnote>
  <w:endnote w:type="continuationSeparator" w:id="0">
    <w:p w14:paraId="0D6C5745" w14:textId="77777777" w:rsidR="00336C34" w:rsidRDefault="0033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6A8EF" w14:textId="77777777" w:rsidR="00336C34" w:rsidRDefault="00336C34">
      <w:r>
        <w:separator/>
      </w:r>
    </w:p>
  </w:footnote>
  <w:footnote w:type="continuationSeparator" w:id="0">
    <w:p w14:paraId="0CA473E2" w14:textId="77777777" w:rsidR="00336C34" w:rsidRDefault="00336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96EB" w14:textId="77777777" w:rsidR="00DB4AB7" w:rsidRDefault="00E1425C" w:rsidP="003E7ABD">
    <w:pPr>
      <w:pStyle w:val="Header"/>
      <w:spacing w:after="0"/>
    </w:pPr>
    <w:r w:rsidRPr="003E7ABD">
      <w:rPr>
        <w:noProof/>
        <w:lang w:eastAsia="en-GB"/>
      </w:rPr>
      <w:drawing>
        <wp:anchor distT="0" distB="0" distL="114300" distR="114300" simplePos="0" relativeHeight="251662336" behindDoc="0" locked="0" layoutInCell="1" allowOverlap="1" wp14:anchorId="054B2EDC" wp14:editId="3051643F">
          <wp:simplePos x="0" y="0"/>
          <wp:positionH relativeFrom="column">
            <wp:posOffset>2400300</wp:posOffset>
          </wp:positionH>
          <wp:positionV relativeFrom="paragraph">
            <wp:posOffset>-1329055</wp:posOffset>
          </wp:positionV>
          <wp:extent cx="1731010" cy="1238250"/>
          <wp:effectExtent l="0" t="0" r="2540" b="0"/>
          <wp:wrapSquare wrapText="bothSides"/>
          <wp:docPr id="8" name="Picture 8"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0288" behindDoc="1" locked="0" layoutInCell="1" allowOverlap="1" wp14:anchorId="3D7F92D0" wp14:editId="62300BCE">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9" name="Picture 9"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59264" behindDoc="0" locked="0" layoutInCell="1" allowOverlap="1" wp14:anchorId="6841BA4C" wp14:editId="3C94D4FE">
          <wp:simplePos x="0" y="0"/>
          <wp:positionH relativeFrom="column">
            <wp:posOffset>4186279</wp:posOffset>
          </wp:positionH>
          <wp:positionV relativeFrom="paragraph">
            <wp:posOffset>-1280629</wp:posOffset>
          </wp:positionV>
          <wp:extent cx="2786380" cy="1173480"/>
          <wp:effectExtent l="0" t="0" r="0" b="7620"/>
          <wp:wrapNone/>
          <wp:docPr id="6" name="Picture 6"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61312" behindDoc="0" locked="0" layoutInCell="1" allowOverlap="1" wp14:anchorId="34BBF6E1" wp14:editId="29FAF114">
          <wp:simplePos x="0" y="0"/>
          <wp:positionH relativeFrom="column">
            <wp:posOffset>-302895</wp:posOffset>
          </wp:positionH>
          <wp:positionV relativeFrom="paragraph">
            <wp:posOffset>-1400175</wp:posOffset>
          </wp:positionV>
          <wp:extent cx="1403985" cy="1403985"/>
          <wp:effectExtent l="0" t="0" r="5715" b="5715"/>
          <wp:wrapSquare wrapText="bothSides"/>
          <wp:docPr id="7" name="Picture 7"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D92"/>
    <w:multiLevelType w:val="hybridMultilevel"/>
    <w:tmpl w:val="9DB48760"/>
    <w:lvl w:ilvl="0" w:tplc="69E86C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F174A4"/>
    <w:multiLevelType w:val="hybridMultilevel"/>
    <w:tmpl w:val="2E2CC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E374F"/>
    <w:multiLevelType w:val="hybridMultilevel"/>
    <w:tmpl w:val="F5C05BB4"/>
    <w:lvl w:ilvl="0" w:tplc="82C083F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D4D29"/>
    <w:multiLevelType w:val="hybridMultilevel"/>
    <w:tmpl w:val="81B68718"/>
    <w:lvl w:ilvl="0" w:tplc="7C30BFF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8953BC"/>
    <w:multiLevelType w:val="hybridMultilevel"/>
    <w:tmpl w:val="D5828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4F62"/>
    <w:multiLevelType w:val="hybridMultilevel"/>
    <w:tmpl w:val="3436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F078B"/>
    <w:multiLevelType w:val="hybridMultilevel"/>
    <w:tmpl w:val="EA5A1360"/>
    <w:lvl w:ilvl="0" w:tplc="AEC41AC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BF4689"/>
    <w:multiLevelType w:val="hybridMultilevel"/>
    <w:tmpl w:val="AB927A0E"/>
    <w:lvl w:ilvl="0" w:tplc="0470B06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344CC"/>
    <w:multiLevelType w:val="hybridMultilevel"/>
    <w:tmpl w:val="11F4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6500E5"/>
    <w:multiLevelType w:val="hybridMultilevel"/>
    <w:tmpl w:val="D9C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E723B7"/>
    <w:multiLevelType w:val="hybridMultilevel"/>
    <w:tmpl w:val="CD941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7D0886"/>
    <w:multiLevelType w:val="hybridMultilevel"/>
    <w:tmpl w:val="FF782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7"/>
  </w:num>
  <w:num w:numId="6">
    <w:abstractNumId w:val="7"/>
    <w:lvlOverride w:ilvl="0">
      <w:startOverride w:val="1"/>
    </w:lvlOverride>
  </w:num>
  <w:num w:numId="7">
    <w:abstractNumId w:val="10"/>
  </w:num>
  <w:num w:numId="8">
    <w:abstractNumId w:val="7"/>
  </w:num>
  <w:num w:numId="9">
    <w:abstractNumId w:val="9"/>
  </w:num>
  <w:num w:numId="10">
    <w:abstractNumId w:val="5"/>
  </w:num>
  <w:num w:numId="11">
    <w:abstractNumId w:val="7"/>
    <w:lvlOverride w:ilvl="0">
      <w:startOverride w:val="1"/>
    </w:lvlOverride>
  </w:num>
  <w:num w:numId="12">
    <w:abstractNumId w:val="7"/>
    <w:lvlOverride w:ilvl="0">
      <w:startOverride w:val="1"/>
    </w:lvlOverride>
  </w:num>
  <w:num w:numId="13">
    <w:abstractNumId w:val="11"/>
  </w:num>
  <w:num w:numId="14">
    <w:abstractNumId w:val="4"/>
  </w:num>
  <w:num w:numId="15">
    <w:abstractNumId w:val="8"/>
  </w:num>
  <w:num w:numId="16">
    <w:abstractNumId w:val="2"/>
  </w:num>
  <w:num w:numId="17">
    <w:abstractNumId w:val="2"/>
    <w:lvlOverride w:ilvl="0">
      <w:startOverride w:val="1"/>
    </w:lvlOverride>
  </w:num>
  <w:num w:numId="18">
    <w:abstractNumId w:val="6"/>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3D"/>
    <w:rsid w:val="0000233D"/>
    <w:rsid w:val="00002DC2"/>
    <w:rsid w:val="00025BB7"/>
    <w:rsid w:val="00047C26"/>
    <w:rsid w:val="000634FF"/>
    <w:rsid w:val="00073677"/>
    <w:rsid w:val="00076248"/>
    <w:rsid w:val="0009409C"/>
    <w:rsid w:val="000C41A5"/>
    <w:rsid w:val="000D519D"/>
    <w:rsid w:val="000F77AB"/>
    <w:rsid w:val="00114626"/>
    <w:rsid w:val="00117A86"/>
    <w:rsid w:val="00167340"/>
    <w:rsid w:val="00167DEB"/>
    <w:rsid w:val="00172F71"/>
    <w:rsid w:val="001756B6"/>
    <w:rsid w:val="0018478D"/>
    <w:rsid w:val="001A0F56"/>
    <w:rsid w:val="001B3B1C"/>
    <w:rsid w:val="001B4543"/>
    <w:rsid w:val="001F47A4"/>
    <w:rsid w:val="00202C72"/>
    <w:rsid w:val="00220FA7"/>
    <w:rsid w:val="00220FFC"/>
    <w:rsid w:val="002337ED"/>
    <w:rsid w:val="00240A88"/>
    <w:rsid w:val="00263204"/>
    <w:rsid w:val="00277CB8"/>
    <w:rsid w:val="002802D0"/>
    <w:rsid w:val="002A5085"/>
    <w:rsid w:val="002B3476"/>
    <w:rsid w:val="002D4A1A"/>
    <w:rsid w:val="002D6ABF"/>
    <w:rsid w:val="00312962"/>
    <w:rsid w:val="0032051E"/>
    <w:rsid w:val="00323D82"/>
    <w:rsid w:val="00331529"/>
    <w:rsid w:val="00336C34"/>
    <w:rsid w:val="00336E69"/>
    <w:rsid w:val="003406FE"/>
    <w:rsid w:val="00351630"/>
    <w:rsid w:val="003546A7"/>
    <w:rsid w:val="003E5F19"/>
    <w:rsid w:val="003E7ABD"/>
    <w:rsid w:val="003F0B80"/>
    <w:rsid w:val="00412251"/>
    <w:rsid w:val="004123E8"/>
    <w:rsid w:val="00413A00"/>
    <w:rsid w:val="00420C23"/>
    <w:rsid w:val="0042225F"/>
    <w:rsid w:val="00430541"/>
    <w:rsid w:val="0043234B"/>
    <w:rsid w:val="0043768A"/>
    <w:rsid w:val="004408EB"/>
    <w:rsid w:val="00443709"/>
    <w:rsid w:val="00451485"/>
    <w:rsid w:val="004516BD"/>
    <w:rsid w:val="00451DE6"/>
    <w:rsid w:val="00464F32"/>
    <w:rsid w:val="00466262"/>
    <w:rsid w:val="00484292"/>
    <w:rsid w:val="00494FF8"/>
    <w:rsid w:val="00496D49"/>
    <w:rsid w:val="004A2EE1"/>
    <w:rsid w:val="004A6916"/>
    <w:rsid w:val="004B246A"/>
    <w:rsid w:val="004E3FDE"/>
    <w:rsid w:val="004F0766"/>
    <w:rsid w:val="004F3F67"/>
    <w:rsid w:val="00544663"/>
    <w:rsid w:val="00546846"/>
    <w:rsid w:val="00557740"/>
    <w:rsid w:val="0056764E"/>
    <w:rsid w:val="00571F22"/>
    <w:rsid w:val="005828E0"/>
    <w:rsid w:val="005836F8"/>
    <w:rsid w:val="0058462C"/>
    <w:rsid w:val="00586F97"/>
    <w:rsid w:val="005B15B8"/>
    <w:rsid w:val="005B4607"/>
    <w:rsid w:val="005D63F8"/>
    <w:rsid w:val="005E1A7A"/>
    <w:rsid w:val="005E4396"/>
    <w:rsid w:val="00647E24"/>
    <w:rsid w:val="00647FF9"/>
    <w:rsid w:val="00650D6E"/>
    <w:rsid w:val="00655443"/>
    <w:rsid w:val="00655C66"/>
    <w:rsid w:val="00664631"/>
    <w:rsid w:val="00666394"/>
    <w:rsid w:val="00690F05"/>
    <w:rsid w:val="00691B45"/>
    <w:rsid w:val="006D5783"/>
    <w:rsid w:val="0070427F"/>
    <w:rsid w:val="00716F91"/>
    <w:rsid w:val="007178E8"/>
    <w:rsid w:val="00733BA8"/>
    <w:rsid w:val="007474EB"/>
    <w:rsid w:val="007601D9"/>
    <w:rsid w:val="0076348B"/>
    <w:rsid w:val="007847BD"/>
    <w:rsid w:val="007A2BFC"/>
    <w:rsid w:val="007A7358"/>
    <w:rsid w:val="007C3F42"/>
    <w:rsid w:val="007C410A"/>
    <w:rsid w:val="007C7318"/>
    <w:rsid w:val="007D0FCB"/>
    <w:rsid w:val="007D33DF"/>
    <w:rsid w:val="007D6BD9"/>
    <w:rsid w:val="007E5783"/>
    <w:rsid w:val="007F2B26"/>
    <w:rsid w:val="00805365"/>
    <w:rsid w:val="00806090"/>
    <w:rsid w:val="00813A48"/>
    <w:rsid w:val="00823B6C"/>
    <w:rsid w:val="00827BC0"/>
    <w:rsid w:val="00827EC1"/>
    <w:rsid w:val="0084463A"/>
    <w:rsid w:val="008633ED"/>
    <w:rsid w:val="0086737B"/>
    <w:rsid w:val="00874DFD"/>
    <w:rsid w:val="008951F2"/>
    <w:rsid w:val="00895332"/>
    <w:rsid w:val="0089635C"/>
    <w:rsid w:val="008A6BEF"/>
    <w:rsid w:val="008C6848"/>
    <w:rsid w:val="008D0BBE"/>
    <w:rsid w:val="008E2764"/>
    <w:rsid w:val="009143DF"/>
    <w:rsid w:val="009252DE"/>
    <w:rsid w:val="0095123E"/>
    <w:rsid w:val="00961A4B"/>
    <w:rsid w:val="00980CE1"/>
    <w:rsid w:val="009949A9"/>
    <w:rsid w:val="009A68BD"/>
    <w:rsid w:val="009B405E"/>
    <w:rsid w:val="009B71D2"/>
    <w:rsid w:val="009C0311"/>
    <w:rsid w:val="009D0FD2"/>
    <w:rsid w:val="009D3F11"/>
    <w:rsid w:val="009D7302"/>
    <w:rsid w:val="009E39FE"/>
    <w:rsid w:val="009E4B10"/>
    <w:rsid w:val="00A022DF"/>
    <w:rsid w:val="00A032A8"/>
    <w:rsid w:val="00A0505B"/>
    <w:rsid w:val="00A0512B"/>
    <w:rsid w:val="00A24999"/>
    <w:rsid w:val="00A33024"/>
    <w:rsid w:val="00A41CC7"/>
    <w:rsid w:val="00A41D5A"/>
    <w:rsid w:val="00A445DF"/>
    <w:rsid w:val="00A63CFD"/>
    <w:rsid w:val="00A6488B"/>
    <w:rsid w:val="00A8526B"/>
    <w:rsid w:val="00A9067A"/>
    <w:rsid w:val="00AA1B07"/>
    <w:rsid w:val="00AB5AF8"/>
    <w:rsid w:val="00AD657A"/>
    <w:rsid w:val="00AF5EA7"/>
    <w:rsid w:val="00B04B68"/>
    <w:rsid w:val="00B1242A"/>
    <w:rsid w:val="00B14913"/>
    <w:rsid w:val="00B2415D"/>
    <w:rsid w:val="00B30943"/>
    <w:rsid w:val="00B35107"/>
    <w:rsid w:val="00B3736D"/>
    <w:rsid w:val="00B55236"/>
    <w:rsid w:val="00B65883"/>
    <w:rsid w:val="00B72491"/>
    <w:rsid w:val="00B80870"/>
    <w:rsid w:val="00B80AD9"/>
    <w:rsid w:val="00B8513C"/>
    <w:rsid w:val="00B86A17"/>
    <w:rsid w:val="00B947D0"/>
    <w:rsid w:val="00B95712"/>
    <w:rsid w:val="00BA2F8D"/>
    <w:rsid w:val="00BA78D0"/>
    <w:rsid w:val="00BB417F"/>
    <w:rsid w:val="00BC434E"/>
    <w:rsid w:val="00BC7B4D"/>
    <w:rsid w:val="00C133B3"/>
    <w:rsid w:val="00C262F1"/>
    <w:rsid w:val="00C327D5"/>
    <w:rsid w:val="00C33B4B"/>
    <w:rsid w:val="00C43232"/>
    <w:rsid w:val="00C45349"/>
    <w:rsid w:val="00C4539A"/>
    <w:rsid w:val="00C46A21"/>
    <w:rsid w:val="00C519E4"/>
    <w:rsid w:val="00C732F6"/>
    <w:rsid w:val="00C752A7"/>
    <w:rsid w:val="00C80CDD"/>
    <w:rsid w:val="00C87A4A"/>
    <w:rsid w:val="00C92842"/>
    <w:rsid w:val="00C9335B"/>
    <w:rsid w:val="00CA13A4"/>
    <w:rsid w:val="00CA445E"/>
    <w:rsid w:val="00CB66E1"/>
    <w:rsid w:val="00CD2E02"/>
    <w:rsid w:val="00CD379E"/>
    <w:rsid w:val="00CE18BE"/>
    <w:rsid w:val="00CE6A5E"/>
    <w:rsid w:val="00CF725A"/>
    <w:rsid w:val="00D04735"/>
    <w:rsid w:val="00D107C8"/>
    <w:rsid w:val="00D37201"/>
    <w:rsid w:val="00D44B9A"/>
    <w:rsid w:val="00D70F9D"/>
    <w:rsid w:val="00D746F8"/>
    <w:rsid w:val="00D8351B"/>
    <w:rsid w:val="00DB361E"/>
    <w:rsid w:val="00DB446C"/>
    <w:rsid w:val="00DB4AB7"/>
    <w:rsid w:val="00DD196C"/>
    <w:rsid w:val="00DF3A6F"/>
    <w:rsid w:val="00E02E77"/>
    <w:rsid w:val="00E0647F"/>
    <w:rsid w:val="00E13DE4"/>
    <w:rsid w:val="00E1425C"/>
    <w:rsid w:val="00E328C2"/>
    <w:rsid w:val="00E42302"/>
    <w:rsid w:val="00E439D8"/>
    <w:rsid w:val="00E47D53"/>
    <w:rsid w:val="00E60AF4"/>
    <w:rsid w:val="00E62574"/>
    <w:rsid w:val="00E9085A"/>
    <w:rsid w:val="00EA6464"/>
    <w:rsid w:val="00EA6B38"/>
    <w:rsid w:val="00EC10EE"/>
    <w:rsid w:val="00EC7E0B"/>
    <w:rsid w:val="00ED5524"/>
    <w:rsid w:val="00EF7393"/>
    <w:rsid w:val="00F01C2B"/>
    <w:rsid w:val="00F267CD"/>
    <w:rsid w:val="00F346E1"/>
    <w:rsid w:val="00F3483D"/>
    <w:rsid w:val="00F50D78"/>
    <w:rsid w:val="00F528B4"/>
    <w:rsid w:val="00F54E0C"/>
    <w:rsid w:val="00F6609F"/>
    <w:rsid w:val="00F77BEE"/>
    <w:rsid w:val="00F95119"/>
    <w:rsid w:val="00FA38B1"/>
    <w:rsid w:val="00FA41B4"/>
    <w:rsid w:val="00FA5071"/>
    <w:rsid w:val="00FA6910"/>
    <w:rsid w:val="00FB2D30"/>
    <w:rsid w:val="00FB3956"/>
    <w:rsid w:val="00FC542B"/>
    <w:rsid w:val="00FE0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731E4"/>
  <w15:chartTrackingRefBased/>
  <w15:docId w15:val="{A2B682A0-CB72-464F-B2F6-84D7CD98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783"/>
    <w:pPr>
      <w:spacing w:after="240"/>
    </w:pPr>
    <w:rPr>
      <w:rFonts w:ascii="Verdana" w:hAnsi="Verdana"/>
      <w:sz w:val="18"/>
      <w:szCs w:val="24"/>
      <w:lang w:eastAsia="en-US"/>
    </w:rPr>
  </w:style>
  <w:style w:type="paragraph" w:styleId="Heading1">
    <w:name w:val="heading 1"/>
    <w:basedOn w:val="Normal"/>
    <w:next w:val="Normal"/>
    <w:link w:val="Heading1Char"/>
    <w:autoRedefine/>
    <w:uiPriority w:val="9"/>
    <w:qFormat/>
    <w:rsid w:val="00D37201"/>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F5EA7"/>
    <w:pPr>
      <w:keepNext/>
      <w:keepLines/>
      <w:numPr>
        <w:numId w:val="18"/>
      </w:numPr>
      <w:spacing w:before="360"/>
      <w:outlineLvl w:val="1"/>
    </w:pPr>
    <w:rPr>
      <w:rFonts w:eastAsia="Times New Roman" w:cstheme="majorBidi"/>
      <w:b/>
      <w:sz w:val="24"/>
      <w:szCs w:val="26"/>
      <w:lang w:eastAsia="en-GB"/>
    </w:rPr>
  </w:style>
  <w:style w:type="paragraph" w:styleId="Heading3">
    <w:name w:val="heading 3"/>
    <w:basedOn w:val="Normal"/>
    <w:next w:val="Normal"/>
    <w:link w:val="Heading3Char"/>
    <w:autoRedefine/>
    <w:uiPriority w:val="9"/>
    <w:unhideWhenUsed/>
    <w:qFormat/>
    <w:rsid w:val="00220FA7"/>
    <w:pPr>
      <w:keepNext/>
      <w:keepLines/>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AF5EA7"/>
    <w:rPr>
      <w:rFonts w:ascii="Verdana" w:eastAsia="Times New Roman" w:hAnsi="Verdana" w:cstheme="majorBidi"/>
      <w:b/>
      <w:sz w:val="24"/>
      <w:szCs w:val="26"/>
    </w:rPr>
  </w:style>
  <w:style w:type="character" w:customStyle="1" w:styleId="Heading1Char">
    <w:name w:val="Heading 1 Char"/>
    <w:basedOn w:val="DefaultParagraphFont"/>
    <w:link w:val="Heading1"/>
    <w:uiPriority w:val="9"/>
    <w:rsid w:val="00D37201"/>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220FA7"/>
    <w:rPr>
      <w:rFonts w:ascii="Verdana" w:eastAsiaTheme="majorEastAsia" w:hAnsi="Verdana" w:cstheme="majorBidi"/>
      <w:b/>
      <w:szCs w:val="24"/>
      <w:lang w:eastAsia="en-US"/>
    </w:rPr>
  </w:style>
  <w:style w:type="table" w:styleId="TableGrid">
    <w:name w:val="Table Grid"/>
    <w:basedOn w:val="TableNormal"/>
    <w:uiPriority w:val="59"/>
    <w:rsid w:val="000023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33D"/>
    <w:pPr>
      <w:ind w:left="720"/>
      <w:contextualSpacing/>
    </w:pPr>
  </w:style>
  <w:style w:type="paragraph" w:customStyle="1" w:styleId="Normal2">
    <w:name w:val="Normal 2"/>
    <w:rsid w:val="0000233D"/>
    <w:rPr>
      <w:rFonts w:ascii="Arial" w:eastAsia="Times New Roman" w:hAnsi="Arial"/>
      <w:lang w:eastAsia="en-US"/>
    </w:rPr>
  </w:style>
  <w:style w:type="paragraph" w:styleId="NoSpacing">
    <w:name w:val="No Spacing"/>
    <w:uiPriority w:val="1"/>
    <w:qFormat/>
    <w:rsid w:val="0000233D"/>
    <w:rPr>
      <w:rFonts w:ascii="Arial" w:eastAsia="Times New Roman" w:hAnsi="Arial"/>
      <w:sz w:val="24"/>
      <w:szCs w:val="24"/>
    </w:rPr>
  </w:style>
  <w:style w:type="character" w:styleId="Hyperlink">
    <w:name w:val="Hyperlink"/>
    <w:basedOn w:val="DefaultParagraphFont"/>
    <w:uiPriority w:val="99"/>
    <w:unhideWhenUsed/>
    <w:rsid w:val="0009409C"/>
    <w:rPr>
      <w:color w:val="0563C1" w:themeColor="hyperlink"/>
      <w:u w:val="single"/>
    </w:rPr>
  </w:style>
  <w:style w:type="paragraph" w:styleId="Revision">
    <w:name w:val="Revision"/>
    <w:hidden/>
    <w:uiPriority w:val="99"/>
    <w:semiHidden/>
    <w:rsid w:val="00A33024"/>
    <w:rPr>
      <w:rFonts w:ascii="Verdana" w:hAnsi="Verdana"/>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5534">
      <w:bodyDiv w:val="1"/>
      <w:marLeft w:val="0"/>
      <w:marRight w:val="0"/>
      <w:marTop w:val="0"/>
      <w:marBottom w:val="0"/>
      <w:divBdr>
        <w:top w:val="none" w:sz="0" w:space="0" w:color="auto"/>
        <w:left w:val="none" w:sz="0" w:space="0" w:color="auto"/>
        <w:bottom w:val="none" w:sz="0" w:space="0" w:color="auto"/>
        <w:right w:val="none" w:sz="0" w:space="0" w:color="auto"/>
      </w:divBdr>
    </w:div>
    <w:div w:id="897984285">
      <w:bodyDiv w:val="1"/>
      <w:marLeft w:val="0"/>
      <w:marRight w:val="0"/>
      <w:marTop w:val="0"/>
      <w:marBottom w:val="0"/>
      <w:divBdr>
        <w:top w:val="none" w:sz="0" w:space="0" w:color="auto"/>
        <w:left w:val="none" w:sz="0" w:space="0" w:color="auto"/>
        <w:bottom w:val="none" w:sz="0" w:space="0" w:color="auto"/>
        <w:right w:val="none" w:sz="0" w:space="0" w:color="auto"/>
      </w:divBdr>
    </w:div>
    <w:div w:id="13830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15/102/contents/ma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GTF%202\Admin%20documents\GTF%20Wor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E4BA4-015C-42C2-B576-9CD7F6BC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GTF Word Document Template</Template>
  <TotalTime>0</TotalTime>
  <Pages>10</Pages>
  <Words>2263</Words>
  <Characters>12270</Characters>
  <Application>Microsoft Office Word</Application>
  <DocSecurity>0</DocSecurity>
  <Lines>245</Lines>
  <Paragraphs>130</Paragraphs>
  <ScaleCrop>false</ScaleCrop>
  <HeadingPairs>
    <vt:vector size="2" baseType="variant">
      <vt:variant>
        <vt:lpstr>Title</vt:lpstr>
      </vt:variant>
      <vt:variant>
        <vt:i4>1</vt:i4>
      </vt:variant>
    </vt:vector>
  </HeadingPairs>
  <TitlesOfParts>
    <vt:vector size="1" baseType="lpstr">
      <vt:lpstr> </vt:lpstr>
    </vt:vector>
  </TitlesOfParts>
  <Company>Techniquest</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Ian Mugford</dc:creator>
  <cp:keywords/>
  <cp:lastModifiedBy>Ian Mugford</cp:lastModifiedBy>
  <cp:revision>2</cp:revision>
  <cp:lastPrinted>2019-06-07T13:17:00Z</cp:lastPrinted>
  <dcterms:created xsi:type="dcterms:W3CDTF">2019-06-27T14:53:00Z</dcterms:created>
  <dcterms:modified xsi:type="dcterms:W3CDTF">2019-06-27T14:53:00Z</dcterms:modified>
</cp:coreProperties>
</file>