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46EEB2" w14:textId="77777777" w:rsidR="00B3736D" w:rsidRPr="00E47D53" w:rsidRDefault="0000233D" w:rsidP="0000233D">
      <w:pPr>
        <w:pStyle w:val="Heading1"/>
      </w:pPr>
      <w:bookmarkStart w:id="0" w:name="_GoBack"/>
      <w:bookmarkEnd w:id="0"/>
      <w:r w:rsidRPr="00E47D53">
        <w:t>Growing the Future</w:t>
      </w:r>
    </w:p>
    <w:p w14:paraId="6A3FE6C6" w14:textId="77777777" w:rsidR="0000233D" w:rsidRPr="00E47D53" w:rsidRDefault="0000233D" w:rsidP="0000233D">
      <w:pPr>
        <w:pStyle w:val="Heading1"/>
      </w:pPr>
      <w:r w:rsidRPr="00E47D53">
        <w:t>Framework for Training Providers</w:t>
      </w:r>
    </w:p>
    <w:p w14:paraId="3085180A" w14:textId="328C46B7" w:rsidR="0000233D" w:rsidRPr="00E47D53" w:rsidRDefault="0000233D" w:rsidP="0000233D">
      <w:pPr>
        <w:pStyle w:val="Heading1"/>
      </w:pPr>
      <w:r w:rsidRPr="00E47D53">
        <w:t xml:space="preserve">Pre-Qualification </w:t>
      </w:r>
      <w:r w:rsidR="00AF5EA7" w:rsidRPr="00E47D53">
        <w:t>Questionnaire</w:t>
      </w:r>
    </w:p>
    <w:p w14:paraId="7CF816DD" w14:textId="77777777" w:rsidR="0000233D" w:rsidRPr="00E47D53" w:rsidRDefault="0000233D" w:rsidP="00AF5EA7">
      <w:pPr>
        <w:pStyle w:val="Heading2"/>
        <w:numPr>
          <w:ilvl w:val="0"/>
          <w:numId w:val="0"/>
        </w:numPr>
        <w:rPr>
          <w:rFonts w:cs="Arial"/>
        </w:rPr>
      </w:pPr>
      <w:r w:rsidRPr="00E47D53">
        <w:t>Part A</w:t>
      </w:r>
      <w:bookmarkStart w:id="1" w:name="_Toc351026620"/>
      <w:bookmarkStart w:id="2" w:name="_Toc351027710"/>
      <w:bookmarkStart w:id="3" w:name="_Toc351027872"/>
      <w:bookmarkStart w:id="4" w:name="_Toc351028872"/>
      <w:bookmarkStart w:id="5" w:name="_Toc351029628"/>
      <w:bookmarkEnd w:id="1"/>
      <w:bookmarkEnd w:id="2"/>
      <w:bookmarkEnd w:id="3"/>
      <w:bookmarkEnd w:id="4"/>
      <w:bookmarkEnd w:id="5"/>
    </w:p>
    <w:p w14:paraId="54921751" w14:textId="38E0ECFE" w:rsidR="0000233D" w:rsidRPr="00E47D53" w:rsidRDefault="00EC7E0B" w:rsidP="00AF5EA7">
      <w:pPr>
        <w:pStyle w:val="Heading2"/>
        <w:rPr>
          <w:iCs/>
        </w:rPr>
      </w:pPr>
      <w:bookmarkStart w:id="6" w:name="_Toc350505112"/>
      <w:bookmarkStart w:id="7" w:name="_Toc350505188"/>
      <w:bookmarkStart w:id="8" w:name="_Toc350518945"/>
      <w:bookmarkStart w:id="9" w:name="_Toc351025564"/>
      <w:bookmarkStart w:id="10" w:name="_Toc351026622"/>
      <w:bookmarkStart w:id="11" w:name="_Toc351027712"/>
      <w:bookmarkStart w:id="12" w:name="_Toc351027874"/>
      <w:bookmarkStart w:id="13" w:name="_Toc351028874"/>
      <w:bookmarkStart w:id="14" w:name="_Toc351029630"/>
      <w:r>
        <w:t>Training Provider’s</w:t>
      </w:r>
      <w:r w:rsidR="0000233D" w:rsidRPr="00E47D53">
        <w:t xml:space="preserve"> Information</w:t>
      </w:r>
      <w:bookmarkStart w:id="15" w:name="_Toc351026623"/>
      <w:bookmarkStart w:id="16" w:name="_Toc351027713"/>
      <w:bookmarkStart w:id="17" w:name="_Toc351027875"/>
      <w:bookmarkStart w:id="18" w:name="_Toc351028875"/>
      <w:bookmarkStart w:id="19" w:name="_Toc351029631"/>
      <w:bookmarkEnd w:id="6"/>
      <w:bookmarkEnd w:id="7"/>
      <w:bookmarkEnd w:id="8"/>
      <w:bookmarkEnd w:id="9"/>
      <w:bookmarkEnd w:id="10"/>
      <w:bookmarkEnd w:id="11"/>
      <w:bookmarkEnd w:id="12"/>
      <w:bookmarkEnd w:id="13"/>
      <w:bookmarkEnd w:id="14"/>
      <w:bookmarkEnd w:id="15"/>
      <w:bookmarkEnd w:id="16"/>
      <w:bookmarkEnd w:id="17"/>
      <w:bookmarkEnd w:id="18"/>
      <w:bookmarkEnd w:id="1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4"/>
        <w:gridCol w:w="1366"/>
        <w:gridCol w:w="1010"/>
        <w:gridCol w:w="2659"/>
        <w:gridCol w:w="712"/>
        <w:gridCol w:w="2919"/>
      </w:tblGrid>
      <w:tr w:rsidR="0000233D" w:rsidRPr="00E47D53" w14:paraId="734BA7D4" w14:textId="77777777" w:rsidTr="00FB3956">
        <w:trPr>
          <w:trHeight w:val="376"/>
        </w:trPr>
        <w:tc>
          <w:tcPr>
            <w:tcW w:w="1791" w:type="dxa"/>
            <w:shd w:val="clear" w:color="auto" w:fill="B4C6E7" w:themeFill="accent5" w:themeFillTint="66"/>
            <w:vAlign w:val="center"/>
          </w:tcPr>
          <w:p w14:paraId="03956229" w14:textId="72A3BDA8" w:rsidR="0000233D" w:rsidRPr="00E47D53" w:rsidRDefault="00A9067A" w:rsidP="00D44B9A">
            <w:pPr>
              <w:spacing w:before="120" w:after="120"/>
              <w:jc w:val="both"/>
            </w:pPr>
            <w:bookmarkStart w:id="20" w:name="_Hlk535407387"/>
            <w:r>
              <w:t>Training Providers Name</w:t>
            </w:r>
          </w:p>
        </w:tc>
        <w:tc>
          <w:tcPr>
            <w:tcW w:w="8666" w:type="dxa"/>
            <w:gridSpan w:val="5"/>
            <w:shd w:val="clear" w:color="auto" w:fill="auto"/>
            <w:vAlign w:val="center"/>
          </w:tcPr>
          <w:p w14:paraId="14E3694F" w14:textId="77777777" w:rsidR="0000233D" w:rsidRPr="00E47D53" w:rsidRDefault="0000233D" w:rsidP="00D44B9A">
            <w:pPr>
              <w:spacing w:before="120" w:after="120"/>
              <w:jc w:val="both"/>
            </w:pPr>
          </w:p>
        </w:tc>
      </w:tr>
      <w:tr w:rsidR="0000233D" w:rsidRPr="00E47D53" w14:paraId="726C0B98" w14:textId="77777777" w:rsidTr="00FB3956">
        <w:tc>
          <w:tcPr>
            <w:tcW w:w="1791" w:type="dxa"/>
            <w:shd w:val="clear" w:color="auto" w:fill="B4C6E7" w:themeFill="accent5" w:themeFillTint="66"/>
            <w:vAlign w:val="center"/>
          </w:tcPr>
          <w:p w14:paraId="38726FB2" w14:textId="77777777" w:rsidR="0000233D" w:rsidRPr="00E47D53" w:rsidRDefault="0000233D" w:rsidP="00D44B9A">
            <w:pPr>
              <w:spacing w:before="120" w:after="120"/>
              <w:jc w:val="both"/>
            </w:pPr>
            <w:r w:rsidRPr="00E47D53">
              <w:t>Address</w:t>
            </w:r>
          </w:p>
          <w:p w14:paraId="1933C6EC" w14:textId="77777777" w:rsidR="0000233D" w:rsidRPr="00E47D53" w:rsidRDefault="0000233D" w:rsidP="00D44B9A">
            <w:pPr>
              <w:spacing w:before="120" w:after="120"/>
              <w:jc w:val="both"/>
            </w:pPr>
          </w:p>
          <w:p w14:paraId="72631B9B" w14:textId="77777777" w:rsidR="0000233D" w:rsidRPr="00E47D53" w:rsidRDefault="0000233D" w:rsidP="00D44B9A">
            <w:pPr>
              <w:spacing w:before="120" w:after="120"/>
              <w:jc w:val="both"/>
            </w:pPr>
          </w:p>
          <w:p w14:paraId="5F26FB46" w14:textId="77777777" w:rsidR="0000233D" w:rsidRPr="00E47D53" w:rsidRDefault="0000233D" w:rsidP="00D44B9A">
            <w:pPr>
              <w:spacing w:before="120" w:after="120"/>
              <w:jc w:val="both"/>
            </w:pPr>
          </w:p>
        </w:tc>
        <w:tc>
          <w:tcPr>
            <w:tcW w:w="8666" w:type="dxa"/>
            <w:gridSpan w:val="5"/>
            <w:shd w:val="clear" w:color="auto" w:fill="auto"/>
            <w:vAlign w:val="center"/>
          </w:tcPr>
          <w:p w14:paraId="758290E8" w14:textId="77777777" w:rsidR="0000233D" w:rsidRPr="00E47D53" w:rsidRDefault="0000233D" w:rsidP="00D44B9A">
            <w:pPr>
              <w:spacing w:before="120" w:after="120"/>
              <w:jc w:val="both"/>
            </w:pPr>
          </w:p>
          <w:p w14:paraId="2CFE0460" w14:textId="77777777" w:rsidR="0000233D" w:rsidRPr="00E47D53" w:rsidRDefault="0000233D" w:rsidP="00D44B9A">
            <w:pPr>
              <w:spacing w:before="120" w:after="120"/>
              <w:jc w:val="both"/>
            </w:pPr>
          </w:p>
          <w:p w14:paraId="27FAA687" w14:textId="77777777" w:rsidR="0000233D" w:rsidRPr="00E47D53" w:rsidRDefault="0000233D" w:rsidP="00D44B9A">
            <w:pPr>
              <w:spacing w:before="120" w:after="120"/>
              <w:jc w:val="both"/>
            </w:pPr>
          </w:p>
          <w:p w14:paraId="55D33FBD" w14:textId="77777777" w:rsidR="0000233D" w:rsidRPr="00E47D53" w:rsidRDefault="0000233D" w:rsidP="00D44B9A">
            <w:pPr>
              <w:spacing w:before="120" w:after="120"/>
              <w:jc w:val="both"/>
            </w:pPr>
          </w:p>
          <w:p w14:paraId="2441266E" w14:textId="77777777" w:rsidR="0000233D" w:rsidRPr="00E47D53" w:rsidRDefault="0000233D" w:rsidP="00D44B9A">
            <w:pPr>
              <w:spacing w:before="120" w:after="120"/>
              <w:jc w:val="both"/>
            </w:pPr>
          </w:p>
        </w:tc>
      </w:tr>
      <w:tr w:rsidR="0000233D" w:rsidRPr="00E47D53" w14:paraId="6E6CED43" w14:textId="77777777" w:rsidTr="00FB3956">
        <w:trPr>
          <w:trHeight w:val="366"/>
        </w:trPr>
        <w:tc>
          <w:tcPr>
            <w:tcW w:w="1791" w:type="dxa"/>
            <w:shd w:val="clear" w:color="auto" w:fill="B4C6E7" w:themeFill="accent5" w:themeFillTint="66"/>
            <w:vAlign w:val="center"/>
          </w:tcPr>
          <w:p w14:paraId="3605CAEB" w14:textId="77777777" w:rsidR="0000233D" w:rsidRPr="00E47D53" w:rsidRDefault="0000233D" w:rsidP="00D44B9A">
            <w:pPr>
              <w:spacing w:before="120" w:after="120"/>
              <w:jc w:val="both"/>
            </w:pPr>
            <w:r w:rsidRPr="00E47D53">
              <w:t>Post Code</w:t>
            </w:r>
          </w:p>
        </w:tc>
        <w:tc>
          <w:tcPr>
            <w:tcW w:w="1379" w:type="dxa"/>
            <w:shd w:val="clear" w:color="auto" w:fill="auto"/>
            <w:vAlign w:val="center"/>
          </w:tcPr>
          <w:p w14:paraId="17466739" w14:textId="77777777" w:rsidR="0000233D" w:rsidRPr="00E47D53" w:rsidRDefault="0000233D" w:rsidP="00D44B9A">
            <w:pPr>
              <w:spacing w:before="120" w:after="120"/>
              <w:jc w:val="both"/>
            </w:pPr>
          </w:p>
        </w:tc>
        <w:tc>
          <w:tcPr>
            <w:tcW w:w="1011" w:type="dxa"/>
            <w:shd w:val="clear" w:color="auto" w:fill="B4C6E7" w:themeFill="accent5" w:themeFillTint="66"/>
            <w:vAlign w:val="center"/>
          </w:tcPr>
          <w:p w14:paraId="02F2C4FC" w14:textId="77777777" w:rsidR="0000233D" w:rsidRPr="00E47D53" w:rsidRDefault="0000233D" w:rsidP="00D44B9A">
            <w:pPr>
              <w:spacing w:before="120" w:after="120"/>
              <w:jc w:val="both"/>
            </w:pPr>
            <w:r w:rsidRPr="00E47D53">
              <w:t>Website</w:t>
            </w:r>
          </w:p>
        </w:tc>
        <w:tc>
          <w:tcPr>
            <w:tcW w:w="2686" w:type="dxa"/>
            <w:shd w:val="clear" w:color="auto" w:fill="auto"/>
            <w:vAlign w:val="center"/>
          </w:tcPr>
          <w:p w14:paraId="367BB1C4" w14:textId="77777777" w:rsidR="0000233D" w:rsidRPr="00E47D53" w:rsidRDefault="0000233D" w:rsidP="00D44B9A">
            <w:pPr>
              <w:spacing w:before="120" w:after="120"/>
              <w:jc w:val="both"/>
            </w:pPr>
          </w:p>
        </w:tc>
        <w:tc>
          <w:tcPr>
            <w:tcW w:w="641" w:type="dxa"/>
            <w:shd w:val="clear" w:color="auto" w:fill="B4C6E7" w:themeFill="accent5" w:themeFillTint="66"/>
            <w:vAlign w:val="center"/>
          </w:tcPr>
          <w:p w14:paraId="425F8B37" w14:textId="77777777" w:rsidR="0000233D" w:rsidRPr="00E47D53" w:rsidRDefault="0000233D" w:rsidP="00D44B9A">
            <w:pPr>
              <w:spacing w:before="120" w:after="120"/>
              <w:jc w:val="both"/>
            </w:pPr>
            <w:r w:rsidRPr="00E47D53">
              <w:t>Email</w:t>
            </w:r>
          </w:p>
        </w:tc>
        <w:tc>
          <w:tcPr>
            <w:tcW w:w="2949" w:type="dxa"/>
            <w:shd w:val="clear" w:color="auto" w:fill="auto"/>
            <w:vAlign w:val="center"/>
          </w:tcPr>
          <w:p w14:paraId="666C93BF" w14:textId="77777777" w:rsidR="0000233D" w:rsidRPr="00E47D53" w:rsidRDefault="0000233D" w:rsidP="00D44B9A">
            <w:pPr>
              <w:spacing w:before="120" w:after="120"/>
              <w:jc w:val="both"/>
            </w:pPr>
          </w:p>
        </w:tc>
      </w:tr>
      <w:tr w:rsidR="0000233D" w:rsidRPr="00E47D53" w14:paraId="53277003" w14:textId="77777777" w:rsidTr="00FB3956">
        <w:trPr>
          <w:trHeight w:val="366"/>
        </w:trPr>
        <w:tc>
          <w:tcPr>
            <w:tcW w:w="1791" w:type="dxa"/>
            <w:shd w:val="clear" w:color="auto" w:fill="B4C6E7" w:themeFill="accent5" w:themeFillTint="66"/>
            <w:vAlign w:val="center"/>
          </w:tcPr>
          <w:p w14:paraId="63D70C3D" w14:textId="77777777" w:rsidR="0000233D" w:rsidRPr="00E47D53" w:rsidRDefault="0000233D" w:rsidP="00D44B9A">
            <w:pPr>
              <w:spacing w:before="120" w:after="120"/>
              <w:jc w:val="both"/>
            </w:pPr>
            <w:r w:rsidRPr="00E47D53">
              <w:t>Telephone</w:t>
            </w:r>
          </w:p>
        </w:tc>
        <w:tc>
          <w:tcPr>
            <w:tcW w:w="8666" w:type="dxa"/>
            <w:gridSpan w:val="5"/>
            <w:shd w:val="clear" w:color="auto" w:fill="auto"/>
            <w:vAlign w:val="center"/>
          </w:tcPr>
          <w:p w14:paraId="4BFD6563" w14:textId="77777777" w:rsidR="0000233D" w:rsidRPr="00E47D53" w:rsidRDefault="0000233D" w:rsidP="00D44B9A">
            <w:pPr>
              <w:spacing w:before="120" w:after="120"/>
              <w:jc w:val="both"/>
            </w:pPr>
          </w:p>
        </w:tc>
      </w:tr>
      <w:bookmarkEnd w:id="20"/>
    </w:tbl>
    <w:p w14:paraId="2B011642" w14:textId="77777777" w:rsidR="0000233D" w:rsidRPr="00E47D53" w:rsidRDefault="0000233D" w:rsidP="00D44B9A">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6"/>
        <w:gridCol w:w="3115"/>
        <w:gridCol w:w="851"/>
        <w:gridCol w:w="3938"/>
      </w:tblGrid>
      <w:tr w:rsidR="0000233D" w:rsidRPr="00E47D53" w14:paraId="6DB800C8" w14:textId="77777777" w:rsidTr="00FB3956">
        <w:trPr>
          <w:trHeight w:val="376"/>
        </w:trPr>
        <w:tc>
          <w:tcPr>
            <w:tcW w:w="2547" w:type="dxa"/>
            <w:shd w:val="clear" w:color="auto" w:fill="B4C6E7" w:themeFill="accent5" w:themeFillTint="66"/>
            <w:vAlign w:val="center"/>
          </w:tcPr>
          <w:p w14:paraId="63BF9C6B" w14:textId="77777777" w:rsidR="0000233D" w:rsidRPr="00E47D53" w:rsidRDefault="0000233D" w:rsidP="00D44B9A">
            <w:pPr>
              <w:spacing w:before="120" w:after="120"/>
              <w:jc w:val="both"/>
            </w:pPr>
            <w:r w:rsidRPr="00E47D53">
              <w:t>Contact Name</w:t>
            </w:r>
          </w:p>
        </w:tc>
        <w:tc>
          <w:tcPr>
            <w:tcW w:w="7910" w:type="dxa"/>
            <w:gridSpan w:val="3"/>
          </w:tcPr>
          <w:p w14:paraId="48E0A8C9" w14:textId="77777777" w:rsidR="0000233D" w:rsidRPr="00E47D53" w:rsidRDefault="0000233D" w:rsidP="00D44B9A">
            <w:pPr>
              <w:spacing w:before="120" w:after="120"/>
              <w:jc w:val="both"/>
            </w:pPr>
          </w:p>
        </w:tc>
      </w:tr>
      <w:tr w:rsidR="0000233D" w:rsidRPr="00E47D53" w14:paraId="3D7BAF91" w14:textId="77777777" w:rsidTr="00FB3956">
        <w:trPr>
          <w:trHeight w:val="326"/>
        </w:trPr>
        <w:tc>
          <w:tcPr>
            <w:tcW w:w="2547" w:type="dxa"/>
            <w:shd w:val="clear" w:color="auto" w:fill="B4C6E7" w:themeFill="accent5" w:themeFillTint="66"/>
          </w:tcPr>
          <w:p w14:paraId="4702E9B9" w14:textId="77777777" w:rsidR="0000233D" w:rsidRPr="00E47D53" w:rsidRDefault="0000233D" w:rsidP="00D44B9A">
            <w:pPr>
              <w:spacing w:before="120" w:after="120"/>
              <w:jc w:val="both"/>
            </w:pPr>
            <w:r w:rsidRPr="00E47D53">
              <w:t>Position in Organisation</w:t>
            </w:r>
          </w:p>
        </w:tc>
        <w:tc>
          <w:tcPr>
            <w:tcW w:w="7910" w:type="dxa"/>
            <w:gridSpan w:val="3"/>
          </w:tcPr>
          <w:p w14:paraId="55CD3BCB" w14:textId="77777777" w:rsidR="0000233D" w:rsidRPr="00E47D53" w:rsidRDefault="0000233D" w:rsidP="00D44B9A">
            <w:pPr>
              <w:spacing w:before="120" w:after="120"/>
              <w:jc w:val="both"/>
            </w:pPr>
          </w:p>
        </w:tc>
      </w:tr>
      <w:tr w:rsidR="0000233D" w:rsidRPr="00E47D53" w14:paraId="02B0C925" w14:textId="77777777" w:rsidTr="00FB3956">
        <w:trPr>
          <w:trHeight w:val="366"/>
        </w:trPr>
        <w:tc>
          <w:tcPr>
            <w:tcW w:w="2547" w:type="dxa"/>
            <w:shd w:val="clear" w:color="auto" w:fill="B4C6E7" w:themeFill="accent5" w:themeFillTint="66"/>
            <w:vAlign w:val="center"/>
          </w:tcPr>
          <w:p w14:paraId="4D0B18D4" w14:textId="77777777" w:rsidR="0000233D" w:rsidRPr="00E47D53" w:rsidRDefault="0000233D" w:rsidP="00D44B9A">
            <w:pPr>
              <w:spacing w:before="120" w:after="120"/>
              <w:jc w:val="both"/>
            </w:pPr>
            <w:r w:rsidRPr="00E47D53">
              <w:t>Mobile Number</w:t>
            </w:r>
          </w:p>
        </w:tc>
        <w:tc>
          <w:tcPr>
            <w:tcW w:w="3118" w:type="dxa"/>
            <w:vAlign w:val="center"/>
          </w:tcPr>
          <w:p w14:paraId="3DC45DF9" w14:textId="77777777" w:rsidR="0000233D" w:rsidRPr="00E47D53" w:rsidRDefault="0000233D" w:rsidP="00D44B9A">
            <w:pPr>
              <w:spacing w:before="120" w:after="120"/>
              <w:jc w:val="both"/>
            </w:pPr>
          </w:p>
        </w:tc>
        <w:tc>
          <w:tcPr>
            <w:tcW w:w="851" w:type="dxa"/>
            <w:shd w:val="clear" w:color="auto" w:fill="B4C6E7" w:themeFill="accent5" w:themeFillTint="66"/>
            <w:vAlign w:val="center"/>
          </w:tcPr>
          <w:p w14:paraId="3155F4F2" w14:textId="77777777" w:rsidR="0000233D" w:rsidRPr="00E47D53" w:rsidRDefault="0000233D" w:rsidP="00D44B9A">
            <w:pPr>
              <w:spacing w:before="120" w:after="120"/>
              <w:jc w:val="both"/>
            </w:pPr>
            <w:r w:rsidRPr="00E47D53">
              <w:t>Email</w:t>
            </w:r>
          </w:p>
        </w:tc>
        <w:tc>
          <w:tcPr>
            <w:tcW w:w="3941" w:type="dxa"/>
            <w:vAlign w:val="center"/>
          </w:tcPr>
          <w:p w14:paraId="49A2B970" w14:textId="77777777" w:rsidR="0000233D" w:rsidRPr="00E47D53" w:rsidRDefault="0000233D" w:rsidP="00D44B9A">
            <w:pPr>
              <w:spacing w:before="120" w:after="120"/>
              <w:jc w:val="both"/>
            </w:pPr>
          </w:p>
        </w:tc>
      </w:tr>
    </w:tbl>
    <w:p w14:paraId="5321408B" w14:textId="77777777" w:rsidR="0000233D" w:rsidRPr="00E47D53" w:rsidRDefault="0000233D" w:rsidP="00D44B9A">
      <w:pPr>
        <w:jc w:val="both"/>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0"/>
        <w:gridCol w:w="3828"/>
        <w:gridCol w:w="3260"/>
      </w:tblGrid>
      <w:tr w:rsidR="007474EB" w:rsidRPr="00E47D53" w14:paraId="0C000DEF" w14:textId="77777777" w:rsidTr="005A0546">
        <w:trPr>
          <w:trHeight w:val="320"/>
        </w:trPr>
        <w:tc>
          <w:tcPr>
            <w:tcW w:w="10598" w:type="dxa"/>
            <w:gridSpan w:val="3"/>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649A3C16" w14:textId="4903132F" w:rsidR="007474EB" w:rsidRPr="00E47D53" w:rsidRDefault="007474EB" w:rsidP="00D44B9A">
            <w:pPr>
              <w:spacing w:before="120" w:after="120"/>
              <w:jc w:val="both"/>
              <w:rPr>
                <w:i/>
              </w:rPr>
            </w:pPr>
            <w:r w:rsidRPr="00E47D53">
              <w:rPr>
                <w:i/>
              </w:rPr>
              <w:t>Please complete where applicable</w:t>
            </w:r>
          </w:p>
        </w:tc>
      </w:tr>
      <w:tr w:rsidR="0000233D" w:rsidRPr="00E47D53" w14:paraId="504CD506" w14:textId="77777777" w:rsidTr="00FB3956">
        <w:trPr>
          <w:trHeight w:val="320"/>
        </w:trPr>
        <w:tc>
          <w:tcPr>
            <w:tcW w:w="3510"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0B0BD950" w14:textId="77777777" w:rsidR="0000233D" w:rsidRPr="00E47D53" w:rsidRDefault="0000233D" w:rsidP="00D44B9A">
            <w:pPr>
              <w:spacing w:before="120" w:after="120"/>
              <w:jc w:val="both"/>
            </w:pPr>
            <w:r w:rsidRPr="00E47D53">
              <w:t>VAT Registration Number</w:t>
            </w:r>
          </w:p>
        </w:tc>
        <w:tc>
          <w:tcPr>
            <w:tcW w:w="3828"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609C865C" w14:textId="77777777" w:rsidR="0000233D" w:rsidRPr="00E47D53" w:rsidRDefault="0000233D" w:rsidP="00D44B9A">
            <w:pPr>
              <w:spacing w:before="120" w:after="120"/>
              <w:jc w:val="both"/>
            </w:pPr>
            <w:r w:rsidRPr="00E47D53">
              <w:t>Company Registration Number</w:t>
            </w:r>
          </w:p>
        </w:tc>
        <w:tc>
          <w:tcPr>
            <w:tcW w:w="3260"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6FDB6F61" w14:textId="77777777" w:rsidR="0000233D" w:rsidRPr="00E47D53" w:rsidRDefault="0000233D" w:rsidP="00D44B9A">
            <w:pPr>
              <w:spacing w:before="120" w:after="120"/>
              <w:jc w:val="both"/>
            </w:pPr>
            <w:r w:rsidRPr="00E47D53">
              <w:t>Charity Number</w:t>
            </w:r>
          </w:p>
        </w:tc>
      </w:tr>
      <w:tr w:rsidR="0000233D" w:rsidRPr="00E47D53" w14:paraId="2CA925E2" w14:textId="77777777" w:rsidTr="000C3992">
        <w:tc>
          <w:tcPr>
            <w:tcW w:w="3510" w:type="dxa"/>
            <w:tcBorders>
              <w:top w:val="single" w:sz="4" w:space="0" w:color="auto"/>
              <w:left w:val="single" w:sz="4" w:space="0" w:color="auto"/>
              <w:bottom w:val="single" w:sz="4" w:space="0" w:color="auto"/>
              <w:right w:val="single" w:sz="4" w:space="0" w:color="auto"/>
            </w:tcBorders>
            <w:vAlign w:val="center"/>
          </w:tcPr>
          <w:p w14:paraId="2E951987" w14:textId="77777777" w:rsidR="0000233D" w:rsidRPr="00E47D53" w:rsidRDefault="0000233D" w:rsidP="00D44B9A">
            <w:pPr>
              <w:spacing w:before="120" w:after="120"/>
              <w:jc w:val="both"/>
            </w:pPr>
          </w:p>
          <w:p w14:paraId="29011B6C" w14:textId="77777777" w:rsidR="0000233D" w:rsidRPr="00E47D53" w:rsidRDefault="0000233D" w:rsidP="00D44B9A">
            <w:pPr>
              <w:spacing w:before="120" w:after="120"/>
              <w:jc w:val="both"/>
            </w:pPr>
          </w:p>
        </w:tc>
        <w:tc>
          <w:tcPr>
            <w:tcW w:w="3828" w:type="dxa"/>
            <w:tcBorders>
              <w:top w:val="single" w:sz="4" w:space="0" w:color="auto"/>
              <w:left w:val="single" w:sz="4" w:space="0" w:color="auto"/>
              <w:bottom w:val="single" w:sz="4" w:space="0" w:color="auto"/>
              <w:right w:val="single" w:sz="4" w:space="0" w:color="auto"/>
            </w:tcBorders>
            <w:vAlign w:val="center"/>
          </w:tcPr>
          <w:p w14:paraId="2A85CDBC" w14:textId="77777777" w:rsidR="0000233D" w:rsidRPr="00E47D53" w:rsidRDefault="0000233D" w:rsidP="00D44B9A">
            <w:pPr>
              <w:spacing w:before="120" w:after="120"/>
              <w:jc w:val="both"/>
            </w:pPr>
          </w:p>
        </w:tc>
        <w:tc>
          <w:tcPr>
            <w:tcW w:w="3260" w:type="dxa"/>
            <w:tcBorders>
              <w:top w:val="single" w:sz="4" w:space="0" w:color="auto"/>
              <w:left w:val="single" w:sz="4" w:space="0" w:color="auto"/>
              <w:bottom w:val="single" w:sz="4" w:space="0" w:color="auto"/>
              <w:right w:val="single" w:sz="4" w:space="0" w:color="auto"/>
            </w:tcBorders>
            <w:vAlign w:val="center"/>
          </w:tcPr>
          <w:p w14:paraId="6A32746B" w14:textId="77777777" w:rsidR="0000233D" w:rsidRPr="00E47D53" w:rsidRDefault="0000233D" w:rsidP="00D44B9A">
            <w:pPr>
              <w:spacing w:before="120" w:after="120"/>
              <w:jc w:val="both"/>
            </w:pPr>
          </w:p>
        </w:tc>
      </w:tr>
      <w:tr w:rsidR="0000233D" w:rsidRPr="00E47D53" w14:paraId="1F26DCBC" w14:textId="77777777" w:rsidTr="00FB3956">
        <w:trPr>
          <w:trHeight w:val="318"/>
        </w:trPr>
        <w:tc>
          <w:tcPr>
            <w:tcW w:w="3510"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701F0FFD" w14:textId="77777777" w:rsidR="0000233D" w:rsidRPr="00E47D53" w:rsidRDefault="0000233D" w:rsidP="00D44B9A">
            <w:pPr>
              <w:spacing w:before="120" w:after="120"/>
              <w:jc w:val="both"/>
            </w:pPr>
            <w:r w:rsidRPr="00E47D53">
              <w:t>Date of registration</w:t>
            </w:r>
          </w:p>
        </w:tc>
        <w:tc>
          <w:tcPr>
            <w:tcW w:w="3828"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72B54249" w14:textId="77777777" w:rsidR="0000233D" w:rsidRPr="00E47D53" w:rsidRDefault="0000233D" w:rsidP="00D44B9A">
            <w:pPr>
              <w:spacing w:before="120" w:after="120"/>
              <w:jc w:val="both"/>
            </w:pPr>
            <w:r w:rsidRPr="00E47D53">
              <w:t>Date of registration</w:t>
            </w:r>
          </w:p>
        </w:tc>
        <w:tc>
          <w:tcPr>
            <w:tcW w:w="3260"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2EBCE195" w14:textId="77777777" w:rsidR="0000233D" w:rsidRPr="00E47D53" w:rsidRDefault="0000233D" w:rsidP="00D44B9A">
            <w:pPr>
              <w:spacing w:before="120" w:after="120"/>
              <w:jc w:val="both"/>
            </w:pPr>
            <w:r w:rsidRPr="00E47D53">
              <w:t>Date of registration</w:t>
            </w:r>
          </w:p>
        </w:tc>
      </w:tr>
      <w:tr w:rsidR="0000233D" w:rsidRPr="00E47D53" w14:paraId="399BF460" w14:textId="77777777" w:rsidTr="000C3992">
        <w:tc>
          <w:tcPr>
            <w:tcW w:w="3510" w:type="dxa"/>
            <w:tcBorders>
              <w:top w:val="single" w:sz="4" w:space="0" w:color="auto"/>
              <w:left w:val="single" w:sz="4" w:space="0" w:color="auto"/>
              <w:bottom w:val="single" w:sz="4" w:space="0" w:color="auto"/>
              <w:right w:val="single" w:sz="4" w:space="0" w:color="auto"/>
            </w:tcBorders>
            <w:vAlign w:val="center"/>
          </w:tcPr>
          <w:p w14:paraId="30EED657" w14:textId="77777777" w:rsidR="0000233D" w:rsidRPr="00E47D53" w:rsidRDefault="0000233D" w:rsidP="00D44B9A">
            <w:pPr>
              <w:spacing w:before="120" w:after="120"/>
              <w:jc w:val="both"/>
            </w:pPr>
          </w:p>
          <w:p w14:paraId="55A18A5E" w14:textId="77777777" w:rsidR="0000233D" w:rsidRPr="00E47D53" w:rsidRDefault="0000233D" w:rsidP="00D44B9A">
            <w:pPr>
              <w:spacing w:before="120" w:after="120"/>
              <w:jc w:val="both"/>
            </w:pPr>
          </w:p>
        </w:tc>
        <w:tc>
          <w:tcPr>
            <w:tcW w:w="3828" w:type="dxa"/>
            <w:tcBorders>
              <w:top w:val="single" w:sz="4" w:space="0" w:color="auto"/>
              <w:left w:val="single" w:sz="4" w:space="0" w:color="auto"/>
              <w:bottom w:val="single" w:sz="4" w:space="0" w:color="auto"/>
              <w:right w:val="single" w:sz="4" w:space="0" w:color="auto"/>
            </w:tcBorders>
            <w:vAlign w:val="center"/>
          </w:tcPr>
          <w:p w14:paraId="31460BEB" w14:textId="77777777" w:rsidR="0000233D" w:rsidRPr="00E47D53" w:rsidRDefault="0000233D" w:rsidP="00D44B9A">
            <w:pPr>
              <w:spacing w:before="120" w:after="120"/>
              <w:jc w:val="both"/>
            </w:pPr>
          </w:p>
        </w:tc>
        <w:tc>
          <w:tcPr>
            <w:tcW w:w="3260" w:type="dxa"/>
            <w:tcBorders>
              <w:top w:val="single" w:sz="4" w:space="0" w:color="auto"/>
              <w:left w:val="single" w:sz="4" w:space="0" w:color="auto"/>
              <w:bottom w:val="single" w:sz="4" w:space="0" w:color="auto"/>
              <w:right w:val="single" w:sz="4" w:space="0" w:color="auto"/>
            </w:tcBorders>
            <w:vAlign w:val="center"/>
          </w:tcPr>
          <w:p w14:paraId="6744130E" w14:textId="77777777" w:rsidR="0000233D" w:rsidRPr="00E47D53" w:rsidRDefault="0000233D" w:rsidP="00D44B9A">
            <w:pPr>
              <w:spacing w:before="120" w:after="120"/>
              <w:jc w:val="both"/>
            </w:pPr>
          </w:p>
        </w:tc>
      </w:tr>
      <w:tr w:rsidR="0000233D" w:rsidRPr="00E47D53" w14:paraId="47C70363" w14:textId="77777777" w:rsidTr="00FB3956">
        <w:trPr>
          <w:trHeight w:val="1374"/>
        </w:trPr>
        <w:tc>
          <w:tcPr>
            <w:tcW w:w="3510"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2EFADD1E" w14:textId="7FB4E7B3" w:rsidR="0000233D" w:rsidRPr="00E47D53" w:rsidRDefault="0000233D" w:rsidP="00D44B9A">
            <w:pPr>
              <w:spacing w:before="120" w:after="120" w:line="276" w:lineRule="auto"/>
              <w:jc w:val="both"/>
              <w:rPr>
                <w:rFonts w:eastAsia="Times New Roman"/>
              </w:rPr>
            </w:pPr>
            <w:r w:rsidRPr="00E47D53">
              <w:rPr>
                <w:rFonts w:eastAsia="Times New Roman"/>
              </w:rPr>
              <w:t xml:space="preserve">Does your organisation have any association (directly or indirectly) with the </w:t>
            </w:r>
            <w:r w:rsidR="00AF5EA7">
              <w:rPr>
                <w:rFonts w:eastAsia="Times New Roman"/>
              </w:rPr>
              <w:t>Project</w:t>
            </w:r>
            <w:r w:rsidRPr="00E47D53">
              <w:rPr>
                <w:rFonts w:eastAsia="Times New Roman"/>
              </w:rPr>
              <w:t xml:space="preserve"> or any associate of the </w:t>
            </w:r>
            <w:r w:rsidR="00AF5EA7">
              <w:rPr>
                <w:rFonts w:eastAsia="Times New Roman"/>
              </w:rPr>
              <w:t>Project</w:t>
            </w:r>
            <w:r w:rsidRPr="00E47D53">
              <w:rPr>
                <w:rFonts w:eastAsia="Times New Roman"/>
              </w:rPr>
              <w:t>?</w:t>
            </w:r>
          </w:p>
        </w:tc>
        <w:tc>
          <w:tcPr>
            <w:tcW w:w="3828"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6901A45C" w14:textId="77777777" w:rsidR="0000233D" w:rsidRPr="00E47D53" w:rsidRDefault="0000233D" w:rsidP="00D44B9A">
            <w:pPr>
              <w:spacing w:before="120" w:after="120"/>
              <w:jc w:val="both"/>
            </w:pPr>
            <w:r w:rsidRPr="00E47D53">
              <w:t>Yes/No</w:t>
            </w:r>
          </w:p>
          <w:p w14:paraId="7F0B3CCD" w14:textId="77777777" w:rsidR="0000233D" w:rsidRPr="00E47D53" w:rsidRDefault="0000233D" w:rsidP="00D44B9A">
            <w:pPr>
              <w:spacing w:before="120" w:after="120"/>
              <w:jc w:val="both"/>
            </w:pPr>
            <w:r w:rsidRPr="00E47D53">
              <w:rPr>
                <w:bCs/>
              </w:rPr>
              <w:t>If ‘yes’, please provide details</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6D288D70" w14:textId="77777777" w:rsidR="0000233D" w:rsidRPr="00E47D53" w:rsidRDefault="0000233D" w:rsidP="00D44B9A">
            <w:pPr>
              <w:spacing w:before="120" w:after="120"/>
              <w:jc w:val="both"/>
            </w:pPr>
          </w:p>
        </w:tc>
      </w:tr>
    </w:tbl>
    <w:p w14:paraId="18198293" w14:textId="77777777" w:rsidR="0000233D" w:rsidRPr="00E47D53" w:rsidRDefault="0000233D" w:rsidP="00544663">
      <w:r w:rsidRPr="00E47D53">
        <w:lastRenderedPageBreak/>
        <w:t>Please select all</w:t>
      </w:r>
      <w:r w:rsidR="00544663" w:rsidRPr="00E47D53">
        <w:t xml:space="preserve"> of the boxes that apply to you:</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7"/>
        <w:gridCol w:w="2126"/>
        <w:gridCol w:w="2552"/>
        <w:gridCol w:w="2693"/>
      </w:tblGrid>
      <w:tr w:rsidR="0000233D" w:rsidRPr="00E47D53" w14:paraId="7526F3B9" w14:textId="77777777" w:rsidTr="00FB3956">
        <w:trPr>
          <w:trHeight w:val="476"/>
        </w:trPr>
        <w:tc>
          <w:tcPr>
            <w:tcW w:w="322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25B31300" w14:textId="77777777" w:rsidR="0000233D" w:rsidRPr="00E47D53" w:rsidRDefault="0000233D" w:rsidP="00544663">
            <w:pPr>
              <w:spacing w:before="120" w:after="120"/>
            </w:pPr>
            <w:r w:rsidRPr="00E47D53">
              <w:t>Sole Trader</w:t>
            </w:r>
          </w:p>
        </w:tc>
        <w:tc>
          <w:tcPr>
            <w:tcW w:w="2126" w:type="dxa"/>
            <w:tcBorders>
              <w:top w:val="single" w:sz="4" w:space="0" w:color="auto"/>
              <w:left w:val="single" w:sz="4" w:space="0" w:color="auto"/>
              <w:bottom w:val="single" w:sz="4" w:space="0" w:color="auto"/>
              <w:right w:val="single" w:sz="4" w:space="0" w:color="auto"/>
            </w:tcBorders>
            <w:vAlign w:val="center"/>
          </w:tcPr>
          <w:p w14:paraId="61ECB96B" w14:textId="77777777" w:rsidR="0000233D" w:rsidRPr="00E47D53" w:rsidRDefault="0000233D" w:rsidP="00544663">
            <w:pPr>
              <w:spacing w:before="120" w:after="120"/>
            </w:pPr>
          </w:p>
        </w:tc>
        <w:tc>
          <w:tcPr>
            <w:tcW w:w="2552"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51923694" w14:textId="77777777" w:rsidR="0000233D" w:rsidRPr="00E47D53" w:rsidRDefault="0000233D" w:rsidP="00544663">
            <w:pPr>
              <w:spacing w:before="120" w:after="120"/>
            </w:pPr>
            <w:r w:rsidRPr="00E47D53">
              <w:t>Charity</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Pr>
          <w:p w14:paraId="7144BD81" w14:textId="77777777" w:rsidR="0000233D" w:rsidRPr="00E47D53" w:rsidRDefault="0000233D" w:rsidP="00544663">
            <w:pPr>
              <w:spacing w:before="120" w:after="120"/>
            </w:pPr>
          </w:p>
        </w:tc>
      </w:tr>
      <w:tr w:rsidR="0000233D" w:rsidRPr="00E47D53" w14:paraId="66AB271D" w14:textId="77777777" w:rsidTr="00FB3956">
        <w:trPr>
          <w:trHeight w:val="554"/>
        </w:trPr>
        <w:tc>
          <w:tcPr>
            <w:tcW w:w="322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7260F5C4" w14:textId="77777777" w:rsidR="0000233D" w:rsidRPr="00E47D53" w:rsidRDefault="0000233D" w:rsidP="00544663">
            <w:pPr>
              <w:spacing w:before="120" w:after="120"/>
            </w:pPr>
            <w:r w:rsidRPr="00E47D53">
              <w:t>Partnership</w:t>
            </w:r>
          </w:p>
        </w:tc>
        <w:tc>
          <w:tcPr>
            <w:tcW w:w="2126" w:type="dxa"/>
            <w:tcBorders>
              <w:top w:val="single" w:sz="4" w:space="0" w:color="auto"/>
              <w:left w:val="single" w:sz="4" w:space="0" w:color="auto"/>
              <w:bottom w:val="single" w:sz="4" w:space="0" w:color="auto"/>
              <w:right w:val="single" w:sz="4" w:space="0" w:color="auto"/>
            </w:tcBorders>
            <w:vAlign w:val="center"/>
          </w:tcPr>
          <w:p w14:paraId="0CC16042" w14:textId="77777777" w:rsidR="0000233D" w:rsidRPr="00E47D53" w:rsidRDefault="0000233D" w:rsidP="00544663">
            <w:pPr>
              <w:spacing w:before="120" w:after="120"/>
            </w:pPr>
          </w:p>
        </w:tc>
        <w:tc>
          <w:tcPr>
            <w:tcW w:w="2552"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719687C9" w14:textId="77777777" w:rsidR="0000233D" w:rsidRPr="00E47D53" w:rsidRDefault="0000233D" w:rsidP="00544663">
            <w:pPr>
              <w:spacing w:before="120" w:after="120"/>
            </w:pPr>
            <w:r w:rsidRPr="00E47D53">
              <w:t>Education Faculty</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Pr>
          <w:p w14:paraId="36E4129F" w14:textId="77777777" w:rsidR="0000233D" w:rsidRPr="00E47D53" w:rsidRDefault="0000233D" w:rsidP="00544663">
            <w:pPr>
              <w:spacing w:before="120" w:after="120"/>
            </w:pPr>
          </w:p>
        </w:tc>
      </w:tr>
      <w:tr w:rsidR="0000233D" w:rsidRPr="00E47D53" w14:paraId="537E0728" w14:textId="77777777" w:rsidTr="00FB3956">
        <w:trPr>
          <w:trHeight w:val="548"/>
        </w:trPr>
        <w:tc>
          <w:tcPr>
            <w:tcW w:w="322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4F087D11" w14:textId="77777777" w:rsidR="0000233D" w:rsidRPr="00E47D53" w:rsidRDefault="0000233D" w:rsidP="00544663">
            <w:pPr>
              <w:spacing w:before="120" w:after="120"/>
            </w:pPr>
            <w:r w:rsidRPr="00E47D53">
              <w:t>Limited Liability Partnership</w:t>
            </w:r>
          </w:p>
        </w:tc>
        <w:tc>
          <w:tcPr>
            <w:tcW w:w="2126" w:type="dxa"/>
            <w:tcBorders>
              <w:top w:val="single" w:sz="4" w:space="0" w:color="auto"/>
              <w:left w:val="single" w:sz="4" w:space="0" w:color="auto"/>
              <w:bottom w:val="single" w:sz="4" w:space="0" w:color="auto"/>
              <w:right w:val="single" w:sz="4" w:space="0" w:color="auto"/>
            </w:tcBorders>
            <w:vAlign w:val="center"/>
          </w:tcPr>
          <w:p w14:paraId="13B2E6D8" w14:textId="77777777" w:rsidR="0000233D" w:rsidRPr="00E47D53" w:rsidRDefault="0000233D" w:rsidP="00544663">
            <w:pPr>
              <w:spacing w:before="120" w:after="120"/>
            </w:pPr>
          </w:p>
        </w:tc>
        <w:tc>
          <w:tcPr>
            <w:tcW w:w="2552"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514EB500" w14:textId="77777777" w:rsidR="0000233D" w:rsidRPr="00E47D53" w:rsidRDefault="0000233D" w:rsidP="00544663">
            <w:pPr>
              <w:spacing w:before="120" w:after="120"/>
            </w:pPr>
            <w:r w:rsidRPr="00E47D53">
              <w:t>Other (Please Specify)</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Pr>
          <w:p w14:paraId="5382943F" w14:textId="77777777" w:rsidR="0000233D" w:rsidRPr="00E47D53" w:rsidRDefault="0000233D" w:rsidP="00544663">
            <w:pPr>
              <w:spacing w:before="120" w:after="120"/>
            </w:pPr>
          </w:p>
        </w:tc>
      </w:tr>
      <w:tr w:rsidR="0000233D" w:rsidRPr="00E47D53" w14:paraId="67F3C9A6" w14:textId="77777777" w:rsidTr="00FB3956">
        <w:trPr>
          <w:trHeight w:val="570"/>
        </w:trPr>
        <w:tc>
          <w:tcPr>
            <w:tcW w:w="322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24E5744E" w14:textId="77777777" w:rsidR="0000233D" w:rsidRPr="00E47D53" w:rsidRDefault="0000233D" w:rsidP="00544663">
            <w:pPr>
              <w:spacing w:before="120" w:after="120"/>
            </w:pPr>
            <w:r w:rsidRPr="00E47D53">
              <w:t>Private Limited by Shares</w:t>
            </w:r>
          </w:p>
        </w:tc>
        <w:tc>
          <w:tcPr>
            <w:tcW w:w="2126" w:type="dxa"/>
            <w:tcBorders>
              <w:top w:val="single" w:sz="4" w:space="0" w:color="auto"/>
              <w:left w:val="single" w:sz="4" w:space="0" w:color="auto"/>
              <w:bottom w:val="single" w:sz="4" w:space="0" w:color="auto"/>
              <w:right w:val="single" w:sz="4" w:space="0" w:color="auto"/>
            </w:tcBorders>
            <w:vAlign w:val="center"/>
          </w:tcPr>
          <w:p w14:paraId="11ABA7F6" w14:textId="77777777" w:rsidR="0000233D" w:rsidRPr="00E47D53" w:rsidRDefault="0000233D" w:rsidP="00544663">
            <w:pPr>
              <w:spacing w:before="120" w:after="120"/>
            </w:pPr>
          </w:p>
        </w:tc>
        <w:tc>
          <w:tcPr>
            <w:tcW w:w="2552"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015730C2" w14:textId="77777777" w:rsidR="0000233D" w:rsidRPr="00E47D53" w:rsidRDefault="0000233D" w:rsidP="00544663">
            <w:pPr>
              <w:spacing w:before="120" w:after="120"/>
            </w:pPr>
            <w:r w:rsidRPr="00E47D53">
              <w:t>Up to 50 Employees</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Pr>
          <w:p w14:paraId="08F63249" w14:textId="77777777" w:rsidR="0000233D" w:rsidRPr="00E47D53" w:rsidRDefault="0000233D" w:rsidP="00544663">
            <w:pPr>
              <w:spacing w:before="120" w:after="120"/>
            </w:pPr>
          </w:p>
        </w:tc>
      </w:tr>
      <w:tr w:rsidR="0000233D" w:rsidRPr="00E47D53" w14:paraId="384AC08C" w14:textId="77777777" w:rsidTr="00FB3956">
        <w:trPr>
          <w:trHeight w:val="550"/>
        </w:trPr>
        <w:tc>
          <w:tcPr>
            <w:tcW w:w="322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0E8BD450" w14:textId="77777777" w:rsidR="0000233D" w:rsidRPr="00E47D53" w:rsidRDefault="0000233D" w:rsidP="00544663">
            <w:pPr>
              <w:spacing w:before="120" w:after="120"/>
            </w:pPr>
            <w:r w:rsidRPr="00E47D53">
              <w:t>Public Limited Company</w:t>
            </w:r>
          </w:p>
        </w:tc>
        <w:tc>
          <w:tcPr>
            <w:tcW w:w="2126" w:type="dxa"/>
            <w:tcBorders>
              <w:top w:val="single" w:sz="4" w:space="0" w:color="auto"/>
              <w:left w:val="single" w:sz="4" w:space="0" w:color="auto"/>
              <w:bottom w:val="single" w:sz="4" w:space="0" w:color="auto"/>
              <w:right w:val="single" w:sz="4" w:space="0" w:color="auto"/>
            </w:tcBorders>
            <w:vAlign w:val="center"/>
          </w:tcPr>
          <w:p w14:paraId="255CCB8B" w14:textId="77777777" w:rsidR="0000233D" w:rsidRPr="00E47D53" w:rsidRDefault="0000233D" w:rsidP="00544663">
            <w:pPr>
              <w:spacing w:before="120" w:after="120"/>
            </w:pPr>
          </w:p>
        </w:tc>
        <w:tc>
          <w:tcPr>
            <w:tcW w:w="2552"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73F95C19" w14:textId="77777777" w:rsidR="0000233D" w:rsidRPr="00E47D53" w:rsidRDefault="0000233D" w:rsidP="00544663">
            <w:pPr>
              <w:spacing w:before="120" w:after="120"/>
            </w:pPr>
            <w:r w:rsidRPr="00E47D53">
              <w:t>51 to 250 Employees</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Pr>
          <w:p w14:paraId="404F2BA9" w14:textId="77777777" w:rsidR="0000233D" w:rsidRPr="00E47D53" w:rsidRDefault="0000233D" w:rsidP="00544663">
            <w:pPr>
              <w:spacing w:before="120" w:after="120"/>
            </w:pPr>
          </w:p>
        </w:tc>
      </w:tr>
      <w:tr w:rsidR="00544663" w:rsidRPr="00E47D53" w14:paraId="570E5326" w14:textId="77777777" w:rsidTr="00FB3956">
        <w:trPr>
          <w:trHeight w:val="550"/>
        </w:trPr>
        <w:tc>
          <w:tcPr>
            <w:tcW w:w="3227"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26C97FA5" w14:textId="77777777" w:rsidR="00544663" w:rsidRPr="00E47D53" w:rsidRDefault="00544663" w:rsidP="00544663">
            <w:pPr>
              <w:spacing w:before="120" w:after="120"/>
            </w:pPr>
            <w:r w:rsidRPr="00E47D53">
              <w:t>Private Limited by Guarantee</w:t>
            </w:r>
          </w:p>
        </w:tc>
        <w:tc>
          <w:tcPr>
            <w:tcW w:w="2126" w:type="dxa"/>
            <w:tcBorders>
              <w:top w:val="single" w:sz="4" w:space="0" w:color="auto"/>
              <w:left w:val="single" w:sz="4" w:space="0" w:color="auto"/>
              <w:bottom w:val="single" w:sz="4" w:space="0" w:color="auto"/>
              <w:right w:val="single" w:sz="4" w:space="0" w:color="auto"/>
            </w:tcBorders>
            <w:vAlign w:val="center"/>
          </w:tcPr>
          <w:p w14:paraId="1B32AD0B" w14:textId="77777777" w:rsidR="00544663" w:rsidRPr="00E47D53" w:rsidRDefault="00544663" w:rsidP="00544663">
            <w:pPr>
              <w:spacing w:before="120" w:after="120"/>
            </w:pPr>
          </w:p>
        </w:tc>
        <w:tc>
          <w:tcPr>
            <w:tcW w:w="2552"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02253925" w14:textId="77777777" w:rsidR="00544663" w:rsidRPr="00E47D53" w:rsidRDefault="00544663" w:rsidP="00544663">
            <w:pPr>
              <w:spacing w:before="120" w:after="120"/>
            </w:pPr>
            <w:r w:rsidRPr="00E47D53">
              <w:t>Over 250 Employees</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tcPr>
          <w:p w14:paraId="690DF21E" w14:textId="77777777" w:rsidR="00544663" w:rsidRPr="00E47D53" w:rsidRDefault="00544663" w:rsidP="00544663">
            <w:pPr>
              <w:spacing w:before="120" w:after="120"/>
            </w:pPr>
          </w:p>
        </w:tc>
      </w:tr>
    </w:tbl>
    <w:p w14:paraId="5B98B903" w14:textId="77777777" w:rsidR="0000233D" w:rsidRPr="00E47D53" w:rsidRDefault="0000233D" w:rsidP="0000233D">
      <w:pPr>
        <w:spacing w:after="0"/>
        <w:jc w:val="both"/>
        <w:rPr>
          <w:rFonts w:eastAsia="Calibri" w:cs="Arial"/>
        </w:rPr>
      </w:pPr>
    </w:p>
    <w:tbl>
      <w:tblPr>
        <w:tblW w:w="10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34"/>
        <w:gridCol w:w="6729"/>
      </w:tblGrid>
      <w:tr w:rsidR="0000233D" w:rsidRPr="00E47D53" w14:paraId="1C18CA22" w14:textId="77777777" w:rsidTr="00FB3956">
        <w:trPr>
          <w:trHeight w:val="538"/>
        </w:trPr>
        <w:tc>
          <w:tcPr>
            <w:tcW w:w="1046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0CFE8AA0" w14:textId="77777777" w:rsidR="0000233D" w:rsidRPr="00E47D53" w:rsidRDefault="0000233D" w:rsidP="00544663">
            <w:pPr>
              <w:spacing w:before="120" w:after="120"/>
              <w:rPr>
                <w:rFonts w:eastAsia="Calibri"/>
              </w:rPr>
            </w:pPr>
            <w:r w:rsidRPr="00E47D53">
              <w:t>Contact Details (for Enquiries about this Tender) - for information only.</w:t>
            </w:r>
          </w:p>
        </w:tc>
      </w:tr>
      <w:tr w:rsidR="0000233D" w:rsidRPr="00E47D53" w14:paraId="2804BACF" w14:textId="77777777" w:rsidTr="00FB3956">
        <w:trPr>
          <w:trHeight w:val="546"/>
        </w:trPr>
        <w:tc>
          <w:tcPr>
            <w:tcW w:w="3734"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7E0F420E" w14:textId="77777777" w:rsidR="0000233D" w:rsidRPr="00E47D53" w:rsidRDefault="0000233D" w:rsidP="00544663">
            <w:pPr>
              <w:spacing w:before="120" w:after="120"/>
              <w:rPr>
                <w:rFonts w:eastAsia="Calibri"/>
              </w:rPr>
            </w:pPr>
            <w:r w:rsidRPr="00E47D53">
              <w:rPr>
                <w:rFonts w:eastAsia="Calibri"/>
              </w:rPr>
              <w:t>Contact Name</w:t>
            </w:r>
          </w:p>
        </w:tc>
        <w:tc>
          <w:tcPr>
            <w:tcW w:w="6729" w:type="dxa"/>
            <w:tcBorders>
              <w:top w:val="single" w:sz="4" w:space="0" w:color="auto"/>
              <w:left w:val="single" w:sz="4" w:space="0" w:color="auto"/>
              <w:bottom w:val="single" w:sz="4" w:space="0" w:color="auto"/>
              <w:right w:val="single" w:sz="4" w:space="0" w:color="auto"/>
            </w:tcBorders>
            <w:vAlign w:val="center"/>
          </w:tcPr>
          <w:p w14:paraId="2A660CC5" w14:textId="77777777" w:rsidR="0000233D" w:rsidRPr="00E47D53" w:rsidRDefault="0000233D" w:rsidP="00544663">
            <w:pPr>
              <w:spacing w:before="120" w:after="120"/>
              <w:rPr>
                <w:rFonts w:eastAsia="Calibri"/>
              </w:rPr>
            </w:pPr>
          </w:p>
        </w:tc>
      </w:tr>
      <w:tr w:rsidR="0000233D" w:rsidRPr="00E47D53" w14:paraId="0D03A303" w14:textId="77777777" w:rsidTr="00FB3956">
        <w:trPr>
          <w:trHeight w:val="546"/>
        </w:trPr>
        <w:tc>
          <w:tcPr>
            <w:tcW w:w="3734"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587F577D" w14:textId="77777777" w:rsidR="0000233D" w:rsidRPr="00E47D53" w:rsidRDefault="0000233D" w:rsidP="00544663">
            <w:pPr>
              <w:spacing w:before="120" w:after="120"/>
              <w:rPr>
                <w:rFonts w:eastAsia="Calibri"/>
              </w:rPr>
            </w:pPr>
            <w:r w:rsidRPr="00E47D53">
              <w:rPr>
                <w:bCs/>
              </w:rPr>
              <w:t>Position in organisation</w:t>
            </w:r>
          </w:p>
        </w:tc>
        <w:tc>
          <w:tcPr>
            <w:tcW w:w="6729" w:type="dxa"/>
            <w:tcBorders>
              <w:top w:val="single" w:sz="4" w:space="0" w:color="auto"/>
              <w:left w:val="single" w:sz="4" w:space="0" w:color="auto"/>
              <w:bottom w:val="single" w:sz="4" w:space="0" w:color="auto"/>
              <w:right w:val="single" w:sz="4" w:space="0" w:color="auto"/>
            </w:tcBorders>
            <w:vAlign w:val="center"/>
          </w:tcPr>
          <w:p w14:paraId="284C2A68" w14:textId="77777777" w:rsidR="0000233D" w:rsidRPr="00E47D53" w:rsidRDefault="0000233D" w:rsidP="00544663">
            <w:pPr>
              <w:spacing w:before="120" w:after="120"/>
              <w:rPr>
                <w:rFonts w:eastAsia="Calibri"/>
              </w:rPr>
            </w:pPr>
          </w:p>
        </w:tc>
      </w:tr>
      <w:tr w:rsidR="0000233D" w:rsidRPr="00E47D53" w14:paraId="289D1872" w14:textId="77777777" w:rsidTr="00FB3956">
        <w:tc>
          <w:tcPr>
            <w:tcW w:w="3734"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5F916BA7" w14:textId="77777777" w:rsidR="0000233D" w:rsidRPr="00E47D53" w:rsidRDefault="0000233D" w:rsidP="00544663">
            <w:pPr>
              <w:spacing w:before="120" w:after="120"/>
              <w:rPr>
                <w:rFonts w:eastAsia="Calibri"/>
              </w:rPr>
            </w:pPr>
            <w:r w:rsidRPr="00E47D53">
              <w:rPr>
                <w:rFonts w:eastAsia="Calibri"/>
              </w:rPr>
              <w:t>Address</w:t>
            </w:r>
          </w:p>
        </w:tc>
        <w:tc>
          <w:tcPr>
            <w:tcW w:w="6729" w:type="dxa"/>
            <w:tcBorders>
              <w:top w:val="single" w:sz="4" w:space="0" w:color="auto"/>
              <w:left w:val="single" w:sz="4" w:space="0" w:color="auto"/>
              <w:bottom w:val="single" w:sz="4" w:space="0" w:color="auto"/>
              <w:right w:val="single" w:sz="4" w:space="0" w:color="auto"/>
            </w:tcBorders>
            <w:vAlign w:val="center"/>
          </w:tcPr>
          <w:p w14:paraId="68DBBD08" w14:textId="77777777" w:rsidR="0000233D" w:rsidRPr="00E47D53" w:rsidRDefault="0000233D" w:rsidP="00544663">
            <w:pPr>
              <w:spacing w:before="120" w:after="120"/>
              <w:rPr>
                <w:rFonts w:eastAsia="Calibri"/>
              </w:rPr>
            </w:pPr>
          </w:p>
          <w:p w14:paraId="50EFD42A" w14:textId="77777777" w:rsidR="0000233D" w:rsidRPr="00E47D53" w:rsidRDefault="0000233D" w:rsidP="00544663">
            <w:pPr>
              <w:spacing w:before="120" w:after="120"/>
              <w:rPr>
                <w:rFonts w:eastAsia="Calibri"/>
              </w:rPr>
            </w:pPr>
          </w:p>
          <w:p w14:paraId="1BAB3D8E" w14:textId="77777777" w:rsidR="0000233D" w:rsidRPr="00E47D53" w:rsidRDefault="0000233D" w:rsidP="00544663">
            <w:pPr>
              <w:spacing w:before="120" w:after="120"/>
              <w:rPr>
                <w:rFonts w:eastAsia="Calibri"/>
              </w:rPr>
            </w:pPr>
          </w:p>
          <w:p w14:paraId="13653273" w14:textId="77777777" w:rsidR="0000233D" w:rsidRPr="00E47D53" w:rsidRDefault="0000233D" w:rsidP="00544663">
            <w:pPr>
              <w:spacing w:before="120" w:after="120"/>
              <w:rPr>
                <w:rFonts w:eastAsia="Calibri"/>
              </w:rPr>
            </w:pPr>
          </w:p>
          <w:p w14:paraId="2C4D32A8" w14:textId="77777777" w:rsidR="0000233D" w:rsidRPr="00E47D53" w:rsidRDefault="0000233D" w:rsidP="00544663">
            <w:pPr>
              <w:spacing w:before="120" w:after="120"/>
              <w:rPr>
                <w:rFonts w:eastAsia="Calibri"/>
              </w:rPr>
            </w:pPr>
          </w:p>
        </w:tc>
      </w:tr>
      <w:tr w:rsidR="0000233D" w:rsidRPr="00E47D53" w14:paraId="780C45DA" w14:textId="77777777" w:rsidTr="00FB3956">
        <w:trPr>
          <w:trHeight w:val="466"/>
        </w:trPr>
        <w:tc>
          <w:tcPr>
            <w:tcW w:w="3734"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2DBF96D8" w14:textId="77777777" w:rsidR="0000233D" w:rsidRPr="00E47D53" w:rsidRDefault="0000233D" w:rsidP="00544663">
            <w:pPr>
              <w:spacing w:before="120" w:after="120"/>
              <w:rPr>
                <w:rFonts w:eastAsia="Calibri"/>
              </w:rPr>
            </w:pPr>
            <w:r w:rsidRPr="00E47D53">
              <w:rPr>
                <w:rFonts w:eastAsia="Calibri"/>
              </w:rPr>
              <w:t>Post Code</w:t>
            </w:r>
          </w:p>
        </w:tc>
        <w:tc>
          <w:tcPr>
            <w:tcW w:w="6729" w:type="dxa"/>
            <w:tcBorders>
              <w:top w:val="single" w:sz="4" w:space="0" w:color="auto"/>
              <w:left w:val="single" w:sz="4" w:space="0" w:color="auto"/>
              <w:bottom w:val="single" w:sz="4" w:space="0" w:color="auto"/>
              <w:right w:val="single" w:sz="4" w:space="0" w:color="auto"/>
            </w:tcBorders>
            <w:vAlign w:val="center"/>
          </w:tcPr>
          <w:p w14:paraId="2A0AB69C" w14:textId="77777777" w:rsidR="0000233D" w:rsidRPr="00E47D53" w:rsidRDefault="0000233D" w:rsidP="00544663">
            <w:pPr>
              <w:spacing w:before="120" w:after="120"/>
              <w:rPr>
                <w:rFonts w:eastAsia="Calibri"/>
              </w:rPr>
            </w:pPr>
          </w:p>
        </w:tc>
      </w:tr>
      <w:tr w:rsidR="0000233D" w:rsidRPr="00E47D53" w14:paraId="36532B8B" w14:textId="77777777" w:rsidTr="00FB3956">
        <w:trPr>
          <w:trHeight w:val="558"/>
        </w:trPr>
        <w:tc>
          <w:tcPr>
            <w:tcW w:w="3734"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09E0AB78" w14:textId="77777777" w:rsidR="0000233D" w:rsidRPr="00E47D53" w:rsidRDefault="0000233D" w:rsidP="00544663">
            <w:pPr>
              <w:spacing w:before="120" w:after="120"/>
              <w:rPr>
                <w:rFonts w:eastAsia="Calibri"/>
              </w:rPr>
            </w:pPr>
            <w:r w:rsidRPr="00E47D53">
              <w:rPr>
                <w:rFonts w:eastAsia="Calibri"/>
              </w:rPr>
              <w:t xml:space="preserve">Telephone </w:t>
            </w:r>
          </w:p>
        </w:tc>
        <w:tc>
          <w:tcPr>
            <w:tcW w:w="6729" w:type="dxa"/>
            <w:tcBorders>
              <w:top w:val="single" w:sz="4" w:space="0" w:color="auto"/>
              <w:left w:val="single" w:sz="4" w:space="0" w:color="auto"/>
              <w:bottom w:val="single" w:sz="4" w:space="0" w:color="auto"/>
              <w:right w:val="single" w:sz="4" w:space="0" w:color="auto"/>
            </w:tcBorders>
            <w:vAlign w:val="center"/>
          </w:tcPr>
          <w:p w14:paraId="0B1EC408" w14:textId="77777777" w:rsidR="0000233D" w:rsidRPr="00E47D53" w:rsidRDefault="0000233D" w:rsidP="00544663">
            <w:pPr>
              <w:spacing w:before="120" w:after="120"/>
              <w:rPr>
                <w:rFonts w:eastAsia="Calibri"/>
              </w:rPr>
            </w:pPr>
          </w:p>
        </w:tc>
      </w:tr>
      <w:tr w:rsidR="0000233D" w:rsidRPr="00E47D53" w14:paraId="1C730DF3" w14:textId="77777777" w:rsidTr="00FB3956">
        <w:trPr>
          <w:trHeight w:val="558"/>
        </w:trPr>
        <w:tc>
          <w:tcPr>
            <w:tcW w:w="3734"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2FBA35A9" w14:textId="77777777" w:rsidR="0000233D" w:rsidRPr="00E47D53" w:rsidRDefault="0000233D" w:rsidP="00544663">
            <w:pPr>
              <w:spacing w:before="120" w:after="120"/>
              <w:rPr>
                <w:rFonts w:eastAsia="Calibri"/>
              </w:rPr>
            </w:pPr>
            <w:r w:rsidRPr="00E47D53">
              <w:rPr>
                <w:rFonts w:eastAsia="Calibri"/>
              </w:rPr>
              <w:t xml:space="preserve">Mobile </w:t>
            </w:r>
          </w:p>
        </w:tc>
        <w:tc>
          <w:tcPr>
            <w:tcW w:w="6729" w:type="dxa"/>
            <w:tcBorders>
              <w:top w:val="single" w:sz="4" w:space="0" w:color="auto"/>
              <w:left w:val="single" w:sz="4" w:space="0" w:color="auto"/>
              <w:bottom w:val="single" w:sz="4" w:space="0" w:color="auto"/>
              <w:right w:val="single" w:sz="4" w:space="0" w:color="auto"/>
            </w:tcBorders>
            <w:vAlign w:val="center"/>
          </w:tcPr>
          <w:p w14:paraId="15A956C9" w14:textId="77777777" w:rsidR="0000233D" w:rsidRPr="00E47D53" w:rsidRDefault="0000233D" w:rsidP="00544663">
            <w:pPr>
              <w:spacing w:before="120" w:after="120"/>
              <w:rPr>
                <w:rFonts w:eastAsia="Calibri"/>
              </w:rPr>
            </w:pPr>
          </w:p>
        </w:tc>
      </w:tr>
      <w:tr w:rsidR="0000233D" w:rsidRPr="00E47D53" w14:paraId="65DA1F2F" w14:textId="77777777" w:rsidTr="00FB3956">
        <w:trPr>
          <w:trHeight w:val="558"/>
        </w:trPr>
        <w:tc>
          <w:tcPr>
            <w:tcW w:w="3734"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04EAEE36" w14:textId="77777777" w:rsidR="0000233D" w:rsidRPr="00E47D53" w:rsidRDefault="0000233D" w:rsidP="00544663">
            <w:pPr>
              <w:spacing w:before="120" w:after="120"/>
              <w:rPr>
                <w:rFonts w:eastAsia="Calibri"/>
              </w:rPr>
            </w:pPr>
            <w:r w:rsidRPr="00E47D53">
              <w:rPr>
                <w:rFonts w:eastAsia="Calibri"/>
              </w:rPr>
              <w:t>Email</w:t>
            </w:r>
          </w:p>
        </w:tc>
        <w:tc>
          <w:tcPr>
            <w:tcW w:w="6729" w:type="dxa"/>
            <w:tcBorders>
              <w:top w:val="single" w:sz="4" w:space="0" w:color="auto"/>
              <w:left w:val="single" w:sz="4" w:space="0" w:color="auto"/>
              <w:bottom w:val="single" w:sz="4" w:space="0" w:color="auto"/>
              <w:right w:val="single" w:sz="4" w:space="0" w:color="auto"/>
            </w:tcBorders>
            <w:vAlign w:val="center"/>
          </w:tcPr>
          <w:p w14:paraId="43C1334E" w14:textId="77777777" w:rsidR="0000233D" w:rsidRPr="00E47D53" w:rsidRDefault="0000233D" w:rsidP="00544663">
            <w:pPr>
              <w:spacing w:before="120" w:after="120"/>
              <w:rPr>
                <w:rFonts w:eastAsia="Calibri"/>
              </w:rPr>
            </w:pPr>
          </w:p>
        </w:tc>
      </w:tr>
    </w:tbl>
    <w:p w14:paraId="7BEB44D5" w14:textId="77777777" w:rsidR="0000233D" w:rsidRPr="00E47D53" w:rsidRDefault="0000233D" w:rsidP="00AF5EA7">
      <w:pPr>
        <w:pStyle w:val="Heading2"/>
        <w:rPr>
          <w:rFonts w:eastAsia="Calibri"/>
        </w:rPr>
      </w:pPr>
      <w:r w:rsidRPr="00E47D53">
        <w:rPr>
          <w:rFonts w:eastAsia="Calibri"/>
        </w:rPr>
        <w:t xml:space="preserve">Grounds for Exclusions </w:t>
      </w:r>
    </w:p>
    <w:p w14:paraId="0BBC9BC3" w14:textId="77777777" w:rsidR="0000233D" w:rsidRPr="00E47D53" w:rsidRDefault="0000233D" w:rsidP="00D44B9A">
      <w:pPr>
        <w:spacing w:after="0" w:line="360" w:lineRule="auto"/>
        <w:jc w:val="both"/>
        <w:rPr>
          <w:rFonts w:eastAsia="Calibri" w:cs="Arial"/>
        </w:rPr>
      </w:pPr>
      <w:r w:rsidRPr="00E47D53">
        <w:rPr>
          <w:rFonts w:cs="Arial"/>
        </w:rPr>
        <w:t>This question set has been included as this procurement exercise is being undertaken in relation to a Welsh Government Rural Development Programme</w:t>
      </w:r>
      <w:r w:rsidR="00B2415D" w:rsidRPr="00E47D53">
        <w:rPr>
          <w:rFonts w:cs="Arial"/>
        </w:rPr>
        <w:t>.</w:t>
      </w:r>
    </w:p>
    <w:tbl>
      <w:tblPr>
        <w:tblStyle w:val="TableGrid"/>
        <w:tblW w:w="0" w:type="auto"/>
        <w:tblLook w:val="04A0" w:firstRow="1" w:lastRow="0" w:firstColumn="1" w:lastColumn="0" w:noHBand="0" w:noVBand="1"/>
      </w:tblPr>
      <w:tblGrid>
        <w:gridCol w:w="9061"/>
        <w:gridCol w:w="1389"/>
      </w:tblGrid>
      <w:tr w:rsidR="0000233D" w:rsidRPr="00E47D53" w14:paraId="436FC991" w14:textId="77777777" w:rsidTr="00FB3956">
        <w:tc>
          <w:tcPr>
            <w:tcW w:w="9061" w:type="dxa"/>
            <w:shd w:val="clear" w:color="auto" w:fill="B4C6E7" w:themeFill="accent5" w:themeFillTint="66"/>
          </w:tcPr>
          <w:p w14:paraId="5DB04F65" w14:textId="77777777" w:rsidR="0000233D" w:rsidRPr="00E47D53" w:rsidRDefault="0000233D" w:rsidP="00D44B9A">
            <w:pPr>
              <w:keepLines/>
              <w:spacing w:before="40" w:after="40" w:line="276" w:lineRule="auto"/>
              <w:jc w:val="both"/>
              <w:rPr>
                <w:rFonts w:eastAsia="Times New Roman" w:cs="Arial"/>
                <w:szCs w:val="18"/>
                <w:lang w:eastAsia="en-GB"/>
              </w:rPr>
            </w:pPr>
            <w:r w:rsidRPr="00E47D53">
              <w:rPr>
                <w:rFonts w:eastAsia="Times New Roman" w:cs="Arial"/>
                <w:szCs w:val="18"/>
                <w:lang w:eastAsia="en-GB"/>
              </w:rPr>
              <w:t>Regulation 57 (1-7) of the Public Contracts Regulations 2015 sets out grounds on which a bidding organisation must be deemed ineligible to tender for, or be awarded, a public contract.</w:t>
            </w:r>
          </w:p>
          <w:p w14:paraId="4FE2C170" w14:textId="77777777" w:rsidR="0000233D" w:rsidRPr="00E47D53" w:rsidRDefault="0000233D" w:rsidP="00D44B9A">
            <w:pPr>
              <w:keepLines/>
              <w:spacing w:before="40" w:after="40" w:line="276" w:lineRule="auto"/>
              <w:jc w:val="both"/>
              <w:rPr>
                <w:rFonts w:eastAsia="Times New Roman" w:cs="Times New Roman"/>
                <w:szCs w:val="18"/>
                <w:lang w:eastAsia="en-GB"/>
              </w:rPr>
            </w:pPr>
            <w:r w:rsidRPr="00E47D53">
              <w:rPr>
                <w:rFonts w:eastAsia="Times New Roman" w:cs="Arial"/>
                <w:szCs w:val="18"/>
                <w:lang w:eastAsia="en-GB"/>
              </w:rPr>
              <w:t>Within the past five years, has your organisation (or any member of your proposed consortium, if applicable), Directors or partner or any other person who has powers of representation, decision or control been convicted of any of the following offences?</w:t>
            </w:r>
            <w:r w:rsidRPr="00E47D53">
              <w:rPr>
                <w:rFonts w:eastAsia="Times New Roman" w:cs="Times New Roman"/>
                <w:szCs w:val="18"/>
                <w:lang w:eastAsia="en-GB"/>
              </w:rPr>
              <w:t xml:space="preserve"> </w:t>
            </w:r>
          </w:p>
          <w:p w14:paraId="4923C72B" w14:textId="77777777" w:rsidR="0000233D" w:rsidRPr="00E47D53" w:rsidRDefault="0000233D" w:rsidP="00D44B9A">
            <w:pPr>
              <w:keepLines/>
              <w:numPr>
                <w:ilvl w:val="0"/>
                <w:numId w:val="1"/>
              </w:numPr>
              <w:spacing w:before="40" w:after="40" w:line="276" w:lineRule="auto"/>
              <w:jc w:val="both"/>
              <w:rPr>
                <w:rFonts w:eastAsia="Times New Roman" w:cs="Times New Roman"/>
                <w:szCs w:val="18"/>
                <w:lang w:eastAsia="en-GB"/>
              </w:rPr>
            </w:pPr>
            <w:r w:rsidRPr="00E47D53">
              <w:rPr>
                <w:rFonts w:eastAsia="Times New Roman" w:cs="Times New Roman"/>
                <w:szCs w:val="18"/>
                <w:lang w:eastAsia="en-GB"/>
              </w:rPr>
              <w:t xml:space="preserve">conspiracy; </w:t>
            </w:r>
          </w:p>
          <w:p w14:paraId="7C9CA285" w14:textId="77777777" w:rsidR="0000233D" w:rsidRPr="00E47D53" w:rsidRDefault="0000233D" w:rsidP="00D44B9A">
            <w:pPr>
              <w:keepLines/>
              <w:numPr>
                <w:ilvl w:val="0"/>
                <w:numId w:val="1"/>
              </w:numPr>
              <w:spacing w:before="40" w:after="40" w:line="276" w:lineRule="auto"/>
              <w:jc w:val="both"/>
              <w:rPr>
                <w:rFonts w:eastAsia="Times New Roman" w:cs="Times New Roman"/>
                <w:szCs w:val="18"/>
                <w:lang w:eastAsia="en-GB"/>
              </w:rPr>
            </w:pPr>
            <w:r w:rsidRPr="00E47D53">
              <w:rPr>
                <w:rFonts w:eastAsia="Times New Roman" w:cs="Times New Roman"/>
                <w:szCs w:val="18"/>
                <w:lang w:eastAsia="en-GB"/>
              </w:rPr>
              <w:t xml:space="preserve">corruption; </w:t>
            </w:r>
          </w:p>
          <w:p w14:paraId="2013C9B8" w14:textId="77777777" w:rsidR="0000233D" w:rsidRPr="00E47D53" w:rsidRDefault="0000233D" w:rsidP="00D44B9A">
            <w:pPr>
              <w:keepLines/>
              <w:numPr>
                <w:ilvl w:val="0"/>
                <w:numId w:val="1"/>
              </w:numPr>
              <w:spacing w:before="40" w:after="40" w:line="276" w:lineRule="auto"/>
              <w:jc w:val="both"/>
              <w:rPr>
                <w:rFonts w:eastAsia="Times New Roman" w:cs="Times New Roman"/>
                <w:szCs w:val="18"/>
                <w:lang w:eastAsia="en-GB"/>
              </w:rPr>
            </w:pPr>
            <w:r w:rsidRPr="00E47D53">
              <w:rPr>
                <w:rFonts w:eastAsia="Times New Roman" w:cs="Times New Roman"/>
                <w:szCs w:val="18"/>
                <w:lang w:eastAsia="en-GB"/>
              </w:rPr>
              <w:lastRenderedPageBreak/>
              <w:t>bribery (common law offence);</w:t>
            </w:r>
          </w:p>
          <w:p w14:paraId="322E65FF" w14:textId="77777777" w:rsidR="0000233D" w:rsidRPr="00E47D53" w:rsidRDefault="0000233D" w:rsidP="00D44B9A">
            <w:pPr>
              <w:keepLines/>
              <w:numPr>
                <w:ilvl w:val="0"/>
                <w:numId w:val="1"/>
              </w:numPr>
              <w:spacing w:before="40" w:after="40" w:line="276" w:lineRule="auto"/>
              <w:jc w:val="both"/>
              <w:rPr>
                <w:rFonts w:eastAsia="Times New Roman" w:cs="Times New Roman"/>
                <w:szCs w:val="18"/>
                <w:lang w:eastAsia="en-GB"/>
              </w:rPr>
            </w:pPr>
            <w:r w:rsidRPr="00E47D53">
              <w:rPr>
                <w:rFonts w:eastAsia="Times New Roman" w:cs="Times New Roman"/>
                <w:szCs w:val="18"/>
                <w:lang w:eastAsia="en-GB"/>
              </w:rPr>
              <w:t>bribery within the meaning of section 1, 2 or 6 of the Bribery Act 2010, or section 113 of the Representation of the People Act 1983;</w:t>
            </w:r>
          </w:p>
          <w:p w14:paraId="390BAC6C" w14:textId="77777777" w:rsidR="0000233D" w:rsidRPr="00E47D53" w:rsidRDefault="0000233D" w:rsidP="00D44B9A">
            <w:pPr>
              <w:keepLines/>
              <w:numPr>
                <w:ilvl w:val="0"/>
                <w:numId w:val="1"/>
              </w:numPr>
              <w:spacing w:before="40" w:after="40" w:line="276" w:lineRule="auto"/>
              <w:jc w:val="both"/>
              <w:rPr>
                <w:rFonts w:eastAsia="Times New Roman" w:cs="Times New Roman"/>
                <w:szCs w:val="18"/>
                <w:lang w:eastAsia="en-GB"/>
              </w:rPr>
            </w:pPr>
            <w:r w:rsidRPr="00E47D53">
              <w:rPr>
                <w:rFonts w:eastAsia="Times New Roman" w:cs="Times New Roman"/>
                <w:szCs w:val="18"/>
                <w:lang w:eastAsia="en-GB"/>
              </w:rPr>
              <w:t>fraud, including -</w:t>
            </w:r>
          </w:p>
          <w:p w14:paraId="0FE27B56" w14:textId="77777777" w:rsidR="0000233D" w:rsidRPr="00E47D53" w:rsidRDefault="0000233D" w:rsidP="00D44B9A">
            <w:pPr>
              <w:keepLines/>
              <w:numPr>
                <w:ilvl w:val="1"/>
                <w:numId w:val="1"/>
              </w:numPr>
              <w:spacing w:before="40" w:after="40" w:line="276" w:lineRule="auto"/>
              <w:jc w:val="both"/>
              <w:rPr>
                <w:rFonts w:eastAsia="Times New Roman" w:cs="Times New Roman"/>
                <w:szCs w:val="18"/>
                <w:lang w:eastAsia="en-GB"/>
              </w:rPr>
            </w:pPr>
            <w:r w:rsidRPr="00E47D53">
              <w:rPr>
                <w:rFonts w:eastAsia="Times New Roman" w:cs="Times New Roman"/>
                <w:szCs w:val="18"/>
                <w:lang w:eastAsia="en-GB"/>
              </w:rPr>
              <w:t>cheating the Revenue;</w:t>
            </w:r>
            <w:r w:rsidRPr="00E47D53">
              <w:rPr>
                <w:rFonts w:eastAsia="Times New Roman" w:cs="Arial"/>
                <w:szCs w:val="18"/>
                <w:lang w:eastAsia="en-GB"/>
              </w:rPr>
              <w:t xml:space="preserve"> </w:t>
            </w:r>
          </w:p>
          <w:p w14:paraId="7EA24C62" w14:textId="77777777" w:rsidR="0000233D" w:rsidRPr="00E47D53" w:rsidRDefault="0000233D" w:rsidP="00D44B9A">
            <w:pPr>
              <w:keepLines/>
              <w:numPr>
                <w:ilvl w:val="1"/>
                <w:numId w:val="1"/>
              </w:numPr>
              <w:spacing w:before="40" w:after="40" w:line="276" w:lineRule="auto"/>
              <w:jc w:val="both"/>
              <w:rPr>
                <w:rFonts w:eastAsia="Times New Roman" w:cs="Times New Roman"/>
                <w:szCs w:val="18"/>
                <w:lang w:eastAsia="en-GB"/>
              </w:rPr>
            </w:pPr>
            <w:r w:rsidRPr="00E47D53">
              <w:rPr>
                <w:rFonts w:eastAsia="Times New Roman" w:cs="Arial"/>
                <w:szCs w:val="18"/>
                <w:lang w:eastAsia="en-GB"/>
              </w:rPr>
              <w:t>conspiracy to defraud;</w:t>
            </w:r>
            <w:r w:rsidRPr="00E47D53">
              <w:rPr>
                <w:rFonts w:eastAsia="Times New Roman" w:cs="Times New Roman"/>
                <w:szCs w:val="18"/>
                <w:lang w:eastAsia="en-GB"/>
              </w:rPr>
              <w:t xml:space="preserve"> </w:t>
            </w:r>
          </w:p>
          <w:p w14:paraId="33594A02" w14:textId="77777777" w:rsidR="0000233D" w:rsidRPr="00E47D53" w:rsidRDefault="0000233D" w:rsidP="00D44B9A">
            <w:pPr>
              <w:keepLines/>
              <w:numPr>
                <w:ilvl w:val="1"/>
                <w:numId w:val="1"/>
              </w:numPr>
              <w:spacing w:before="40" w:after="40" w:line="276" w:lineRule="auto"/>
              <w:jc w:val="both"/>
              <w:rPr>
                <w:rFonts w:eastAsia="Times New Roman" w:cs="Times New Roman"/>
                <w:szCs w:val="18"/>
                <w:lang w:eastAsia="en-GB"/>
              </w:rPr>
            </w:pPr>
            <w:r w:rsidRPr="00E47D53">
              <w:rPr>
                <w:rFonts w:eastAsia="Times New Roman" w:cs="Times New Roman"/>
                <w:szCs w:val="18"/>
                <w:lang w:eastAsia="en-GB"/>
              </w:rPr>
              <w:t xml:space="preserve">fraud or theft; </w:t>
            </w:r>
          </w:p>
          <w:p w14:paraId="0378F2B1" w14:textId="77777777" w:rsidR="0000233D" w:rsidRPr="00E47D53" w:rsidRDefault="0000233D" w:rsidP="00D44B9A">
            <w:pPr>
              <w:keepLines/>
              <w:numPr>
                <w:ilvl w:val="1"/>
                <w:numId w:val="1"/>
              </w:numPr>
              <w:spacing w:before="40" w:after="40" w:line="276" w:lineRule="auto"/>
              <w:jc w:val="both"/>
              <w:rPr>
                <w:rFonts w:eastAsia="Times New Roman" w:cs="Times New Roman"/>
                <w:szCs w:val="18"/>
                <w:lang w:eastAsia="en-GB"/>
              </w:rPr>
            </w:pPr>
            <w:r w:rsidRPr="00E47D53">
              <w:rPr>
                <w:rFonts w:eastAsia="Times New Roman" w:cs="Times New Roman"/>
                <w:szCs w:val="18"/>
                <w:lang w:eastAsia="en-GB"/>
              </w:rPr>
              <w:t xml:space="preserve">fraudulent trading; </w:t>
            </w:r>
          </w:p>
          <w:p w14:paraId="52031A1C" w14:textId="77777777" w:rsidR="0000233D" w:rsidRPr="00E47D53" w:rsidRDefault="0000233D" w:rsidP="00D44B9A">
            <w:pPr>
              <w:keepLines/>
              <w:numPr>
                <w:ilvl w:val="1"/>
                <w:numId w:val="1"/>
              </w:numPr>
              <w:spacing w:before="40" w:after="40" w:line="276" w:lineRule="auto"/>
              <w:jc w:val="both"/>
              <w:rPr>
                <w:rFonts w:eastAsia="Times New Roman" w:cs="Times New Roman"/>
                <w:szCs w:val="18"/>
                <w:lang w:eastAsia="en-GB"/>
              </w:rPr>
            </w:pPr>
            <w:r w:rsidRPr="00E47D53">
              <w:rPr>
                <w:rFonts w:eastAsia="Times New Roman" w:cs="Times New Roman"/>
                <w:szCs w:val="18"/>
                <w:lang w:eastAsia="en-GB"/>
              </w:rPr>
              <w:t>defrauding the Customs/HMRC;</w:t>
            </w:r>
            <w:r w:rsidRPr="00E47D53">
              <w:rPr>
                <w:rFonts w:eastAsia="Times New Roman" w:cs="Arial"/>
                <w:szCs w:val="18"/>
                <w:lang w:eastAsia="en-GB"/>
              </w:rPr>
              <w:t xml:space="preserve"> </w:t>
            </w:r>
          </w:p>
          <w:p w14:paraId="5C0D8BA5" w14:textId="77777777" w:rsidR="0000233D" w:rsidRPr="00E47D53" w:rsidRDefault="0000233D" w:rsidP="00D44B9A">
            <w:pPr>
              <w:keepLines/>
              <w:numPr>
                <w:ilvl w:val="1"/>
                <w:numId w:val="1"/>
              </w:numPr>
              <w:spacing w:before="40" w:after="40" w:line="276" w:lineRule="auto"/>
              <w:jc w:val="both"/>
              <w:rPr>
                <w:rFonts w:eastAsia="Times New Roman" w:cs="Times New Roman"/>
                <w:szCs w:val="18"/>
                <w:lang w:eastAsia="en-GB"/>
              </w:rPr>
            </w:pPr>
            <w:r w:rsidRPr="00E47D53">
              <w:rPr>
                <w:rFonts w:eastAsia="Times New Roman" w:cs="Arial"/>
                <w:szCs w:val="18"/>
                <w:lang w:eastAsia="en-GB"/>
              </w:rPr>
              <w:t>an offence in connection with taxation in the European Union;</w:t>
            </w:r>
            <w:r w:rsidRPr="00E47D53">
              <w:rPr>
                <w:rFonts w:eastAsia="Times New Roman" w:cs="Times New Roman"/>
                <w:szCs w:val="18"/>
                <w:lang w:eastAsia="en-GB"/>
              </w:rPr>
              <w:t xml:space="preserve"> </w:t>
            </w:r>
          </w:p>
          <w:p w14:paraId="0EB3333A" w14:textId="77777777" w:rsidR="0000233D" w:rsidRPr="00E47D53" w:rsidRDefault="0000233D" w:rsidP="00D44B9A">
            <w:pPr>
              <w:keepLines/>
              <w:numPr>
                <w:ilvl w:val="1"/>
                <w:numId w:val="1"/>
              </w:numPr>
              <w:spacing w:before="40" w:after="40" w:line="276" w:lineRule="auto"/>
              <w:jc w:val="both"/>
              <w:rPr>
                <w:rFonts w:eastAsia="Times New Roman" w:cs="Times New Roman"/>
                <w:szCs w:val="18"/>
                <w:lang w:eastAsia="en-GB"/>
              </w:rPr>
            </w:pPr>
            <w:r w:rsidRPr="00E47D53">
              <w:rPr>
                <w:rFonts w:eastAsia="Times New Roman" w:cs="Times New Roman"/>
                <w:szCs w:val="18"/>
                <w:lang w:eastAsia="en-GB"/>
              </w:rPr>
              <w:t>destroying, defacing or concealing of documents;</w:t>
            </w:r>
          </w:p>
          <w:p w14:paraId="0BC0FC55" w14:textId="77777777" w:rsidR="0000233D" w:rsidRPr="00E47D53" w:rsidRDefault="0000233D" w:rsidP="00D44B9A">
            <w:pPr>
              <w:keepLines/>
              <w:numPr>
                <w:ilvl w:val="1"/>
                <w:numId w:val="1"/>
              </w:numPr>
              <w:spacing w:before="40" w:after="40" w:line="276" w:lineRule="auto"/>
              <w:jc w:val="both"/>
              <w:rPr>
                <w:rFonts w:eastAsia="Times New Roman" w:cs="Times New Roman"/>
                <w:szCs w:val="18"/>
                <w:lang w:eastAsia="en-GB"/>
              </w:rPr>
            </w:pPr>
            <w:r w:rsidRPr="00E47D53">
              <w:rPr>
                <w:rFonts w:eastAsia="Times New Roman" w:cs="Times New Roman"/>
                <w:szCs w:val="18"/>
                <w:lang w:eastAsia="en-GB"/>
              </w:rPr>
              <w:t xml:space="preserve">fraud within the meaning of section 2, 3 or 4 of the Fraud Act 2006; or </w:t>
            </w:r>
          </w:p>
          <w:p w14:paraId="059D0E91" w14:textId="77777777" w:rsidR="0000233D" w:rsidRPr="00E47D53" w:rsidRDefault="0000233D" w:rsidP="00D44B9A">
            <w:pPr>
              <w:keepLines/>
              <w:numPr>
                <w:ilvl w:val="1"/>
                <w:numId w:val="1"/>
              </w:numPr>
              <w:spacing w:before="40" w:after="40" w:line="276" w:lineRule="auto"/>
              <w:jc w:val="both"/>
              <w:rPr>
                <w:rFonts w:eastAsia="Times New Roman" w:cs="Times New Roman"/>
                <w:szCs w:val="18"/>
                <w:lang w:eastAsia="en-GB"/>
              </w:rPr>
            </w:pPr>
            <w:r w:rsidRPr="00E47D53">
              <w:rPr>
                <w:rFonts w:eastAsia="Times New Roman" w:cs="Times New Roman"/>
                <w:szCs w:val="18"/>
                <w:lang w:eastAsia="en-GB"/>
              </w:rPr>
              <w:t>the possession of articles for use in frauds, or the making, adapting, supplying or offering to supply articles for use in;</w:t>
            </w:r>
          </w:p>
          <w:p w14:paraId="7544814D" w14:textId="77777777" w:rsidR="0000233D" w:rsidRPr="00E47D53" w:rsidRDefault="0000233D" w:rsidP="00D44B9A">
            <w:pPr>
              <w:keepLines/>
              <w:numPr>
                <w:ilvl w:val="0"/>
                <w:numId w:val="1"/>
              </w:numPr>
              <w:spacing w:before="40" w:after="40" w:line="276" w:lineRule="auto"/>
              <w:jc w:val="both"/>
              <w:rPr>
                <w:rFonts w:eastAsia="Times New Roman" w:cs="Times New Roman"/>
                <w:szCs w:val="18"/>
                <w:lang w:eastAsia="en-GB"/>
              </w:rPr>
            </w:pPr>
            <w:r w:rsidRPr="00E47D53">
              <w:rPr>
                <w:rFonts w:eastAsia="Times New Roman" w:cs="Times New Roman"/>
                <w:szCs w:val="18"/>
                <w:lang w:eastAsia="en-GB"/>
              </w:rPr>
              <w:t>any offence listed-</w:t>
            </w:r>
          </w:p>
          <w:p w14:paraId="602162C1" w14:textId="482F8500" w:rsidR="0000233D" w:rsidRPr="00E47D53" w:rsidRDefault="0000233D" w:rsidP="00D44B9A">
            <w:pPr>
              <w:keepLines/>
              <w:numPr>
                <w:ilvl w:val="0"/>
                <w:numId w:val="2"/>
              </w:numPr>
              <w:spacing w:before="40" w:after="40" w:line="276" w:lineRule="auto"/>
              <w:jc w:val="both"/>
              <w:rPr>
                <w:rFonts w:eastAsia="Times New Roman" w:cs="Times New Roman"/>
                <w:szCs w:val="18"/>
                <w:lang w:eastAsia="en-GB"/>
              </w:rPr>
            </w:pPr>
            <w:r w:rsidRPr="00E47D53">
              <w:rPr>
                <w:rFonts w:eastAsia="Times New Roman" w:cs="Times New Roman"/>
                <w:szCs w:val="18"/>
                <w:lang w:eastAsia="en-GB"/>
              </w:rPr>
              <w:t xml:space="preserve">in </w:t>
            </w:r>
            <w:r w:rsidR="00AF5EA7" w:rsidRPr="00E47D53">
              <w:rPr>
                <w:rFonts w:eastAsia="Times New Roman" w:cs="Times New Roman"/>
                <w:szCs w:val="18"/>
                <w:lang w:eastAsia="en-GB"/>
              </w:rPr>
              <w:t>section 41</w:t>
            </w:r>
            <w:r w:rsidRPr="00E47D53">
              <w:rPr>
                <w:rFonts w:eastAsia="Times New Roman" w:cs="Times New Roman"/>
                <w:szCs w:val="18"/>
                <w:lang w:eastAsia="en-GB"/>
              </w:rPr>
              <w:t xml:space="preserve"> of the Counter Terrorism Act 2008</w:t>
            </w:r>
          </w:p>
          <w:p w14:paraId="7BD662A5" w14:textId="77777777" w:rsidR="0000233D" w:rsidRPr="00E47D53" w:rsidRDefault="0000233D" w:rsidP="00D44B9A">
            <w:pPr>
              <w:keepLines/>
              <w:numPr>
                <w:ilvl w:val="0"/>
                <w:numId w:val="2"/>
              </w:numPr>
              <w:spacing w:before="40" w:after="40" w:line="276" w:lineRule="auto"/>
              <w:jc w:val="both"/>
              <w:rPr>
                <w:rFonts w:eastAsia="Times New Roman" w:cs="Times New Roman"/>
                <w:szCs w:val="18"/>
                <w:lang w:eastAsia="en-GB"/>
              </w:rPr>
            </w:pPr>
            <w:r w:rsidRPr="00E47D53">
              <w:rPr>
                <w:rFonts w:eastAsia="Times New Roman" w:cs="Times New Roman"/>
                <w:szCs w:val="18"/>
                <w:lang w:eastAsia="en-GB"/>
              </w:rPr>
              <w:t>in Schedule 2 to that Act where the court has determined that there is a terrorist connection;</w:t>
            </w:r>
          </w:p>
          <w:p w14:paraId="6A9360A8" w14:textId="77777777" w:rsidR="0000233D" w:rsidRPr="00E47D53" w:rsidRDefault="0000233D" w:rsidP="00D44B9A">
            <w:pPr>
              <w:keepLines/>
              <w:numPr>
                <w:ilvl w:val="0"/>
                <w:numId w:val="1"/>
              </w:numPr>
              <w:spacing w:before="40" w:after="40" w:line="276" w:lineRule="auto"/>
              <w:jc w:val="both"/>
              <w:rPr>
                <w:rFonts w:eastAsia="Times New Roman" w:cs="Times New Roman"/>
                <w:szCs w:val="18"/>
                <w:lang w:eastAsia="en-GB"/>
              </w:rPr>
            </w:pPr>
            <w:r w:rsidRPr="00E47D53">
              <w:rPr>
                <w:rFonts w:eastAsia="Times New Roman" w:cs="Times New Roman"/>
                <w:szCs w:val="18"/>
                <w:lang w:eastAsia="en-GB"/>
              </w:rPr>
              <w:t>any offence under sections 44 to 46 of the Serious Crime Act 2007 which relates to an offence covered by paragraph (f)</w:t>
            </w:r>
          </w:p>
          <w:p w14:paraId="32EFEBAB" w14:textId="77777777" w:rsidR="0000233D" w:rsidRPr="00E47D53" w:rsidRDefault="0000233D" w:rsidP="00D44B9A">
            <w:pPr>
              <w:keepLines/>
              <w:numPr>
                <w:ilvl w:val="0"/>
                <w:numId w:val="1"/>
              </w:numPr>
              <w:spacing w:before="40" w:after="40" w:line="276" w:lineRule="auto"/>
              <w:jc w:val="both"/>
              <w:rPr>
                <w:rFonts w:eastAsia="Times New Roman" w:cs="Times New Roman"/>
                <w:szCs w:val="18"/>
                <w:lang w:eastAsia="en-GB"/>
              </w:rPr>
            </w:pPr>
            <w:r w:rsidRPr="00E47D53">
              <w:rPr>
                <w:rFonts w:eastAsia="Times New Roman" w:cs="Times New Roman"/>
                <w:szCs w:val="18"/>
                <w:lang w:eastAsia="en-GB"/>
              </w:rPr>
              <w:t>money laundering;</w:t>
            </w:r>
          </w:p>
          <w:p w14:paraId="3930C268" w14:textId="77777777" w:rsidR="0000233D" w:rsidRPr="00E47D53" w:rsidRDefault="0000233D" w:rsidP="00D44B9A">
            <w:pPr>
              <w:keepLines/>
              <w:numPr>
                <w:ilvl w:val="0"/>
                <w:numId w:val="1"/>
              </w:numPr>
              <w:spacing w:before="40" w:after="40" w:line="276" w:lineRule="auto"/>
              <w:jc w:val="both"/>
              <w:rPr>
                <w:rFonts w:eastAsia="Times New Roman" w:cs="Times New Roman"/>
                <w:szCs w:val="18"/>
                <w:lang w:eastAsia="en-GB"/>
              </w:rPr>
            </w:pPr>
            <w:r w:rsidRPr="00E47D53">
              <w:rPr>
                <w:rFonts w:eastAsia="Times New Roman" w:cs="Times New Roman"/>
                <w:szCs w:val="18"/>
                <w:lang w:eastAsia="en-GB"/>
              </w:rPr>
              <w:t xml:space="preserve">an offence in connection with the proceeds of criminal conduct; </w:t>
            </w:r>
            <w:r w:rsidRPr="00E47D53">
              <w:rPr>
                <w:rFonts w:eastAsia="Times New Roman" w:cs="Times New Roman"/>
                <w:i/>
                <w:szCs w:val="18"/>
                <w:lang w:eastAsia="en-GB"/>
              </w:rPr>
              <w:t xml:space="preserve"> </w:t>
            </w:r>
          </w:p>
          <w:p w14:paraId="1E9EEDF8" w14:textId="77777777" w:rsidR="0000233D" w:rsidRPr="00E47D53" w:rsidRDefault="0000233D" w:rsidP="00D44B9A">
            <w:pPr>
              <w:keepLines/>
              <w:numPr>
                <w:ilvl w:val="0"/>
                <w:numId w:val="1"/>
              </w:numPr>
              <w:spacing w:before="40" w:after="40" w:line="276" w:lineRule="auto"/>
              <w:jc w:val="both"/>
              <w:rPr>
                <w:rFonts w:eastAsia="Times New Roman" w:cs="Times New Roman"/>
                <w:szCs w:val="18"/>
                <w:lang w:eastAsia="en-GB"/>
              </w:rPr>
            </w:pPr>
            <w:r w:rsidRPr="00E47D53">
              <w:rPr>
                <w:rFonts w:eastAsia="Times New Roman" w:cs="Times New Roman"/>
                <w:szCs w:val="18"/>
                <w:lang w:eastAsia="en-GB"/>
              </w:rPr>
              <w:t xml:space="preserve">an offence under section 4 of the Asylum and Immigration Act 2004; </w:t>
            </w:r>
          </w:p>
          <w:p w14:paraId="521C02EF" w14:textId="77777777" w:rsidR="0000233D" w:rsidRPr="00E47D53" w:rsidRDefault="0000233D" w:rsidP="00D44B9A">
            <w:pPr>
              <w:keepLines/>
              <w:numPr>
                <w:ilvl w:val="0"/>
                <w:numId w:val="1"/>
              </w:numPr>
              <w:spacing w:before="40" w:after="40" w:line="276" w:lineRule="auto"/>
              <w:jc w:val="both"/>
              <w:rPr>
                <w:rFonts w:eastAsia="Times New Roman" w:cs="Times New Roman"/>
                <w:szCs w:val="18"/>
                <w:lang w:eastAsia="en-GB"/>
              </w:rPr>
            </w:pPr>
            <w:r w:rsidRPr="00E47D53">
              <w:rPr>
                <w:rFonts w:eastAsia="Times New Roman" w:cs="Times New Roman"/>
                <w:szCs w:val="18"/>
                <w:lang w:eastAsia="en-GB"/>
              </w:rPr>
              <w:t xml:space="preserve">an offence under section 59A of the Sexual Offences Act 2003; </w:t>
            </w:r>
          </w:p>
          <w:p w14:paraId="17A95B60" w14:textId="77777777" w:rsidR="0000233D" w:rsidRPr="00E47D53" w:rsidRDefault="0000233D" w:rsidP="00D44B9A">
            <w:pPr>
              <w:keepLines/>
              <w:numPr>
                <w:ilvl w:val="0"/>
                <w:numId w:val="1"/>
              </w:numPr>
              <w:spacing w:before="40" w:after="40" w:line="276" w:lineRule="auto"/>
              <w:jc w:val="both"/>
              <w:rPr>
                <w:rFonts w:eastAsia="Times New Roman" w:cs="Times New Roman"/>
                <w:szCs w:val="18"/>
                <w:lang w:eastAsia="en-GB"/>
              </w:rPr>
            </w:pPr>
            <w:r w:rsidRPr="00E47D53">
              <w:rPr>
                <w:rFonts w:eastAsia="Times New Roman" w:cs="Times New Roman"/>
                <w:szCs w:val="18"/>
                <w:lang w:eastAsia="en-GB"/>
              </w:rPr>
              <w:t>an offence under section 71 of the Coroners and Justice Act 2009;</w:t>
            </w:r>
          </w:p>
          <w:p w14:paraId="57232F77" w14:textId="77777777" w:rsidR="0000233D" w:rsidRPr="00E47D53" w:rsidRDefault="0000233D" w:rsidP="00D44B9A">
            <w:pPr>
              <w:keepLines/>
              <w:numPr>
                <w:ilvl w:val="0"/>
                <w:numId w:val="1"/>
              </w:numPr>
              <w:spacing w:before="40" w:after="40" w:line="276" w:lineRule="auto"/>
              <w:jc w:val="both"/>
              <w:rPr>
                <w:rFonts w:eastAsia="Times New Roman" w:cs="Times New Roman"/>
                <w:szCs w:val="18"/>
                <w:lang w:eastAsia="en-GB"/>
              </w:rPr>
            </w:pPr>
            <w:r w:rsidRPr="00E47D53">
              <w:rPr>
                <w:rFonts w:eastAsia="Times New Roman" w:cs="Times New Roman"/>
                <w:szCs w:val="18"/>
                <w:lang w:eastAsia="en-GB"/>
              </w:rPr>
              <w:t>an offence in connection with the proceeds of drug trafficking; or</w:t>
            </w:r>
            <w:r w:rsidRPr="00E47D53">
              <w:rPr>
                <w:rFonts w:eastAsia="Times New Roman" w:cs="Arial"/>
                <w:szCs w:val="18"/>
                <w:lang w:eastAsia="en-GB"/>
              </w:rPr>
              <w:t xml:space="preserve"> </w:t>
            </w:r>
          </w:p>
          <w:p w14:paraId="7BE0CDE8" w14:textId="77777777" w:rsidR="0000233D" w:rsidRPr="00E47D53" w:rsidRDefault="0000233D" w:rsidP="00D44B9A">
            <w:pPr>
              <w:keepLines/>
              <w:numPr>
                <w:ilvl w:val="0"/>
                <w:numId w:val="1"/>
              </w:numPr>
              <w:spacing w:before="40" w:after="40" w:line="276" w:lineRule="auto"/>
              <w:jc w:val="both"/>
              <w:rPr>
                <w:rFonts w:eastAsia="Times New Roman" w:cs="Times New Roman"/>
                <w:szCs w:val="18"/>
                <w:lang w:eastAsia="en-GB"/>
              </w:rPr>
            </w:pPr>
            <w:r w:rsidRPr="00E47D53">
              <w:rPr>
                <w:rFonts w:eastAsia="Times New Roman" w:cs="Arial"/>
                <w:szCs w:val="18"/>
                <w:lang w:eastAsia="en-GB"/>
              </w:rPr>
              <w:t>any other offence within the meaning of Article 57(1) of the Public Contracts Directive.</w:t>
            </w:r>
          </w:p>
        </w:tc>
        <w:tc>
          <w:tcPr>
            <w:tcW w:w="1389" w:type="dxa"/>
            <w:shd w:val="clear" w:color="auto" w:fill="auto"/>
          </w:tcPr>
          <w:p w14:paraId="7A4829C6" w14:textId="77777777" w:rsidR="0000233D" w:rsidRPr="00E47D53" w:rsidRDefault="0000233D" w:rsidP="00D44B9A">
            <w:pPr>
              <w:spacing w:line="276" w:lineRule="auto"/>
              <w:jc w:val="both"/>
              <w:rPr>
                <w:rFonts w:eastAsia="Calibri" w:cs="Arial"/>
                <w:szCs w:val="18"/>
              </w:rPr>
            </w:pPr>
          </w:p>
          <w:p w14:paraId="3D7791BB" w14:textId="77777777" w:rsidR="0000233D" w:rsidRPr="00E47D53" w:rsidRDefault="0000233D" w:rsidP="00D44B9A">
            <w:pPr>
              <w:spacing w:line="276" w:lineRule="auto"/>
              <w:jc w:val="both"/>
              <w:rPr>
                <w:rFonts w:eastAsia="Calibri" w:cs="Arial"/>
                <w:szCs w:val="18"/>
              </w:rPr>
            </w:pPr>
          </w:p>
          <w:p w14:paraId="2F1E9611" w14:textId="77777777" w:rsidR="0000233D" w:rsidRPr="00E47D53" w:rsidRDefault="0000233D" w:rsidP="00D44B9A">
            <w:pPr>
              <w:spacing w:line="276" w:lineRule="auto"/>
              <w:jc w:val="both"/>
              <w:rPr>
                <w:rFonts w:eastAsia="Calibri" w:cs="Arial"/>
                <w:szCs w:val="18"/>
              </w:rPr>
            </w:pPr>
            <w:r w:rsidRPr="00E47D53">
              <w:rPr>
                <w:rFonts w:eastAsia="Calibri" w:cs="Arial"/>
                <w:szCs w:val="18"/>
              </w:rPr>
              <w:t>Yes</w:t>
            </w:r>
            <w:r w:rsidR="0009409C" w:rsidRPr="00E47D53">
              <w:rPr>
                <w:rFonts w:eastAsia="Calibri" w:cs="Arial"/>
                <w:szCs w:val="18"/>
              </w:rPr>
              <w:t xml:space="preserve"> </w:t>
            </w:r>
            <w:r w:rsidRPr="00E47D53">
              <w:rPr>
                <w:rFonts w:eastAsia="Calibri" w:cs="Arial"/>
                <w:szCs w:val="18"/>
              </w:rPr>
              <w:t>/</w:t>
            </w:r>
            <w:r w:rsidR="0009409C" w:rsidRPr="00E47D53">
              <w:rPr>
                <w:rFonts w:eastAsia="Calibri" w:cs="Arial"/>
                <w:szCs w:val="18"/>
              </w:rPr>
              <w:t xml:space="preserve"> </w:t>
            </w:r>
            <w:r w:rsidRPr="00E47D53">
              <w:rPr>
                <w:rFonts w:eastAsia="Calibri" w:cs="Arial"/>
                <w:szCs w:val="18"/>
              </w:rPr>
              <w:t xml:space="preserve">No </w:t>
            </w:r>
          </w:p>
        </w:tc>
      </w:tr>
      <w:tr w:rsidR="0000233D" w:rsidRPr="00E47D53" w14:paraId="0EE08BC1" w14:textId="77777777" w:rsidTr="00FB3956">
        <w:tc>
          <w:tcPr>
            <w:tcW w:w="10450" w:type="dxa"/>
            <w:gridSpan w:val="2"/>
            <w:shd w:val="clear" w:color="auto" w:fill="B4C6E7" w:themeFill="accent5" w:themeFillTint="66"/>
          </w:tcPr>
          <w:p w14:paraId="32948CC7" w14:textId="77777777" w:rsidR="0000233D" w:rsidRPr="00E47D53" w:rsidRDefault="0000233D" w:rsidP="00D44B9A">
            <w:pPr>
              <w:spacing w:line="276" w:lineRule="auto"/>
              <w:jc w:val="both"/>
              <w:rPr>
                <w:rFonts w:eastAsia="Times New Roman" w:cs="Times New Roman"/>
                <w:szCs w:val="18"/>
                <w:lang w:eastAsia="en-GB"/>
              </w:rPr>
            </w:pPr>
            <w:r w:rsidRPr="00E47D53">
              <w:rPr>
                <w:rFonts w:eastAsia="Times New Roman" w:cs="Times New Roman"/>
                <w:szCs w:val="18"/>
                <w:lang w:eastAsia="en-GB"/>
              </w:rPr>
              <w:lastRenderedPageBreak/>
              <w:t xml:space="preserve">Note:  </w:t>
            </w:r>
          </w:p>
          <w:p w14:paraId="07E9849D" w14:textId="0C010B60" w:rsidR="0000233D" w:rsidRPr="00E47D53" w:rsidRDefault="0000233D" w:rsidP="00D44B9A">
            <w:pPr>
              <w:keepLines/>
              <w:spacing w:line="276" w:lineRule="auto"/>
              <w:jc w:val="both"/>
              <w:rPr>
                <w:rFonts w:eastAsia="Times New Roman" w:cs="Calibri"/>
                <w:i/>
                <w:szCs w:val="18"/>
                <w:lang w:eastAsia="en-GB"/>
              </w:rPr>
            </w:pPr>
            <w:r w:rsidRPr="00E47D53">
              <w:rPr>
                <w:rFonts w:eastAsia="Times New Roman" w:cs="Calibri"/>
                <w:i/>
                <w:szCs w:val="18"/>
                <w:lang w:eastAsia="en-GB"/>
              </w:rPr>
              <w:t xml:space="preserve">The </w:t>
            </w:r>
            <w:r w:rsidR="00AF5EA7">
              <w:rPr>
                <w:rFonts w:eastAsia="Times New Roman" w:cs="Calibri"/>
                <w:i/>
                <w:szCs w:val="18"/>
                <w:lang w:eastAsia="en-GB"/>
              </w:rPr>
              <w:t>Project</w:t>
            </w:r>
            <w:r w:rsidRPr="00E47D53">
              <w:rPr>
                <w:rFonts w:eastAsia="Times New Roman" w:cs="Calibri"/>
                <w:i/>
                <w:szCs w:val="18"/>
                <w:lang w:eastAsia="en-GB"/>
              </w:rPr>
              <w:t xml:space="preserve"> will not select you to tender if any of the mandatory grounds for exclusion apply, unless you have included an adequate explanation and/or mitigating factors. </w:t>
            </w:r>
          </w:p>
          <w:p w14:paraId="2491381B" w14:textId="63872870" w:rsidR="0000233D" w:rsidRPr="00E47D53" w:rsidRDefault="0000233D" w:rsidP="00D44B9A">
            <w:pPr>
              <w:keepLines/>
              <w:spacing w:line="276" w:lineRule="auto"/>
              <w:jc w:val="both"/>
              <w:rPr>
                <w:rFonts w:eastAsia="Times New Roman" w:cs="Calibri"/>
                <w:i/>
                <w:szCs w:val="18"/>
                <w:lang w:eastAsia="en-GB"/>
              </w:rPr>
            </w:pPr>
            <w:r w:rsidRPr="00E47D53">
              <w:rPr>
                <w:rFonts w:eastAsia="Times New Roman" w:cs="Calibri"/>
                <w:i/>
                <w:szCs w:val="18"/>
                <w:lang w:eastAsia="en-GB"/>
              </w:rPr>
              <w:t xml:space="preserve">You should check the full text of Regulation 57 of the Public Contracts Regulations 2015 and take legal advice where appropriate. </w:t>
            </w:r>
            <w:r w:rsidR="0009409C" w:rsidRPr="00E47D53">
              <w:rPr>
                <w:rFonts w:eastAsia="Times New Roman" w:cs="Calibri"/>
                <w:i/>
                <w:szCs w:val="18"/>
                <w:lang w:eastAsia="en-GB"/>
              </w:rPr>
              <w:t xml:space="preserve"> </w:t>
            </w:r>
            <w:r w:rsidRPr="00E47D53">
              <w:rPr>
                <w:rFonts w:eastAsia="Times New Roman" w:cs="Calibri"/>
                <w:i/>
                <w:szCs w:val="18"/>
                <w:lang w:eastAsia="en-GB"/>
              </w:rPr>
              <w:t xml:space="preserve">The </w:t>
            </w:r>
            <w:r w:rsidR="00AF5EA7">
              <w:rPr>
                <w:rFonts w:eastAsia="Times New Roman" w:cs="Calibri"/>
                <w:i/>
                <w:szCs w:val="18"/>
                <w:lang w:eastAsia="en-GB"/>
              </w:rPr>
              <w:t>Project</w:t>
            </w:r>
            <w:r w:rsidRPr="00E47D53">
              <w:rPr>
                <w:rFonts w:eastAsia="Times New Roman" w:cs="Calibri"/>
                <w:i/>
                <w:szCs w:val="18"/>
                <w:lang w:eastAsia="en-GB"/>
              </w:rPr>
              <w:t xml:space="preserve"> may make its own checks and will require you to provide a record of convictions by responding to this question. </w:t>
            </w:r>
          </w:p>
          <w:p w14:paraId="722218B5" w14:textId="77777777" w:rsidR="0000233D" w:rsidRPr="00E47D53" w:rsidRDefault="006A44BC" w:rsidP="00D44B9A">
            <w:pPr>
              <w:keepLines/>
              <w:spacing w:line="276" w:lineRule="auto"/>
              <w:jc w:val="both"/>
              <w:rPr>
                <w:rFonts w:eastAsia="Times New Roman" w:cs="Calibri"/>
                <w:i/>
                <w:szCs w:val="18"/>
                <w:lang w:eastAsia="en-GB"/>
              </w:rPr>
            </w:pPr>
            <w:hyperlink r:id="rId8" w:history="1">
              <w:r w:rsidR="0000233D" w:rsidRPr="00E47D53">
                <w:rPr>
                  <w:rFonts w:eastAsia="Times New Roman" w:cs="Calibri"/>
                  <w:i/>
                  <w:color w:val="0000FF"/>
                  <w:szCs w:val="18"/>
                  <w:u w:val="single"/>
                  <w:lang w:eastAsia="en-GB"/>
                </w:rPr>
                <w:t>http://www.legislation.gov.uk/uksi/2015/102/contents/made</w:t>
              </w:r>
            </w:hyperlink>
            <w:r w:rsidR="0000233D" w:rsidRPr="00E47D53">
              <w:rPr>
                <w:rFonts w:eastAsia="Times New Roman" w:cs="Calibri"/>
                <w:i/>
                <w:szCs w:val="18"/>
                <w:lang w:eastAsia="en-GB"/>
              </w:rPr>
              <w:t xml:space="preserve"> </w:t>
            </w:r>
          </w:p>
          <w:p w14:paraId="211ABABD" w14:textId="77777777" w:rsidR="0000233D" w:rsidRPr="00E47D53" w:rsidRDefault="0000233D" w:rsidP="00D44B9A">
            <w:pPr>
              <w:keepLines/>
              <w:spacing w:line="276" w:lineRule="auto"/>
              <w:jc w:val="both"/>
              <w:rPr>
                <w:rFonts w:eastAsia="Times New Roman" w:cs="Calibri"/>
                <w:i/>
                <w:szCs w:val="18"/>
                <w:lang w:eastAsia="en-GB"/>
              </w:rPr>
            </w:pPr>
            <w:r w:rsidRPr="00E47D53">
              <w:rPr>
                <w:rFonts w:eastAsia="Times New Roman" w:cs="Calibri"/>
                <w:i/>
                <w:szCs w:val="18"/>
                <w:lang w:eastAsia="en-GB"/>
              </w:rPr>
              <w:t xml:space="preserve">If you are bidding as, or on behalf of, a consortium, you should check with all members of the consortium whether or not these grounds for exclusion apply. </w:t>
            </w:r>
            <w:r w:rsidR="0009409C" w:rsidRPr="00E47D53">
              <w:rPr>
                <w:rFonts w:eastAsia="Times New Roman" w:cs="Calibri"/>
                <w:i/>
                <w:szCs w:val="18"/>
                <w:lang w:eastAsia="en-GB"/>
              </w:rPr>
              <w:t xml:space="preserve"> </w:t>
            </w:r>
            <w:r w:rsidRPr="00E47D53">
              <w:rPr>
                <w:rFonts w:eastAsia="Times New Roman" w:cs="Calibri"/>
                <w:i/>
                <w:szCs w:val="18"/>
                <w:lang w:eastAsia="en-GB"/>
              </w:rPr>
              <w:t xml:space="preserve">Select </w:t>
            </w:r>
            <w:r w:rsidR="0009409C" w:rsidRPr="00E47D53">
              <w:rPr>
                <w:rFonts w:eastAsia="Times New Roman" w:cs="Calibri"/>
                <w:i/>
                <w:szCs w:val="18"/>
                <w:lang w:eastAsia="en-GB"/>
              </w:rPr>
              <w:t>‘</w:t>
            </w:r>
            <w:r w:rsidRPr="00E47D53">
              <w:rPr>
                <w:rFonts w:eastAsia="Times New Roman" w:cs="Calibri"/>
                <w:i/>
                <w:szCs w:val="18"/>
                <w:lang w:eastAsia="en-GB"/>
              </w:rPr>
              <w:t>Yes</w:t>
            </w:r>
            <w:r w:rsidR="0009409C" w:rsidRPr="00E47D53">
              <w:rPr>
                <w:rFonts w:eastAsia="Times New Roman" w:cs="Calibri"/>
                <w:i/>
                <w:szCs w:val="18"/>
                <w:lang w:eastAsia="en-GB"/>
              </w:rPr>
              <w:t>’</w:t>
            </w:r>
            <w:r w:rsidRPr="00E47D53">
              <w:rPr>
                <w:rFonts w:eastAsia="Times New Roman" w:cs="Calibri"/>
                <w:i/>
                <w:szCs w:val="18"/>
                <w:lang w:eastAsia="en-GB"/>
              </w:rPr>
              <w:t xml:space="preserve"> if these grounds apply to any consortium member.</w:t>
            </w:r>
          </w:p>
          <w:p w14:paraId="197A9631" w14:textId="245A4365" w:rsidR="0000233D" w:rsidRPr="00E47D53" w:rsidRDefault="0000233D" w:rsidP="00D44B9A">
            <w:pPr>
              <w:keepLines/>
              <w:spacing w:line="276" w:lineRule="auto"/>
              <w:jc w:val="both"/>
              <w:rPr>
                <w:rFonts w:eastAsia="Times New Roman" w:cs="Times New Roman"/>
                <w:i/>
                <w:szCs w:val="18"/>
                <w:lang w:eastAsia="en-GB"/>
              </w:rPr>
            </w:pPr>
            <w:r w:rsidRPr="00E47D53">
              <w:rPr>
                <w:rFonts w:eastAsia="Times New Roman" w:cs="Calibri"/>
                <w:i/>
                <w:szCs w:val="18"/>
                <w:lang w:eastAsia="en-GB"/>
              </w:rPr>
              <w:t xml:space="preserve">NB:  If any of the mandatory grounds for exclusion become applicable after data has been submitted for a contract, you must inform the </w:t>
            </w:r>
            <w:r w:rsidR="00AF5EA7">
              <w:rPr>
                <w:rFonts w:eastAsia="Times New Roman" w:cs="Calibri"/>
                <w:i/>
                <w:szCs w:val="18"/>
                <w:lang w:eastAsia="en-GB"/>
              </w:rPr>
              <w:t>Project</w:t>
            </w:r>
            <w:r w:rsidRPr="00E47D53">
              <w:rPr>
                <w:rFonts w:eastAsia="Times New Roman" w:cs="Calibri"/>
                <w:i/>
                <w:szCs w:val="18"/>
                <w:lang w:eastAsia="en-GB"/>
              </w:rPr>
              <w:t xml:space="preserve">. </w:t>
            </w:r>
            <w:r w:rsidR="0009409C" w:rsidRPr="00E47D53">
              <w:rPr>
                <w:rFonts w:eastAsia="Times New Roman" w:cs="Calibri"/>
                <w:i/>
                <w:szCs w:val="18"/>
                <w:lang w:eastAsia="en-GB"/>
              </w:rPr>
              <w:t xml:space="preserve"> </w:t>
            </w:r>
            <w:r w:rsidRPr="00E47D53">
              <w:rPr>
                <w:rFonts w:eastAsia="Times New Roman" w:cs="Calibri"/>
                <w:i/>
                <w:szCs w:val="18"/>
                <w:lang w:eastAsia="en-GB"/>
              </w:rPr>
              <w:t xml:space="preserve">Failure to do so may cause any contract awarded to be terminated. </w:t>
            </w:r>
          </w:p>
        </w:tc>
      </w:tr>
    </w:tbl>
    <w:p w14:paraId="5110F9DC" w14:textId="7264C73B" w:rsidR="00C46A21" w:rsidRDefault="00C46A21">
      <w:pPr>
        <w:spacing w:after="0"/>
        <w:rPr>
          <w:rFonts w:eastAsia="Times New Roman" w:cstheme="majorBidi"/>
          <w:b/>
          <w:sz w:val="24"/>
          <w:szCs w:val="26"/>
          <w:lang w:eastAsia="en-GB"/>
        </w:rPr>
      </w:pPr>
    </w:p>
    <w:p w14:paraId="1F3C1B38" w14:textId="77777777" w:rsidR="00C46A21" w:rsidRDefault="00C46A21">
      <w:pPr>
        <w:spacing w:after="0"/>
        <w:rPr>
          <w:rFonts w:eastAsia="Times New Roman" w:cstheme="majorBidi"/>
          <w:b/>
          <w:sz w:val="24"/>
          <w:szCs w:val="26"/>
          <w:lang w:eastAsia="en-GB"/>
        </w:rPr>
      </w:pPr>
      <w:r>
        <w:rPr>
          <w:rFonts w:eastAsia="Times New Roman" w:cstheme="majorBidi"/>
          <w:b/>
          <w:sz w:val="24"/>
          <w:szCs w:val="26"/>
          <w:lang w:eastAsia="en-GB"/>
        </w:rPr>
        <w:br w:type="page"/>
      </w:r>
    </w:p>
    <w:p w14:paraId="575E1632" w14:textId="3A5103F1" w:rsidR="0000233D" w:rsidRPr="00E47D53" w:rsidRDefault="0000233D" w:rsidP="00AF5EA7">
      <w:pPr>
        <w:pStyle w:val="Heading2"/>
      </w:pPr>
      <w:r w:rsidRPr="00E47D53">
        <w:lastRenderedPageBreak/>
        <w:t xml:space="preserve">Professional and </w:t>
      </w:r>
      <w:r w:rsidR="00B2415D" w:rsidRPr="00E47D53">
        <w:t>Business S</w:t>
      </w:r>
      <w:r w:rsidRPr="00E47D53">
        <w:t>tanding</w:t>
      </w:r>
    </w:p>
    <w:p w14:paraId="4F866703" w14:textId="4C2BEA59" w:rsidR="0000233D" w:rsidRPr="00E47D53" w:rsidRDefault="0000233D" w:rsidP="0000233D">
      <w:pPr>
        <w:spacing w:before="240"/>
        <w:jc w:val="both"/>
        <w:rPr>
          <w:rFonts w:eastAsia="Calibri" w:cs="Arial"/>
        </w:rPr>
      </w:pPr>
      <w:r w:rsidRPr="00E47D53">
        <w:rPr>
          <w:rFonts w:eastAsia="Calibri" w:cs="Arial"/>
        </w:rPr>
        <w:t xml:space="preserve">Do any of the following apply to </w:t>
      </w:r>
      <w:r w:rsidR="007474EB" w:rsidRPr="00E47D53">
        <w:rPr>
          <w:rFonts w:eastAsia="Calibri" w:cs="Arial"/>
        </w:rPr>
        <w:t xml:space="preserve">you or </w:t>
      </w:r>
      <w:r w:rsidRPr="00E47D53">
        <w:rPr>
          <w:rFonts w:eastAsia="Calibri" w:cs="Arial"/>
        </w:rPr>
        <w:t>your organisation?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
        <w:gridCol w:w="8856"/>
        <w:gridCol w:w="1061"/>
      </w:tblGrid>
      <w:tr w:rsidR="0000233D" w:rsidRPr="00E47D53" w14:paraId="52D9E55A" w14:textId="77777777" w:rsidTr="00FB3956">
        <w:trPr>
          <w:cantSplit/>
        </w:trPr>
        <w:tc>
          <w:tcPr>
            <w:tcW w:w="534"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722AB8AD" w14:textId="77777777" w:rsidR="0000233D" w:rsidRPr="00E47D53" w:rsidRDefault="0000233D" w:rsidP="00B2415D">
            <w:pPr>
              <w:spacing w:after="0"/>
            </w:pPr>
            <w:bookmarkStart w:id="21" w:name="_Toc350435219"/>
            <w:bookmarkStart w:id="22" w:name="_Toc350435290"/>
            <w:r w:rsidRPr="00E47D53">
              <w:t>3.1</w:t>
            </w:r>
            <w:bookmarkEnd w:id="21"/>
            <w:bookmarkEnd w:id="22"/>
          </w:p>
        </w:tc>
        <w:tc>
          <w:tcPr>
            <w:tcW w:w="9072" w:type="dxa"/>
            <w:tcBorders>
              <w:top w:val="single" w:sz="4" w:space="0" w:color="auto"/>
              <w:left w:val="single" w:sz="4" w:space="0" w:color="auto"/>
              <w:bottom w:val="single" w:sz="4" w:space="0" w:color="auto"/>
              <w:right w:val="single" w:sz="4" w:space="0" w:color="auto"/>
            </w:tcBorders>
            <w:vAlign w:val="center"/>
            <w:hideMark/>
          </w:tcPr>
          <w:p w14:paraId="6BFBB5D6" w14:textId="77777777" w:rsidR="0000233D" w:rsidRPr="00E47D53" w:rsidRDefault="0000233D" w:rsidP="00D44B9A">
            <w:pPr>
              <w:spacing w:before="120" w:after="120" w:line="276" w:lineRule="auto"/>
              <w:jc w:val="both"/>
            </w:pPr>
            <w:r w:rsidRPr="00E47D53">
              <w:t>Is in a state of bankruptcy, insolvency, compulsory winding up, receivership, administration, composition with creditors or subject to relevant proceedings.</w:t>
            </w:r>
          </w:p>
        </w:tc>
        <w:tc>
          <w:tcPr>
            <w:tcW w:w="1077" w:type="dxa"/>
            <w:tcBorders>
              <w:top w:val="single" w:sz="4" w:space="0" w:color="auto"/>
              <w:left w:val="single" w:sz="4" w:space="0" w:color="auto"/>
              <w:bottom w:val="single" w:sz="4" w:space="0" w:color="auto"/>
              <w:right w:val="single" w:sz="4" w:space="0" w:color="auto"/>
            </w:tcBorders>
            <w:vAlign w:val="center"/>
            <w:hideMark/>
          </w:tcPr>
          <w:p w14:paraId="327BCFA6" w14:textId="77777777" w:rsidR="0000233D" w:rsidRPr="00E47D53" w:rsidRDefault="0000233D" w:rsidP="007C3F42">
            <w:pPr>
              <w:spacing w:before="120" w:after="120"/>
            </w:pPr>
            <w:r w:rsidRPr="00E47D53">
              <w:t>Yes / No</w:t>
            </w:r>
          </w:p>
        </w:tc>
      </w:tr>
      <w:tr w:rsidR="0000233D" w:rsidRPr="00E47D53" w14:paraId="70714E87" w14:textId="77777777" w:rsidTr="00FB3956">
        <w:trPr>
          <w:cantSplit/>
        </w:trPr>
        <w:tc>
          <w:tcPr>
            <w:tcW w:w="534"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0C408391" w14:textId="77777777" w:rsidR="0000233D" w:rsidRPr="00E47D53" w:rsidRDefault="0000233D" w:rsidP="00B2415D">
            <w:pPr>
              <w:spacing w:after="0"/>
            </w:pPr>
            <w:bookmarkStart w:id="23" w:name="_Toc350435220"/>
            <w:bookmarkStart w:id="24" w:name="_Toc350435291"/>
            <w:r w:rsidRPr="00E47D53">
              <w:t>3.2</w:t>
            </w:r>
            <w:bookmarkEnd w:id="23"/>
            <w:bookmarkEnd w:id="24"/>
          </w:p>
        </w:tc>
        <w:tc>
          <w:tcPr>
            <w:tcW w:w="9072" w:type="dxa"/>
            <w:tcBorders>
              <w:top w:val="single" w:sz="4" w:space="0" w:color="auto"/>
              <w:left w:val="single" w:sz="4" w:space="0" w:color="auto"/>
              <w:bottom w:val="single" w:sz="4" w:space="0" w:color="auto"/>
              <w:right w:val="single" w:sz="4" w:space="0" w:color="auto"/>
            </w:tcBorders>
            <w:vAlign w:val="center"/>
            <w:hideMark/>
          </w:tcPr>
          <w:p w14:paraId="22040B4C" w14:textId="77777777" w:rsidR="0000233D" w:rsidRPr="00E47D53" w:rsidRDefault="0000233D" w:rsidP="00D44B9A">
            <w:pPr>
              <w:spacing w:before="120" w:after="120" w:line="276" w:lineRule="auto"/>
              <w:jc w:val="both"/>
            </w:pPr>
            <w:r w:rsidRPr="00E47D53">
              <w:t>Has been convicted of a criminal offence related to business or professional conduct.</w:t>
            </w:r>
          </w:p>
        </w:tc>
        <w:tc>
          <w:tcPr>
            <w:tcW w:w="1077" w:type="dxa"/>
            <w:tcBorders>
              <w:top w:val="single" w:sz="4" w:space="0" w:color="auto"/>
              <w:left w:val="single" w:sz="4" w:space="0" w:color="auto"/>
              <w:bottom w:val="single" w:sz="4" w:space="0" w:color="auto"/>
              <w:right w:val="single" w:sz="4" w:space="0" w:color="auto"/>
            </w:tcBorders>
            <w:vAlign w:val="center"/>
            <w:hideMark/>
          </w:tcPr>
          <w:p w14:paraId="1032303D" w14:textId="77777777" w:rsidR="0000233D" w:rsidRPr="00E47D53" w:rsidRDefault="0000233D" w:rsidP="007C3F42">
            <w:pPr>
              <w:spacing w:before="120" w:after="120"/>
            </w:pPr>
            <w:r w:rsidRPr="00E47D53">
              <w:t>Yes / No</w:t>
            </w:r>
          </w:p>
        </w:tc>
      </w:tr>
      <w:tr w:rsidR="0000233D" w:rsidRPr="00E47D53" w14:paraId="4CDC9980" w14:textId="77777777" w:rsidTr="00FB3956">
        <w:trPr>
          <w:cantSplit/>
        </w:trPr>
        <w:tc>
          <w:tcPr>
            <w:tcW w:w="534"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45DE7DFD" w14:textId="77777777" w:rsidR="0000233D" w:rsidRPr="00E47D53" w:rsidRDefault="0000233D" w:rsidP="00B2415D">
            <w:pPr>
              <w:spacing w:after="0"/>
            </w:pPr>
            <w:bookmarkStart w:id="25" w:name="_Toc350435221"/>
            <w:bookmarkStart w:id="26" w:name="_Toc350435292"/>
            <w:r w:rsidRPr="00E47D53">
              <w:t>3.3</w:t>
            </w:r>
            <w:bookmarkEnd w:id="25"/>
            <w:bookmarkEnd w:id="26"/>
          </w:p>
        </w:tc>
        <w:tc>
          <w:tcPr>
            <w:tcW w:w="9072" w:type="dxa"/>
            <w:tcBorders>
              <w:top w:val="single" w:sz="4" w:space="0" w:color="auto"/>
              <w:left w:val="single" w:sz="4" w:space="0" w:color="auto"/>
              <w:bottom w:val="single" w:sz="4" w:space="0" w:color="auto"/>
              <w:right w:val="single" w:sz="4" w:space="0" w:color="auto"/>
            </w:tcBorders>
            <w:vAlign w:val="center"/>
            <w:hideMark/>
          </w:tcPr>
          <w:p w14:paraId="039430F3" w14:textId="77777777" w:rsidR="0000233D" w:rsidRPr="00E47D53" w:rsidRDefault="0000233D" w:rsidP="00D44B9A">
            <w:pPr>
              <w:spacing w:before="120" w:after="120" w:line="276" w:lineRule="auto"/>
              <w:jc w:val="both"/>
            </w:pPr>
            <w:r w:rsidRPr="00E47D53">
              <w:t>Has committed an act of grave misconduct in the course of business.</w:t>
            </w:r>
          </w:p>
        </w:tc>
        <w:tc>
          <w:tcPr>
            <w:tcW w:w="1077" w:type="dxa"/>
            <w:tcBorders>
              <w:top w:val="single" w:sz="4" w:space="0" w:color="auto"/>
              <w:left w:val="single" w:sz="4" w:space="0" w:color="auto"/>
              <w:bottom w:val="single" w:sz="4" w:space="0" w:color="auto"/>
              <w:right w:val="single" w:sz="4" w:space="0" w:color="auto"/>
            </w:tcBorders>
            <w:vAlign w:val="center"/>
            <w:hideMark/>
          </w:tcPr>
          <w:p w14:paraId="67268C2D" w14:textId="77777777" w:rsidR="0000233D" w:rsidRPr="00E47D53" w:rsidRDefault="0000233D" w:rsidP="007C3F42">
            <w:pPr>
              <w:spacing w:before="120" w:after="120"/>
            </w:pPr>
            <w:r w:rsidRPr="00E47D53">
              <w:t>Yes / No</w:t>
            </w:r>
          </w:p>
        </w:tc>
      </w:tr>
      <w:tr w:rsidR="0000233D" w:rsidRPr="00E47D53" w14:paraId="15F16FA6" w14:textId="77777777" w:rsidTr="00FB3956">
        <w:trPr>
          <w:cantSplit/>
        </w:trPr>
        <w:tc>
          <w:tcPr>
            <w:tcW w:w="534"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45F9A6B4" w14:textId="77777777" w:rsidR="0000233D" w:rsidRPr="00E47D53" w:rsidRDefault="0000233D" w:rsidP="00B2415D">
            <w:pPr>
              <w:spacing w:after="0"/>
            </w:pPr>
            <w:bookmarkStart w:id="27" w:name="_Toc350435222"/>
            <w:bookmarkStart w:id="28" w:name="_Toc350435293"/>
            <w:r w:rsidRPr="00E47D53">
              <w:t>3.4</w:t>
            </w:r>
            <w:bookmarkEnd w:id="27"/>
            <w:bookmarkEnd w:id="28"/>
          </w:p>
        </w:tc>
        <w:tc>
          <w:tcPr>
            <w:tcW w:w="9072" w:type="dxa"/>
            <w:tcBorders>
              <w:top w:val="single" w:sz="4" w:space="0" w:color="auto"/>
              <w:left w:val="single" w:sz="4" w:space="0" w:color="auto"/>
              <w:bottom w:val="single" w:sz="4" w:space="0" w:color="auto"/>
              <w:right w:val="single" w:sz="4" w:space="0" w:color="auto"/>
            </w:tcBorders>
            <w:vAlign w:val="center"/>
            <w:hideMark/>
          </w:tcPr>
          <w:p w14:paraId="157D341D" w14:textId="77777777" w:rsidR="0000233D" w:rsidRPr="00E47D53" w:rsidRDefault="0000233D" w:rsidP="00D44B9A">
            <w:pPr>
              <w:spacing w:before="120" w:after="120" w:line="276" w:lineRule="auto"/>
              <w:jc w:val="both"/>
            </w:pPr>
            <w:r w:rsidRPr="00E47D53">
              <w:t>Has not fulfilled obligations related to the payment of taxes.</w:t>
            </w:r>
          </w:p>
        </w:tc>
        <w:tc>
          <w:tcPr>
            <w:tcW w:w="1077" w:type="dxa"/>
            <w:tcBorders>
              <w:top w:val="single" w:sz="4" w:space="0" w:color="auto"/>
              <w:left w:val="single" w:sz="4" w:space="0" w:color="auto"/>
              <w:bottom w:val="single" w:sz="4" w:space="0" w:color="auto"/>
              <w:right w:val="single" w:sz="4" w:space="0" w:color="auto"/>
            </w:tcBorders>
            <w:vAlign w:val="center"/>
            <w:hideMark/>
          </w:tcPr>
          <w:p w14:paraId="7F450583" w14:textId="77777777" w:rsidR="0000233D" w:rsidRPr="00E47D53" w:rsidRDefault="0000233D" w:rsidP="007C3F42">
            <w:pPr>
              <w:spacing w:before="120" w:after="120"/>
            </w:pPr>
            <w:r w:rsidRPr="00E47D53">
              <w:t>Yes / No</w:t>
            </w:r>
          </w:p>
        </w:tc>
      </w:tr>
      <w:tr w:rsidR="0000233D" w:rsidRPr="00E47D53" w14:paraId="636BAE22" w14:textId="77777777" w:rsidTr="00FB3956">
        <w:trPr>
          <w:cantSplit/>
        </w:trPr>
        <w:tc>
          <w:tcPr>
            <w:tcW w:w="534"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6A54ECEC" w14:textId="77777777" w:rsidR="0000233D" w:rsidRPr="00E47D53" w:rsidRDefault="0000233D" w:rsidP="00B2415D">
            <w:pPr>
              <w:spacing w:after="0"/>
            </w:pPr>
            <w:bookmarkStart w:id="29" w:name="_Toc350435223"/>
            <w:bookmarkStart w:id="30" w:name="_Toc350435294"/>
            <w:r w:rsidRPr="00E47D53">
              <w:t>3.5</w:t>
            </w:r>
            <w:bookmarkEnd w:id="29"/>
            <w:bookmarkEnd w:id="30"/>
          </w:p>
        </w:tc>
        <w:tc>
          <w:tcPr>
            <w:tcW w:w="9072" w:type="dxa"/>
            <w:tcBorders>
              <w:top w:val="single" w:sz="4" w:space="0" w:color="auto"/>
              <w:left w:val="single" w:sz="4" w:space="0" w:color="auto"/>
              <w:bottom w:val="single" w:sz="4" w:space="0" w:color="auto"/>
              <w:right w:val="single" w:sz="4" w:space="0" w:color="auto"/>
            </w:tcBorders>
            <w:vAlign w:val="center"/>
            <w:hideMark/>
          </w:tcPr>
          <w:p w14:paraId="57120DB9" w14:textId="77777777" w:rsidR="0000233D" w:rsidRPr="00E47D53" w:rsidRDefault="0000233D" w:rsidP="00D44B9A">
            <w:pPr>
              <w:spacing w:before="120" w:after="120" w:line="276" w:lineRule="auto"/>
              <w:jc w:val="both"/>
            </w:pPr>
            <w:r w:rsidRPr="00E47D53">
              <w:t>Is guilty of serious misrepresentation in the supply of information.</w:t>
            </w:r>
          </w:p>
        </w:tc>
        <w:tc>
          <w:tcPr>
            <w:tcW w:w="1077" w:type="dxa"/>
            <w:tcBorders>
              <w:top w:val="single" w:sz="4" w:space="0" w:color="auto"/>
              <w:left w:val="single" w:sz="4" w:space="0" w:color="auto"/>
              <w:bottom w:val="single" w:sz="4" w:space="0" w:color="auto"/>
              <w:right w:val="single" w:sz="4" w:space="0" w:color="auto"/>
            </w:tcBorders>
            <w:vAlign w:val="center"/>
            <w:hideMark/>
          </w:tcPr>
          <w:p w14:paraId="6AA552F0" w14:textId="77777777" w:rsidR="0000233D" w:rsidRPr="00E47D53" w:rsidRDefault="0000233D" w:rsidP="007C3F42">
            <w:pPr>
              <w:spacing w:before="120" w:after="120"/>
            </w:pPr>
            <w:r w:rsidRPr="00E47D53">
              <w:t>Yes / No</w:t>
            </w:r>
          </w:p>
        </w:tc>
      </w:tr>
      <w:tr w:rsidR="0000233D" w:rsidRPr="00E47D53" w14:paraId="3D243795" w14:textId="77777777" w:rsidTr="00FB3956">
        <w:trPr>
          <w:cantSplit/>
        </w:trPr>
        <w:tc>
          <w:tcPr>
            <w:tcW w:w="534"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35042C3D" w14:textId="77777777" w:rsidR="0000233D" w:rsidRPr="00E47D53" w:rsidRDefault="0000233D" w:rsidP="00B2415D">
            <w:pPr>
              <w:spacing w:after="0"/>
            </w:pPr>
            <w:bookmarkStart w:id="31" w:name="_Toc350435224"/>
            <w:bookmarkStart w:id="32" w:name="_Toc350435295"/>
            <w:r w:rsidRPr="00E47D53">
              <w:t>3.6</w:t>
            </w:r>
            <w:bookmarkEnd w:id="31"/>
            <w:bookmarkEnd w:id="32"/>
          </w:p>
        </w:tc>
        <w:tc>
          <w:tcPr>
            <w:tcW w:w="9072" w:type="dxa"/>
            <w:tcBorders>
              <w:top w:val="single" w:sz="4" w:space="0" w:color="auto"/>
              <w:left w:val="single" w:sz="4" w:space="0" w:color="auto"/>
              <w:bottom w:val="single" w:sz="4" w:space="0" w:color="auto"/>
              <w:right w:val="single" w:sz="4" w:space="0" w:color="auto"/>
            </w:tcBorders>
            <w:vAlign w:val="center"/>
            <w:hideMark/>
          </w:tcPr>
          <w:p w14:paraId="7C21EA7C" w14:textId="77777777" w:rsidR="0000233D" w:rsidRPr="00E47D53" w:rsidRDefault="0000233D" w:rsidP="00D44B9A">
            <w:pPr>
              <w:spacing w:before="120" w:after="120" w:line="276" w:lineRule="auto"/>
              <w:jc w:val="both"/>
            </w:pPr>
            <w:r w:rsidRPr="00E47D53">
              <w:t>Is not in possession of relevant licences, certificates or membership of an appropriate organisation where required by law.</w:t>
            </w:r>
          </w:p>
        </w:tc>
        <w:tc>
          <w:tcPr>
            <w:tcW w:w="1077" w:type="dxa"/>
            <w:tcBorders>
              <w:top w:val="single" w:sz="4" w:space="0" w:color="auto"/>
              <w:left w:val="single" w:sz="4" w:space="0" w:color="auto"/>
              <w:bottom w:val="single" w:sz="4" w:space="0" w:color="auto"/>
              <w:right w:val="single" w:sz="4" w:space="0" w:color="auto"/>
            </w:tcBorders>
            <w:vAlign w:val="center"/>
            <w:hideMark/>
          </w:tcPr>
          <w:p w14:paraId="3C2D9E71" w14:textId="77777777" w:rsidR="0000233D" w:rsidRPr="00E47D53" w:rsidRDefault="0000233D" w:rsidP="007C3F42">
            <w:pPr>
              <w:spacing w:before="120" w:after="120"/>
            </w:pPr>
            <w:r w:rsidRPr="00E47D53">
              <w:t>Yes / No</w:t>
            </w:r>
          </w:p>
        </w:tc>
      </w:tr>
      <w:tr w:rsidR="0000233D" w:rsidRPr="00E47D53" w14:paraId="4AE7EB52" w14:textId="77777777" w:rsidTr="00BA78D0">
        <w:trPr>
          <w:cantSplit/>
          <w:trHeight w:val="824"/>
        </w:trPr>
        <w:tc>
          <w:tcPr>
            <w:tcW w:w="10683" w:type="dxa"/>
            <w:gridSpan w:val="3"/>
            <w:tcBorders>
              <w:top w:val="single" w:sz="4" w:space="0" w:color="auto"/>
              <w:left w:val="single" w:sz="4" w:space="0" w:color="auto"/>
              <w:bottom w:val="single" w:sz="4" w:space="0" w:color="auto"/>
              <w:right w:val="single" w:sz="4" w:space="0" w:color="auto"/>
            </w:tcBorders>
            <w:vAlign w:val="center"/>
          </w:tcPr>
          <w:p w14:paraId="31752380" w14:textId="77777777" w:rsidR="0000233D" w:rsidRPr="00E47D53" w:rsidRDefault="0000233D" w:rsidP="00D44B9A">
            <w:pPr>
              <w:spacing w:after="0" w:line="276" w:lineRule="auto"/>
              <w:jc w:val="both"/>
            </w:pPr>
            <w:r w:rsidRPr="00E47D53">
              <w:t>If the answer to any of these is</w:t>
            </w:r>
            <w:r w:rsidR="0009409C" w:rsidRPr="00E47D53">
              <w:t>’</w:t>
            </w:r>
            <w:r w:rsidRPr="00E47D53">
              <w:t xml:space="preserve"> Yes</w:t>
            </w:r>
            <w:r w:rsidR="0009409C" w:rsidRPr="00E47D53">
              <w:t>’</w:t>
            </w:r>
            <w:r w:rsidRPr="00E47D53">
              <w:t xml:space="preserve"> please give brief details, including what corrective action has been taken.</w:t>
            </w:r>
          </w:p>
          <w:p w14:paraId="75DFAD34" w14:textId="77777777" w:rsidR="0000233D" w:rsidRPr="00E47D53" w:rsidRDefault="0000233D" w:rsidP="00D44B9A">
            <w:pPr>
              <w:spacing w:after="0" w:line="276" w:lineRule="auto"/>
              <w:jc w:val="both"/>
            </w:pPr>
          </w:p>
          <w:p w14:paraId="21049D94" w14:textId="77777777" w:rsidR="0000233D" w:rsidRPr="00E47D53" w:rsidRDefault="0000233D" w:rsidP="00D44B9A">
            <w:pPr>
              <w:spacing w:after="0" w:line="276" w:lineRule="auto"/>
              <w:jc w:val="both"/>
            </w:pPr>
          </w:p>
          <w:p w14:paraId="491DE9A4" w14:textId="77777777" w:rsidR="0000233D" w:rsidRPr="00E47D53" w:rsidRDefault="0000233D" w:rsidP="00D44B9A">
            <w:pPr>
              <w:spacing w:after="0" w:line="276" w:lineRule="auto"/>
              <w:jc w:val="both"/>
            </w:pPr>
          </w:p>
          <w:p w14:paraId="1B991F3C" w14:textId="77777777" w:rsidR="0000233D" w:rsidRPr="00E47D53" w:rsidRDefault="0000233D" w:rsidP="00D44B9A">
            <w:pPr>
              <w:spacing w:after="0" w:line="276" w:lineRule="auto"/>
              <w:jc w:val="both"/>
            </w:pPr>
          </w:p>
          <w:p w14:paraId="5C4FEE6D" w14:textId="77777777" w:rsidR="0000233D" w:rsidRPr="00E47D53" w:rsidRDefault="0000233D" w:rsidP="00D44B9A">
            <w:pPr>
              <w:spacing w:after="0" w:line="276" w:lineRule="auto"/>
              <w:jc w:val="both"/>
            </w:pPr>
          </w:p>
          <w:p w14:paraId="017ABD31" w14:textId="77777777" w:rsidR="0000233D" w:rsidRPr="00E47D53" w:rsidRDefault="0000233D" w:rsidP="00D44B9A">
            <w:pPr>
              <w:spacing w:after="0" w:line="276" w:lineRule="auto"/>
              <w:jc w:val="both"/>
            </w:pPr>
          </w:p>
          <w:p w14:paraId="5CB8C25D" w14:textId="77777777" w:rsidR="0000233D" w:rsidRPr="00E47D53" w:rsidRDefault="0000233D" w:rsidP="00D44B9A">
            <w:pPr>
              <w:spacing w:after="0" w:line="276" w:lineRule="auto"/>
              <w:jc w:val="both"/>
            </w:pPr>
          </w:p>
          <w:p w14:paraId="37054127" w14:textId="77777777" w:rsidR="0000233D" w:rsidRPr="00E47D53" w:rsidRDefault="0000233D" w:rsidP="00D44B9A">
            <w:pPr>
              <w:spacing w:after="0" w:line="276" w:lineRule="auto"/>
              <w:jc w:val="both"/>
            </w:pPr>
          </w:p>
          <w:p w14:paraId="5FA15287" w14:textId="77777777" w:rsidR="0000233D" w:rsidRPr="00E47D53" w:rsidRDefault="0000233D" w:rsidP="00D44B9A">
            <w:pPr>
              <w:spacing w:after="0" w:line="276" w:lineRule="auto"/>
              <w:jc w:val="both"/>
            </w:pPr>
          </w:p>
        </w:tc>
      </w:tr>
    </w:tbl>
    <w:p w14:paraId="3E3B804E" w14:textId="77777777" w:rsidR="0000233D" w:rsidRPr="00E47D53" w:rsidRDefault="0000233D" w:rsidP="00AF5EA7">
      <w:pPr>
        <w:pStyle w:val="Heading2"/>
      </w:pPr>
      <w:r w:rsidRPr="00E47D53">
        <w:t>Insurance</w:t>
      </w:r>
    </w:p>
    <w:p w14:paraId="55FA378E" w14:textId="7411EEF2" w:rsidR="00400A54" w:rsidRPr="00400A54" w:rsidRDefault="00400A54" w:rsidP="00400A54">
      <w:pPr>
        <w:spacing w:line="360" w:lineRule="auto"/>
        <w:rPr>
          <w:rStyle w:val="StyleFranklinGothicBook"/>
          <w:rFonts w:ascii="Verdana" w:eastAsiaTheme="minorHAnsi" w:hAnsi="Verdana" w:cstheme="minorHAnsi"/>
          <w:b/>
          <w:sz w:val="18"/>
          <w:szCs w:val="18"/>
        </w:rPr>
      </w:pPr>
      <w:r w:rsidRPr="00400A54">
        <w:rPr>
          <w:rStyle w:val="StyleFranklinGothicBook"/>
          <w:rFonts w:ascii="Verdana" w:eastAsiaTheme="minorHAnsi" w:hAnsi="Verdana" w:cstheme="minorHAnsi"/>
          <w:sz w:val="18"/>
          <w:szCs w:val="18"/>
        </w:rPr>
        <w:t>Any successful bidder will be required to hold the NBGW indemnified against any claims arising, whether caused by negligence or default of the successful bidder.</w:t>
      </w:r>
      <w:r>
        <w:rPr>
          <w:rStyle w:val="StyleFranklinGothicBook"/>
          <w:rFonts w:ascii="Verdana" w:eastAsiaTheme="minorHAnsi" w:hAnsi="Verdana" w:cstheme="minorHAnsi"/>
          <w:sz w:val="18"/>
          <w:szCs w:val="18"/>
        </w:rPr>
        <w:t xml:space="preserve"> </w:t>
      </w:r>
      <w:r w:rsidRPr="00400A54">
        <w:rPr>
          <w:rStyle w:val="StyleFranklinGothicBook"/>
          <w:rFonts w:ascii="Verdana" w:eastAsiaTheme="minorHAnsi" w:hAnsi="Verdana" w:cstheme="minorHAnsi"/>
          <w:sz w:val="18"/>
          <w:szCs w:val="18"/>
        </w:rPr>
        <w:t xml:space="preserve"> Evidence that a successful bidder holds adequate insurance will need to be provided before being able to enter into Contract.</w:t>
      </w:r>
    </w:p>
    <w:p w14:paraId="629727AC" w14:textId="6F08A6DB" w:rsidR="0000233D" w:rsidRPr="00E47D53" w:rsidRDefault="0000233D" w:rsidP="00025BB7">
      <w:pPr>
        <w:spacing w:line="360" w:lineRule="auto"/>
        <w:jc w:val="both"/>
        <w:rPr>
          <w:lang w:eastAsia="en-GB"/>
        </w:rPr>
      </w:pPr>
      <w:r w:rsidRPr="00E47D53">
        <w:rPr>
          <w:lang w:eastAsia="en-GB"/>
        </w:rPr>
        <w:t>Failure to maintain the required insurance through the life of the contract will also result in immediate termination of the contract.</w:t>
      </w:r>
    </w:p>
    <w:p w14:paraId="5BD9DA75" w14:textId="77777777" w:rsidR="0000233D" w:rsidRPr="00E47D53" w:rsidRDefault="0000233D" w:rsidP="00025BB7">
      <w:pPr>
        <w:spacing w:line="360" w:lineRule="auto"/>
        <w:jc w:val="both"/>
        <w:rPr>
          <w:lang w:eastAsia="en-GB"/>
        </w:rPr>
      </w:pPr>
      <w:r w:rsidRPr="00E47D53">
        <w:rPr>
          <w:lang w:eastAsia="en-GB"/>
        </w:rPr>
        <w:t xml:space="preserve">You may wish to attach a copy of your insurance certificates (or quotes evidencing that the required level of cover could be made available to you if your tender is successful). </w:t>
      </w:r>
    </w:p>
    <w:p w14:paraId="4F9EA6B3" w14:textId="5CE004E5" w:rsidR="0000233D" w:rsidRPr="00E47D53" w:rsidRDefault="0000233D" w:rsidP="00025BB7">
      <w:pPr>
        <w:spacing w:line="360" w:lineRule="auto"/>
        <w:jc w:val="both"/>
        <w:rPr>
          <w:lang w:eastAsia="en-GB"/>
        </w:rPr>
      </w:pPr>
      <w:r w:rsidRPr="00E47D53">
        <w:rPr>
          <w:lang w:eastAsia="en-GB"/>
        </w:rPr>
        <w:t xml:space="preserve">If you are successful in a mini competition at </w:t>
      </w:r>
      <w:r w:rsidR="005828E0" w:rsidRPr="00E47D53">
        <w:rPr>
          <w:lang w:eastAsia="en-GB"/>
        </w:rPr>
        <w:t>S</w:t>
      </w:r>
      <w:r w:rsidRPr="00E47D53">
        <w:rPr>
          <w:lang w:eastAsia="en-GB"/>
        </w:rPr>
        <w:t xml:space="preserve">tage 2, you will be required to provide evidence that you have insurance in place to the required levels. </w:t>
      </w:r>
      <w:r w:rsidR="0009409C" w:rsidRPr="00E47D53">
        <w:rPr>
          <w:lang w:eastAsia="en-GB"/>
        </w:rPr>
        <w:t xml:space="preserve"> </w:t>
      </w:r>
      <w:r w:rsidRPr="00E47D53">
        <w:rPr>
          <w:lang w:eastAsia="en-GB"/>
        </w:rPr>
        <w:t>You may wish to attach a copy of your insurance certificates with this application.</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3"/>
        <w:gridCol w:w="5349"/>
        <w:gridCol w:w="4423"/>
      </w:tblGrid>
      <w:tr w:rsidR="0000233D" w:rsidRPr="00E47D53" w14:paraId="5975FBFA" w14:textId="77777777" w:rsidTr="00FB3956">
        <w:trPr>
          <w:cantSplit/>
        </w:trPr>
        <w:tc>
          <w:tcPr>
            <w:tcW w:w="713"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146E05F5" w14:textId="77777777" w:rsidR="0000233D" w:rsidRPr="00E47D53" w:rsidRDefault="0000233D" w:rsidP="00C80CDD">
            <w:pPr>
              <w:spacing w:before="120" w:after="120" w:line="276" w:lineRule="auto"/>
              <w:jc w:val="center"/>
              <w:rPr>
                <w:rFonts w:eastAsia="Calibri" w:cs="Arial"/>
              </w:rPr>
            </w:pPr>
            <w:bookmarkStart w:id="33" w:name="_Toc350435226"/>
            <w:bookmarkStart w:id="34" w:name="_Toc350435297"/>
            <w:r w:rsidRPr="00E47D53">
              <w:rPr>
                <w:rFonts w:eastAsia="Calibri" w:cs="Arial"/>
              </w:rPr>
              <w:lastRenderedPageBreak/>
              <w:t>4.1</w:t>
            </w:r>
            <w:bookmarkEnd w:id="33"/>
            <w:bookmarkEnd w:id="34"/>
          </w:p>
        </w:tc>
        <w:tc>
          <w:tcPr>
            <w:tcW w:w="5349" w:type="dxa"/>
            <w:tcBorders>
              <w:top w:val="single" w:sz="4" w:space="0" w:color="auto"/>
              <w:left w:val="single" w:sz="4" w:space="0" w:color="auto"/>
              <w:bottom w:val="single" w:sz="4" w:space="0" w:color="auto"/>
              <w:right w:val="single" w:sz="4" w:space="0" w:color="auto"/>
            </w:tcBorders>
            <w:vAlign w:val="center"/>
            <w:hideMark/>
          </w:tcPr>
          <w:p w14:paraId="5BE7552E" w14:textId="77777777" w:rsidR="0000233D" w:rsidRPr="00E47D53" w:rsidRDefault="0000233D" w:rsidP="00D44B9A">
            <w:pPr>
              <w:spacing w:before="120" w:after="120" w:line="276" w:lineRule="auto"/>
              <w:jc w:val="both"/>
              <w:rPr>
                <w:rFonts w:eastAsia="Calibri" w:cs="Arial"/>
              </w:rPr>
            </w:pPr>
            <w:r w:rsidRPr="00E47D53">
              <w:rPr>
                <w:rFonts w:eastAsia="Calibri" w:cs="Arial"/>
              </w:rPr>
              <w:t>Value of Employers Liability insurance cover</w:t>
            </w:r>
          </w:p>
          <w:p w14:paraId="54BBA2FF" w14:textId="77777777" w:rsidR="0000233D" w:rsidRPr="00E47D53" w:rsidRDefault="0000233D" w:rsidP="00D44B9A">
            <w:pPr>
              <w:spacing w:before="120" w:after="120" w:line="276" w:lineRule="auto"/>
              <w:jc w:val="both"/>
              <w:rPr>
                <w:rFonts w:eastAsia="Calibri" w:cs="Arial"/>
              </w:rPr>
            </w:pPr>
            <w:r w:rsidRPr="00E47D53">
              <w:rPr>
                <w:rFonts w:eastAsia="Calibri" w:cs="Arial"/>
              </w:rPr>
              <w:t>Name of insurer</w:t>
            </w:r>
          </w:p>
          <w:p w14:paraId="3D68EFF2" w14:textId="77777777" w:rsidR="0000233D" w:rsidRPr="00E47D53" w:rsidRDefault="0000233D" w:rsidP="00D44B9A">
            <w:pPr>
              <w:spacing w:before="120" w:after="120" w:line="276" w:lineRule="auto"/>
              <w:jc w:val="both"/>
              <w:rPr>
                <w:rFonts w:eastAsia="Calibri" w:cs="Arial"/>
              </w:rPr>
            </w:pPr>
            <w:r w:rsidRPr="00E47D53">
              <w:rPr>
                <w:rFonts w:eastAsia="Calibri" w:cs="Arial"/>
              </w:rPr>
              <w:t>Policy number</w:t>
            </w:r>
          </w:p>
          <w:p w14:paraId="7DC9F28C" w14:textId="2B05F343" w:rsidR="00544663" w:rsidRPr="00E47D53" w:rsidRDefault="0000233D" w:rsidP="00D44B9A">
            <w:pPr>
              <w:spacing w:before="120" w:after="120" w:line="276" w:lineRule="auto"/>
              <w:jc w:val="both"/>
              <w:rPr>
                <w:rFonts w:eastAsia="Calibri" w:cs="Arial"/>
              </w:rPr>
            </w:pPr>
            <w:r w:rsidRPr="00E47D53">
              <w:rPr>
                <w:rFonts w:eastAsia="Calibri" w:cs="Arial"/>
              </w:rPr>
              <w:t>Extent of cover</w:t>
            </w:r>
            <w:r w:rsidR="00FA5071" w:rsidRPr="00E47D53">
              <w:rPr>
                <w:rFonts w:eastAsia="Calibri" w:cs="Arial"/>
              </w:rPr>
              <w:t xml:space="preserve"> (i.e. what is covered)</w:t>
            </w:r>
          </w:p>
          <w:p w14:paraId="476AEAAE" w14:textId="77777777" w:rsidR="0000233D" w:rsidRPr="00E47D53" w:rsidRDefault="0000233D" w:rsidP="00D44B9A">
            <w:pPr>
              <w:spacing w:before="120" w:after="120" w:line="276" w:lineRule="auto"/>
              <w:jc w:val="both"/>
              <w:rPr>
                <w:rFonts w:eastAsia="Calibri" w:cs="Arial"/>
              </w:rPr>
            </w:pPr>
            <w:r w:rsidRPr="00E47D53">
              <w:rPr>
                <w:rFonts w:eastAsia="Calibri" w:cs="Arial"/>
              </w:rPr>
              <w:t>Expiry date</w:t>
            </w:r>
          </w:p>
        </w:tc>
        <w:tc>
          <w:tcPr>
            <w:tcW w:w="4423" w:type="dxa"/>
            <w:tcBorders>
              <w:top w:val="single" w:sz="4" w:space="0" w:color="auto"/>
              <w:left w:val="single" w:sz="4" w:space="0" w:color="auto"/>
              <w:bottom w:val="single" w:sz="4" w:space="0" w:color="auto"/>
              <w:right w:val="single" w:sz="4" w:space="0" w:color="auto"/>
            </w:tcBorders>
            <w:vAlign w:val="center"/>
          </w:tcPr>
          <w:p w14:paraId="6BB9FEEF" w14:textId="77777777" w:rsidR="0000233D" w:rsidRPr="00E47D53" w:rsidRDefault="0000233D" w:rsidP="007C3F42">
            <w:pPr>
              <w:spacing w:before="120" w:after="120" w:line="360" w:lineRule="auto"/>
              <w:jc w:val="both"/>
              <w:rPr>
                <w:rFonts w:eastAsia="Calibri" w:cs="Arial"/>
              </w:rPr>
            </w:pPr>
          </w:p>
        </w:tc>
      </w:tr>
      <w:tr w:rsidR="0000233D" w:rsidRPr="00E47D53" w14:paraId="6A4B74A8" w14:textId="77777777" w:rsidTr="00FB3956">
        <w:trPr>
          <w:cantSplit/>
        </w:trPr>
        <w:tc>
          <w:tcPr>
            <w:tcW w:w="713"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1E50880E" w14:textId="77777777" w:rsidR="0000233D" w:rsidRPr="00E47D53" w:rsidRDefault="0000233D" w:rsidP="00C80CDD">
            <w:pPr>
              <w:spacing w:before="120" w:after="120" w:line="276" w:lineRule="auto"/>
              <w:jc w:val="center"/>
              <w:rPr>
                <w:rFonts w:eastAsia="Calibri" w:cs="Arial"/>
              </w:rPr>
            </w:pPr>
            <w:bookmarkStart w:id="35" w:name="_Toc350435227"/>
            <w:bookmarkStart w:id="36" w:name="_Toc350435298"/>
            <w:r w:rsidRPr="00E47D53">
              <w:rPr>
                <w:rFonts w:eastAsia="Calibri" w:cs="Arial"/>
              </w:rPr>
              <w:t>4.2</w:t>
            </w:r>
            <w:bookmarkEnd w:id="35"/>
            <w:bookmarkEnd w:id="36"/>
          </w:p>
        </w:tc>
        <w:tc>
          <w:tcPr>
            <w:tcW w:w="5349" w:type="dxa"/>
            <w:tcBorders>
              <w:top w:val="single" w:sz="4" w:space="0" w:color="auto"/>
              <w:left w:val="single" w:sz="4" w:space="0" w:color="auto"/>
              <w:bottom w:val="single" w:sz="4" w:space="0" w:color="auto"/>
              <w:right w:val="single" w:sz="4" w:space="0" w:color="auto"/>
            </w:tcBorders>
            <w:vAlign w:val="center"/>
            <w:hideMark/>
          </w:tcPr>
          <w:p w14:paraId="12803996" w14:textId="77777777" w:rsidR="0000233D" w:rsidRPr="00E47D53" w:rsidRDefault="0000233D" w:rsidP="00D44B9A">
            <w:pPr>
              <w:spacing w:before="120" w:after="120" w:line="276" w:lineRule="auto"/>
              <w:jc w:val="both"/>
              <w:rPr>
                <w:rFonts w:eastAsia="Calibri" w:cs="Arial"/>
              </w:rPr>
            </w:pPr>
            <w:r w:rsidRPr="00E47D53">
              <w:rPr>
                <w:rFonts w:eastAsia="Calibri" w:cs="Arial"/>
              </w:rPr>
              <w:t>Value of Public Liability insurance cover</w:t>
            </w:r>
          </w:p>
          <w:p w14:paraId="5C2DE151" w14:textId="77777777" w:rsidR="0000233D" w:rsidRPr="00E47D53" w:rsidRDefault="0000233D" w:rsidP="00D44B9A">
            <w:pPr>
              <w:spacing w:before="120" w:after="120" w:line="276" w:lineRule="auto"/>
              <w:jc w:val="both"/>
              <w:rPr>
                <w:rFonts w:eastAsia="Calibri" w:cs="Arial"/>
              </w:rPr>
            </w:pPr>
            <w:r w:rsidRPr="00E47D53">
              <w:rPr>
                <w:rFonts w:eastAsia="Calibri" w:cs="Arial"/>
              </w:rPr>
              <w:t>Name of insurer</w:t>
            </w:r>
          </w:p>
          <w:p w14:paraId="6729D89C" w14:textId="77777777" w:rsidR="0000233D" w:rsidRPr="00E47D53" w:rsidRDefault="0000233D" w:rsidP="00D44B9A">
            <w:pPr>
              <w:spacing w:before="120" w:after="120" w:line="276" w:lineRule="auto"/>
              <w:jc w:val="both"/>
              <w:rPr>
                <w:rFonts w:eastAsia="Calibri" w:cs="Arial"/>
              </w:rPr>
            </w:pPr>
            <w:r w:rsidRPr="00E47D53">
              <w:rPr>
                <w:rFonts w:eastAsia="Calibri" w:cs="Arial"/>
              </w:rPr>
              <w:t>Policy number</w:t>
            </w:r>
          </w:p>
          <w:p w14:paraId="4B67BFFF" w14:textId="2F3F8BD6" w:rsidR="0000233D" w:rsidRPr="00E47D53" w:rsidRDefault="0000233D" w:rsidP="00D44B9A">
            <w:pPr>
              <w:spacing w:before="120" w:after="120" w:line="276" w:lineRule="auto"/>
              <w:jc w:val="both"/>
              <w:rPr>
                <w:rFonts w:eastAsia="Calibri" w:cs="Arial"/>
              </w:rPr>
            </w:pPr>
            <w:r w:rsidRPr="00E47D53">
              <w:rPr>
                <w:rFonts w:eastAsia="Calibri" w:cs="Arial"/>
              </w:rPr>
              <w:t>Extent of cover</w:t>
            </w:r>
            <w:r w:rsidR="00FA5071" w:rsidRPr="00E47D53">
              <w:rPr>
                <w:rFonts w:eastAsia="Calibri" w:cs="Arial"/>
              </w:rPr>
              <w:t xml:space="preserve"> (i.e. what is covered)</w:t>
            </w:r>
          </w:p>
          <w:p w14:paraId="663D85FB" w14:textId="77777777" w:rsidR="0000233D" w:rsidRPr="00E47D53" w:rsidRDefault="0000233D" w:rsidP="00D44B9A">
            <w:pPr>
              <w:spacing w:before="120" w:after="120" w:line="276" w:lineRule="auto"/>
              <w:jc w:val="both"/>
              <w:rPr>
                <w:rFonts w:eastAsia="Calibri" w:cs="Arial"/>
              </w:rPr>
            </w:pPr>
            <w:r w:rsidRPr="00E47D53">
              <w:rPr>
                <w:rFonts w:eastAsia="Calibri" w:cs="Arial"/>
              </w:rPr>
              <w:t>Expiry date</w:t>
            </w:r>
          </w:p>
        </w:tc>
        <w:tc>
          <w:tcPr>
            <w:tcW w:w="4423" w:type="dxa"/>
            <w:tcBorders>
              <w:top w:val="single" w:sz="4" w:space="0" w:color="auto"/>
              <w:left w:val="single" w:sz="4" w:space="0" w:color="auto"/>
              <w:bottom w:val="single" w:sz="4" w:space="0" w:color="auto"/>
              <w:right w:val="single" w:sz="4" w:space="0" w:color="auto"/>
            </w:tcBorders>
            <w:vAlign w:val="center"/>
          </w:tcPr>
          <w:p w14:paraId="6149E10C" w14:textId="77777777" w:rsidR="0000233D" w:rsidRPr="00E47D53" w:rsidRDefault="0000233D" w:rsidP="007C3F42">
            <w:pPr>
              <w:spacing w:before="120" w:after="120" w:line="360" w:lineRule="auto"/>
              <w:jc w:val="both"/>
              <w:rPr>
                <w:rFonts w:eastAsia="Calibri" w:cs="Arial"/>
              </w:rPr>
            </w:pPr>
          </w:p>
        </w:tc>
      </w:tr>
      <w:tr w:rsidR="0000233D" w:rsidRPr="00E47D53" w14:paraId="50D47C9C" w14:textId="77777777" w:rsidTr="00FB3956">
        <w:trPr>
          <w:cantSplit/>
        </w:trPr>
        <w:tc>
          <w:tcPr>
            <w:tcW w:w="713"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6BC72F10" w14:textId="77777777" w:rsidR="0000233D" w:rsidRPr="00E47D53" w:rsidRDefault="0000233D" w:rsidP="00C80CDD">
            <w:pPr>
              <w:spacing w:before="120" w:after="120" w:line="276" w:lineRule="auto"/>
              <w:jc w:val="center"/>
              <w:rPr>
                <w:rFonts w:eastAsia="Calibri" w:cs="Arial"/>
              </w:rPr>
            </w:pPr>
            <w:bookmarkStart w:id="37" w:name="_Toc350435228"/>
            <w:bookmarkStart w:id="38" w:name="_Toc350435299"/>
            <w:r w:rsidRPr="00E47D53">
              <w:rPr>
                <w:rFonts w:eastAsia="Calibri" w:cs="Arial"/>
              </w:rPr>
              <w:t>4.3</w:t>
            </w:r>
            <w:bookmarkEnd w:id="37"/>
            <w:bookmarkEnd w:id="38"/>
          </w:p>
        </w:tc>
        <w:tc>
          <w:tcPr>
            <w:tcW w:w="5349" w:type="dxa"/>
            <w:tcBorders>
              <w:top w:val="single" w:sz="4" w:space="0" w:color="auto"/>
              <w:left w:val="single" w:sz="4" w:space="0" w:color="auto"/>
              <w:bottom w:val="single" w:sz="4" w:space="0" w:color="auto"/>
              <w:right w:val="single" w:sz="4" w:space="0" w:color="auto"/>
            </w:tcBorders>
            <w:vAlign w:val="center"/>
            <w:hideMark/>
          </w:tcPr>
          <w:p w14:paraId="53657771" w14:textId="77777777" w:rsidR="0000233D" w:rsidRPr="00E47D53" w:rsidRDefault="0000233D" w:rsidP="00D44B9A">
            <w:pPr>
              <w:spacing w:before="120" w:after="120" w:line="276" w:lineRule="auto"/>
              <w:jc w:val="both"/>
              <w:rPr>
                <w:rFonts w:eastAsia="Calibri" w:cs="Arial"/>
              </w:rPr>
            </w:pPr>
            <w:r w:rsidRPr="00E47D53">
              <w:rPr>
                <w:rFonts w:eastAsia="Calibri" w:cs="Arial"/>
              </w:rPr>
              <w:t>Value of Professional Indemnity insurance cover</w:t>
            </w:r>
          </w:p>
          <w:p w14:paraId="76A402FD" w14:textId="77777777" w:rsidR="0000233D" w:rsidRPr="00E47D53" w:rsidRDefault="0000233D" w:rsidP="00D44B9A">
            <w:pPr>
              <w:spacing w:before="120" w:after="120" w:line="276" w:lineRule="auto"/>
              <w:jc w:val="both"/>
              <w:rPr>
                <w:rFonts w:eastAsia="Calibri" w:cs="Arial"/>
              </w:rPr>
            </w:pPr>
            <w:r w:rsidRPr="00E47D53">
              <w:rPr>
                <w:rFonts w:eastAsia="Calibri" w:cs="Arial"/>
              </w:rPr>
              <w:t>Name of insurer</w:t>
            </w:r>
          </w:p>
          <w:p w14:paraId="0D13950E" w14:textId="77777777" w:rsidR="0000233D" w:rsidRPr="00E47D53" w:rsidRDefault="0000233D" w:rsidP="00D44B9A">
            <w:pPr>
              <w:spacing w:before="120" w:after="120" w:line="276" w:lineRule="auto"/>
              <w:jc w:val="both"/>
              <w:rPr>
                <w:rFonts w:eastAsia="Calibri" w:cs="Arial"/>
              </w:rPr>
            </w:pPr>
            <w:r w:rsidRPr="00E47D53">
              <w:rPr>
                <w:rFonts w:eastAsia="Calibri" w:cs="Arial"/>
              </w:rPr>
              <w:t>Policy number</w:t>
            </w:r>
          </w:p>
          <w:p w14:paraId="4349F85A" w14:textId="5B97B649" w:rsidR="0000233D" w:rsidRPr="00E47D53" w:rsidRDefault="0000233D" w:rsidP="00D44B9A">
            <w:pPr>
              <w:spacing w:before="120" w:after="120" w:line="276" w:lineRule="auto"/>
              <w:jc w:val="both"/>
              <w:rPr>
                <w:rFonts w:eastAsia="Calibri" w:cs="Arial"/>
              </w:rPr>
            </w:pPr>
            <w:r w:rsidRPr="00E47D53">
              <w:rPr>
                <w:rFonts w:eastAsia="Calibri" w:cs="Arial"/>
              </w:rPr>
              <w:t>Extent of cover</w:t>
            </w:r>
            <w:r w:rsidR="00FA5071" w:rsidRPr="00E47D53">
              <w:rPr>
                <w:rFonts w:eastAsia="Calibri" w:cs="Arial"/>
              </w:rPr>
              <w:t xml:space="preserve"> (i.e. what is covered)</w:t>
            </w:r>
          </w:p>
          <w:p w14:paraId="07C96C5D" w14:textId="77777777" w:rsidR="0000233D" w:rsidRPr="00E47D53" w:rsidRDefault="0000233D" w:rsidP="00D44B9A">
            <w:pPr>
              <w:spacing w:before="120" w:after="120" w:line="276" w:lineRule="auto"/>
              <w:jc w:val="both"/>
              <w:rPr>
                <w:rFonts w:eastAsia="Calibri" w:cs="Arial"/>
              </w:rPr>
            </w:pPr>
            <w:r w:rsidRPr="00E47D53">
              <w:rPr>
                <w:rFonts w:eastAsia="Calibri" w:cs="Arial"/>
              </w:rPr>
              <w:t>Expiry date</w:t>
            </w:r>
          </w:p>
        </w:tc>
        <w:tc>
          <w:tcPr>
            <w:tcW w:w="4423" w:type="dxa"/>
            <w:tcBorders>
              <w:top w:val="single" w:sz="4" w:space="0" w:color="auto"/>
              <w:left w:val="single" w:sz="4" w:space="0" w:color="auto"/>
              <w:bottom w:val="single" w:sz="4" w:space="0" w:color="auto"/>
              <w:right w:val="single" w:sz="4" w:space="0" w:color="auto"/>
            </w:tcBorders>
            <w:vAlign w:val="center"/>
          </w:tcPr>
          <w:p w14:paraId="554EF331" w14:textId="77777777" w:rsidR="0000233D" w:rsidRPr="00E47D53" w:rsidRDefault="0000233D" w:rsidP="007C3F42">
            <w:pPr>
              <w:spacing w:before="120" w:after="120" w:line="360" w:lineRule="auto"/>
              <w:jc w:val="both"/>
              <w:rPr>
                <w:rFonts w:eastAsia="Calibri" w:cs="Arial"/>
              </w:rPr>
            </w:pPr>
          </w:p>
        </w:tc>
      </w:tr>
    </w:tbl>
    <w:p w14:paraId="02BD5666" w14:textId="77777777" w:rsidR="0000233D" w:rsidRPr="00E47D53" w:rsidRDefault="0000233D" w:rsidP="00AF5EA7">
      <w:pPr>
        <w:pStyle w:val="Heading2"/>
        <w:numPr>
          <w:ilvl w:val="0"/>
          <w:numId w:val="0"/>
        </w:numPr>
      </w:pPr>
      <w:r w:rsidRPr="00E47D53">
        <w:t>Part B</w:t>
      </w:r>
    </w:p>
    <w:p w14:paraId="71D81E96" w14:textId="3F2CF3FF" w:rsidR="00806090" w:rsidRDefault="00806090" w:rsidP="00AF5EA7">
      <w:pPr>
        <w:pStyle w:val="Heading2"/>
        <w:numPr>
          <w:ilvl w:val="0"/>
          <w:numId w:val="21"/>
        </w:numPr>
      </w:pPr>
      <w:bookmarkStart w:id="39" w:name="_Toc351026636"/>
      <w:bookmarkStart w:id="40" w:name="_Toc351027726"/>
      <w:bookmarkStart w:id="41" w:name="_Toc351027888"/>
      <w:bookmarkStart w:id="42" w:name="_Toc351028888"/>
      <w:bookmarkStart w:id="43" w:name="_Toc351029644"/>
      <w:bookmarkEnd w:id="39"/>
      <w:bookmarkEnd w:id="40"/>
      <w:bookmarkEnd w:id="41"/>
      <w:bookmarkEnd w:id="42"/>
      <w:bookmarkEnd w:id="43"/>
      <w:r>
        <w:t>The Garden’s Mission</w:t>
      </w:r>
    </w:p>
    <w:p w14:paraId="3A9956E1" w14:textId="3A2B599F" w:rsidR="00806090" w:rsidRPr="00806090" w:rsidRDefault="00806090" w:rsidP="00AF5EA7">
      <w:pPr>
        <w:spacing w:line="360" w:lineRule="auto"/>
        <w:jc w:val="both"/>
        <w:rPr>
          <w:lang w:eastAsia="en-GB"/>
        </w:rPr>
      </w:pPr>
      <w:r>
        <w:rPr>
          <w:lang w:eastAsia="en-GB"/>
        </w:rPr>
        <w:t>The National Botanic Garden of Wales</w:t>
      </w:r>
      <w:r w:rsidR="00B80AD9">
        <w:rPr>
          <w:lang w:eastAsia="en-GB"/>
        </w:rPr>
        <w:t xml:space="preserve"> (NBGW)</w:t>
      </w:r>
      <w:r>
        <w:rPr>
          <w:lang w:eastAsia="en-GB"/>
        </w:rPr>
        <w:t xml:space="preserve"> is a charity dedicated to the research and conservation of biodiversity, to sustainability, lifelong learning and the enjoyment of the visitor.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
        <w:gridCol w:w="8794"/>
        <w:gridCol w:w="1123"/>
      </w:tblGrid>
      <w:tr w:rsidR="00806090" w:rsidRPr="00E47D53" w14:paraId="4739BFCD" w14:textId="77777777" w:rsidTr="008A3E2A">
        <w:trPr>
          <w:cantSplit/>
        </w:trPr>
        <w:tc>
          <w:tcPr>
            <w:tcW w:w="533"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0BF6F5B1" w14:textId="078E9AB4" w:rsidR="00806090" w:rsidRPr="00E47D53" w:rsidRDefault="00806090" w:rsidP="008A3E2A">
            <w:pPr>
              <w:spacing w:before="120" w:after="120" w:line="276" w:lineRule="auto"/>
              <w:jc w:val="center"/>
            </w:pPr>
            <w:r>
              <w:t>1.1</w:t>
            </w:r>
          </w:p>
        </w:tc>
        <w:tc>
          <w:tcPr>
            <w:tcW w:w="8794" w:type="dxa"/>
            <w:tcBorders>
              <w:top w:val="single" w:sz="4" w:space="0" w:color="auto"/>
              <w:left w:val="single" w:sz="4" w:space="0" w:color="auto"/>
              <w:bottom w:val="single" w:sz="4" w:space="0" w:color="auto"/>
              <w:right w:val="single" w:sz="4" w:space="0" w:color="auto"/>
            </w:tcBorders>
            <w:vAlign w:val="center"/>
            <w:hideMark/>
          </w:tcPr>
          <w:p w14:paraId="1C3C4E2F" w14:textId="50D266B2" w:rsidR="00806090" w:rsidRPr="00E47D53" w:rsidRDefault="00806090" w:rsidP="00D44B9A">
            <w:pPr>
              <w:spacing w:before="120" w:after="120" w:line="276" w:lineRule="auto"/>
              <w:jc w:val="both"/>
            </w:pPr>
            <w:r w:rsidRPr="00E47D53">
              <w:t xml:space="preserve">Do you </w:t>
            </w:r>
            <w:r>
              <w:t>agree to work alongside the NBGW to meet the three key objectives of conservation, education and inspiration?</w:t>
            </w:r>
          </w:p>
        </w:tc>
        <w:tc>
          <w:tcPr>
            <w:tcW w:w="1123" w:type="dxa"/>
            <w:tcBorders>
              <w:top w:val="single" w:sz="4" w:space="0" w:color="auto"/>
              <w:left w:val="single" w:sz="4" w:space="0" w:color="auto"/>
              <w:bottom w:val="single" w:sz="4" w:space="0" w:color="auto"/>
              <w:right w:val="single" w:sz="4" w:space="0" w:color="auto"/>
            </w:tcBorders>
            <w:vAlign w:val="center"/>
            <w:hideMark/>
          </w:tcPr>
          <w:p w14:paraId="50903478" w14:textId="77777777" w:rsidR="00806090" w:rsidRPr="00E47D53" w:rsidRDefault="00806090" w:rsidP="008A3E2A">
            <w:pPr>
              <w:spacing w:before="120" w:after="120" w:line="276" w:lineRule="auto"/>
            </w:pPr>
            <w:r w:rsidRPr="00E47D53">
              <w:t>Yes / No</w:t>
            </w:r>
          </w:p>
        </w:tc>
      </w:tr>
      <w:tr w:rsidR="00806090" w:rsidRPr="00E47D53" w14:paraId="012551E2" w14:textId="77777777" w:rsidTr="008A3E2A">
        <w:trPr>
          <w:cantSplit/>
        </w:trPr>
        <w:tc>
          <w:tcPr>
            <w:tcW w:w="533"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5DC39152" w14:textId="0D93736A" w:rsidR="00806090" w:rsidRDefault="00806090" w:rsidP="008A3E2A">
            <w:pPr>
              <w:spacing w:before="120" w:after="120" w:line="276" w:lineRule="auto"/>
              <w:jc w:val="center"/>
            </w:pPr>
            <w:r>
              <w:t>1.2</w:t>
            </w:r>
          </w:p>
        </w:tc>
        <w:tc>
          <w:tcPr>
            <w:tcW w:w="8794" w:type="dxa"/>
            <w:tcBorders>
              <w:top w:val="single" w:sz="4" w:space="0" w:color="auto"/>
              <w:left w:val="single" w:sz="4" w:space="0" w:color="auto"/>
              <w:bottom w:val="single" w:sz="4" w:space="0" w:color="auto"/>
              <w:right w:val="single" w:sz="4" w:space="0" w:color="auto"/>
            </w:tcBorders>
            <w:vAlign w:val="center"/>
          </w:tcPr>
          <w:p w14:paraId="32AAD247" w14:textId="413ED147" w:rsidR="00806090" w:rsidRDefault="00806090" w:rsidP="00D44B9A">
            <w:pPr>
              <w:spacing w:before="120" w:after="120" w:line="276" w:lineRule="auto"/>
              <w:jc w:val="both"/>
            </w:pPr>
            <w:r>
              <w:t xml:space="preserve">Do you agree to support </w:t>
            </w:r>
            <w:r w:rsidR="001B3B1C">
              <w:t>the Project</w:t>
            </w:r>
            <w:r>
              <w:t xml:space="preserve"> in championing Welsh horticulture, plants for pollinators, the protection of wildlife and the virtues </w:t>
            </w:r>
            <w:r w:rsidR="001B3B1C">
              <w:t xml:space="preserve">of growing plants for food, fun, </w:t>
            </w:r>
            <w:r>
              <w:t>health and well-being?</w:t>
            </w:r>
          </w:p>
        </w:tc>
        <w:tc>
          <w:tcPr>
            <w:tcW w:w="1123" w:type="dxa"/>
            <w:tcBorders>
              <w:top w:val="single" w:sz="4" w:space="0" w:color="auto"/>
              <w:left w:val="single" w:sz="4" w:space="0" w:color="auto"/>
              <w:bottom w:val="single" w:sz="4" w:space="0" w:color="auto"/>
              <w:right w:val="single" w:sz="4" w:space="0" w:color="auto"/>
            </w:tcBorders>
            <w:vAlign w:val="center"/>
          </w:tcPr>
          <w:p w14:paraId="5E51BF50" w14:textId="4E928E1D" w:rsidR="00806090" w:rsidRDefault="00806090" w:rsidP="008A3E2A">
            <w:pPr>
              <w:spacing w:before="120" w:after="120" w:line="276" w:lineRule="auto"/>
            </w:pPr>
            <w:r>
              <w:t>Yes / No</w:t>
            </w:r>
          </w:p>
        </w:tc>
      </w:tr>
      <w:tr w:rsidR="00806090" w:rsidRPr="00E47D53" w14:paraId="31A95AA2" w14:textId="77777777" w:rsidTr="008A3E2A">
        <w:trPr>
          <w:cantSplit/>
        </w:trPr>
        <w:tc>
          <w:tcPr>
            <w:tcW w:w="533"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3CC23C14" w14:textId="1DED2180" w:rsidR="00806090" w:rsidRPr="00E47D53" w:rsidRDefault="00806090" w:rsidP="008A3E2A">
            <w:pPr>
              <w:spacing w:before="120" w:after="120" w:line="276" w:lineRule="auto"/>
              <w:jc w:val="center"/>
            </w:pPr>
            <w:r>
              <w:t>1.3</w:t>
            </w:r>
          </w:p>
        </w:tc>
        <w:tc>
          <w:tcPr>
            <w:tcW w:w="8794" w:type="dxa"/>
            <w:tcBorders>
              <w:top w:val="single" w:sz="4" w:space="0" w:color="auto"/>
              <w:left w:val="single" w:sz="4" w:space="0" w:color="auto"/>
              <w:bottom w:val="single" w:sz="4" w:space="0" w:color="auto"/>
              <w:right w:val="single" w:sz="4" w:space="0" w:color="auto"/>
            </w:tcBorders>
            <w:vAlign w:val="center"/>
          </w:tcPr>
          <w:p w14:paraId="02879706" w14:textId="1A9C2C14" w:rsidR="00806090" w:rsidRPr="00E47D53" w:rsidRDefault="00002DC2" w:rsidP="00D44B9A">
            <w:pPr>
              <w:spacing w:before="120" w:after="120" w:line="276" w:lineRule="auto"/>
              <w:jc w:val="both"/>
            </w:pPr>
            <w:r>
              <w:t>Do you agree to practis</w:t>
            </w:r>
            <w:r w:rsidR="00806090">
              <w:t>e and support the use of peat free and pesticide free materials/products</w:t>
            </w:r>
            <w:r w:rsidR="00AF5EA7">
              <w:t>?</w:t>
            </w:r>
          </w:p>
        </w:tc>
        <w:tc>
          <w:tcPr>
            <w:tcW w:w="1123" w:type="dxa"/>
            <w:tcBorders>
              <w:top w:val="single" w:sz="4" w:space="0" w:color="auto"/>
              <w:left w:val="single" w:sz="4" w:space="0" w:color="auto"/>
              <w:bottom w:val="single" w:sz="4" w:space="0" w:color="auto"/>
              <w:right w:val="single" w:sz="4" w:space="0" w:color="auto"/>
            </w:tcBorders>
            <w:vAlign w:val="center"/>
          </w:tcPr>
          <w:p w14:paraId="26B966CC" w14:textId="5143FAA6" w:rsidR="00806090" w:rsidRPr="00E47D53" w:rsidRDefault="00806090" w:rsidP="008A3E2A">
            <w:pPr>
              <w:spacing w:before="120" w:after="120" w:line="276" w:lineRule="auto"/>
            </w:pPr>
            <w:r>
              <w:t>Yes / No</w:t>
            </w:r>
          </w:p>
        </w:tc>
      </w:tr>
    </w:tbl>
    <w:p w14:paraId="34A845D8" w14:textId="33E1C2F3" w:rsidR="0000233D" w:rsidRPr="00E47D53" w:rsidRDefault="0000233D" w:rsidP="00AF5EA7">
      <w:pPr>
        <w:pStyle w:val="Heading2"/>
      </w:pPr>
      <w:r w:rsidRPr="00E47D53">
        <w:t>Equal Opportunities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1"/>
        <w:gridCol w:w="8651"/>
        <w:gridCol w:w="1128"/>
      </w:tblGrid>
      <w:tr w:rsidR="0000233D" w:rsidRPr="00E47D53" w14:paraId="4988D4E1" w14:textId="77777777" w:rsidTr="00FB3956">
        <w:tc>
          <w:tcPr>
            <w:tcW w:w="671"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368C518E" w14:textId="6D8CCF08" w:rsidR="0000233D" w:rsidRPr="00E47D53" w:rsidRDefault="001B3B1C" w:rsidP="00C80CDD">
            <w:pPr>
              <w:spacing w:before="120" w:after="120" w:line="276" w:lineRule="auto"/>
              <w:jc w:val="center"/>
              <w:rPr>
                <w:rFonts w:eastAsia="Calibri" w:cs="Arial"/>
              </w:rPr>
            </w:pPr>
            <w:r>
              <w:rPr>
                <w:rFonts w:eastAsia="Calibri" w:cs="Arial"/>
              </w:rPr>
              <w:t>2.1</w:t>
            </w:r>
          </w:p>
        </w:tc>
        <w:tc>
          <w:tcPr>
            <w:tcW w:w="8651" w:type="dxa"/>
            <w:tcBorders>
              <w:top w:val="single" w:sz="4" w:space="0" w:color="auto"/>
              <w:left w:val="single" w:sz="4" w:space="0" w:color="auto"/>
              <w:bottom w:val="single" w:sz="4" w:space="0" w:color="auto"/>
              <w:right w:val="single" w:sz="4" w:space="0" w:color="auto"/>
            </w:tcBorders>
            <w:vAlign w:val="center"/>
            <w:hideMark/>
          </w:tcPr>
          <w:p w14:paraId="1928889F" w14:textId="03A79D90" w:rsidR="00A41CC7" w:rsidRDefault="0000233D" w:rsidP="00D44B9A">
            <w:pPr>
              <w:spacing w:before="120" w:after="120" w:line="276" w:lineRule="auto"/>
              <w:jc w:val="both"/>
              <w:rPr>
                <w:rFonts w:eastAsia="Calibri" w:cs="Arial"/>
              </w:rPr>
            </w:pPr>
            <w:r w:rsidRPr="00E47D53">
              <w:rPr>
                <w:rFonts w:eastAsia="Calibri" w:cs="Arial"/>
              </w:rPr>
              <w:t xml:space="preserve">Do you </w:t>
            </w:r>
            <w:r w:rsidR="0095123E" w:rsidRPr="00E47D53">
              <w:rPr>
                <w:rFonts w:eastAsia="Calibri" w:cs="Arial"/>
              </w:rPr>
              <w:t xml:space="preserve">agree to </w:t>
            </w:r>
            <w:r w:rsidR="00A41CC7">
              <w:rPr>
                <w:rFonts w:eastAsia="Calibri" w:cs="Arial"/>
              </w:rPr>
              <w:t>adhere to the following:</w:t>
            </w:r>
          </w:p>
          <w:p w14:paraId="40217626" w14:textId="278CE217" w:rsidR="0000233D" w:rsidRPr="00E47D53" w:rsidRDefault="00A41CC7" w:rsidP="00D44B9A">
            <w:pPr>
              <w:spacing w:before="120" w:after="120" w:line="276" w:lineRule="auto"/>
              <w:jc w:val="both"/>
              <w:rPr>
                <w:rFonts w:eastAsia="Calibri" w:cs="Arial"/>
              </w:rPr>
            </w:pPr>
            <w:r>
              <w:rPr>
                <w:rFonts w:eastAsia="Calibri" w:cs="Arial"/>
              </w:rPr>
              <w:t xml:space="preserve">The </w:t>
            </w:r>
            <w:r w:rsidR="00B80AD9">
              <w:rPr>
                <w:rFonts w:eastAsia="Calibri" w:cs="Arial"/>
              </w:rPr>
              <w:t>NBGW</w:t>
            </w:r>
            <w:r>
              <w:rPr>
                <w:rFonts w:eastAsia="Calibri" w:cs="Arial"/>
              </w:rPr>
              <w:t xml:space="preserve"> does not discriminate on the basis of race, colour or nationality, ethnic or national origins, sex, gender reassignment, sexual orientation, marital or civil partner status, disability, religion or belief, age or any other ground on which it is or becomes unlawful to discriminate under the laws of England and Wales. </w:t>
            </w:r>
          </w:p>
        </w:tc>
        <w:tc>
          <w:tcPr>
            <w:tcW w:w="1128" w:type="dxa"/>
            <w:tcBorders>
              <w:top w:val="single" w:sz="4" w:space="0" w:color="auto"/>
              <w:left w:val="single" w:sz="4" w:space="0" w:color="auto"/>
              <w:bottom w:val="single" w:sz="4" w:space="0" w:color="auto"/>
              <w:right w:val="single" w:sz="4" w:space="0" w:color="auto"/>
            </w:tcBorders>
            <w:vAlign w:val="center"/>
            <w:hideMark/>
          </w:tcPr>
          <w:p w14:paraId="5EBE672B" w14:textId="77777777" w:rsidR="0000233D" w:rsidRPr="00E47D53" w:rsidRDefault="0000233D" w:rsidP="00E47D53">
            <w:pPr>
              <w:spacing w:before="120" w:after="120" w:line="276" w:lineRule="auto"/>
              <w:rPr>
                <w:rFonts w:eastAsia="Calibri" w:cs="Arial"/>
              </w:rPr>
            </w:pPr>
            <w:r w:rsidRPr="00E47D53">
              <w:rPr>
                <w:rFonts w:eastAsia="Calibri" w:cs="Arial"/>
              </w:rPr>
              <w:t>Yes</w:t>
            </w:r>
            <w:r w:rsidR="0009409C" w:rsidRPr="00E47D53">
              <w:rPr>
                <w:rFonts w:eastAsia="Calibri" w:cs="Arial"/>
              </w:rPr>
              <w:t xml:space="preserve"> </w:t>
            </w:r>
            <w:r w:rsidRPr="00E47D53">
              <w:rPr>
                <w:rFonts w:eastAsia="Calibri" w:cs="Arial"/>
              </w:rPr>
              <w:t>/</w:t>
            </w:r>
            <w:r w:rsidR="0009409C" w:rsidRPr="00E47D53">
              <w:rPr>
                <w:rFonts w:eastAsia="Calibri" w:cs="Arial"/>
              </w:rPr>
              <w:t xml:space="preserve"> </w:t>
            </w:r>
            <w:r w:rsidRPr="00E47D53">
              <w:rPr>
                <w:rFonts w:eastAsia="Calibri" w:cs="Arial"/>
              </w:rPr>
              <w:t>No</w:t>
            </w:r>
          </w:p>
        </w:tc>
      </w:tr>
      <w:tr w:rsidR="00AF5EA7" w:rsidRPr="00E47D53" w14:paraId="6A69AB9F" w14:textId="7E9EE915" w:rsidTr="00924BBD">
        <w:trPr>
          <w:trHeight w:val="2490"/>
        </w:trPr>
        <w:tc>
          <w:tcPr>
            <w:tcW w:w="671"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215BAA09" w14:textId="42BCF6EE" w:rsidR="00AF5EA7" w:rsidRPr="00E47D53" w:rsidRDefault="00AF5EA7" w:rsidP="00C80CDD">
            <w:pPr>
              <w:spacing w:before="120" w:after="120" w:line="276" w:lineRule="auto"/>
              <w:jc w:val="center"/>
              <w:rPr>
                <w:rFonts w:eastAsia="Calibri" w:cs="Arial"/>
              </w:rPr>
            </w:pPr>
            <w:r>
              <w:rPr>
                <w:rFonts w:eastAsia="Calibri" w:cs="Arial"/>
              </w:rPr>
              <w:lastRenderedPageBreak/>
              <w:t>2.2</w:t>
            </w:r>
          </w:p>
        </w:tc>
        <w:tc>
          <w:tcPr>
            <w:tcW w:w="9779" w:type="dxa"/>
            <w:gridSpan w:val="2"/>
            <w:tcBorders>
              <w:top w:val="single" w:sz="4" w:space="0" w:color="auto"/>
              <w:left w:val="single" w:sz="4" w:space="0" w:color="auto"/>
              <w:bottom w:val="single" w:sz="4" w:space="0" w:color="auto"/>
              <w:right w:val="single" w:sz="4" w:space="0" w:color="auto"/>
            </w:tcBorders>
            <w:vAlign w:val="center"/>
          </w:tcPr>
          <w:p w14:paraId="04E857E6" w14:textId="2BD210FA" w:rsidR="00AF5EA7" w:rsidRPr="00E47D53" w:rsidRDefault="00AF5EA7" w:rsidP="00D44B9A">
            <w:pPr>
              <w:spacing w:before="120" w:after="120" w:line="276" w:lineRule="auto"/>
              <w:jc w:val="both"/>
              <w:rPr>
                <w:rFonts w:eastAsia="Calibri" w:cs="Arial"/>
              </w:rPr>
            </w:pPr>
            <w:r w:rsidRPr="00E47D53">
              <w:rPr>
                <w:rFonts w:eastAsia="Calibri" w:cs="Arial"/>
              </w:rPr>
              <w:t xml:space="preserve">Have </w:t>
            </w:r>
            <w:r w:rsidR="00002DC2" w:rsidRPr="00E47D53">
              <w:rPr>
                <w:rFonts w:eastAsia="Calibri" w:cs="Arial"/>
              </w:rPr>
              <w:t>you or your organisation</w:t>
            </w:r>
            <w:r w:rsidRPr="00E47D53">
              <w:rPr>
                <w:rFonts w:eastAsia="Calibri" w:cs="Arial"/>
              </w:rPr>
              <w:t xml:space="preserve"> been prosecuted for failing to comply with any of the following legislation?</w:t>
            </w:r>
          </w:p>
          <w:p w14:paraId="6080C162" w14:textId="77777777" w:rsidR="00AF5EA7" w:rsidRPr="00E47D53" w:rsidRDefault="00AF5EA7" w:rsidP="00D44B9A">
            <w:pPr>
              <w:spacing w:before="120" w:after="120" w:line="276" w:lineRule="auto"/>
              <w:ind w:left="509"/>
              <w:jc w:val="both"/>
              <w:rPr>
                <w:rFonts w:eastAsia="Calibri" w:cs="Arial"/>
              </w:rPr>
            </w:pPr>
            <w:r w:rsidRPr="00E47D53">
              <w:rPr>
                <w:rFonts w:eastAsia="Calibri" w:cs="Arial"/>
              </w:rPr>
              <w:t>Race Relations Act 1976 and Amendment Act 2000;</w:t>
            </w:r>
          </w:p>
          <w:p w14:paraId="4687BA99" w14:textId="77777777" w:rsidR="00AF5EA7" w:rsidRPr="00E47D53" w:rsidRDefault="00AF5EA7" w:rsidP="00D44B9A">
            <w:pPr>
              <w:spacing w:before="120" w:after="120" w:line="276" w:lineRule="auto"/>
              <w:ind w:left="509"/>
              <w:jc w:val="both"/>
              <w:rPr>
                <w:rFonts w:eastAsia="Calibri" w:cs="Arial"/>
              </w:rPr>
            </w:pPr>
            <w:r w:rsidRPr="00E47D53">
              <w:rPr>
                <w:rFonts w:eastAsia="Calibri" w:cs="Arial"/>
              </w:rPr>
              <w:t>Disability Discrimination Act 1995;</w:t>
            </w:r>
          </w:p>
          <w:p w14:paraId="600E4BEF" w14:textId="77777777" w:rsidR="00AF5EA7" w:rsidRPr="00E47D53" w:rsidRDefault="00AF5EA7" w:rsidP="00D44B9A">
            <w:pPr>
              <w:spacing w:before="120" w:after="120" w:line="276" w:lineRule="auto"/>
              <w:ind w:left="509"/>
              <w:jc w:val="both"/>
              <w:rPr>
                <w:rFonts w:eastAsia="Calibri" w:cs="Arial"/>
              </w:rPr>
            </w:pPr>
            <w:r w:rsidRPr="00E47D53">
              <w:rPr>
                <w:rFonts w:eastAsia="Calibri" w:cs="Arial"/>
              </w:rPr>
              <w:t>Sex Discrimination Act 1975;</w:t>
            </w:r>
          </w:p>
          <w:p w14:paraId="1F83ED30" w14:textId="77777777" w:rsidR="00AF5EA7" w:rsidRPr="00E47D53" w:rsidRDefault="00AF5EA7" w:rsidP="00D44B9A">
            <w:pPr>
              <w:spacing w:before="120" w:after="120" w:line="276" w:lineRule="auto"/>
              <w:ind w:left="509"/>
              <w:jc w:val="both"/>
              <w:rPr>
                <w:rFonts w:eastAsia="Calibri" w:cs="Arial"/>
              </w:rPr>
            </w:pPr>
            <w:r w:rsidRPr="00E47D53">
              <w:rPr>
                <w:rFonts w:eastAsia="Calibri" w:cs="Arial"/>
              </w:rPr>
              <w:t>Equal Pay Act 1975;</w:t>
            </w:r>
          </w:p>
          <w:p w14:paraId="232F0A5A" w14:textId="77777777" w:rsidR="00AF5EA7" w:rsidRPr="00E47D53" w:rsidRDefault="00AF5EA7" w:rsidP="00D44B9A">
            <w:pPr>
              <w:spacing w:before="120" w:after="120" w:line="276" w:lineRule="auto"/>
              <w:ind w:left="509"/>
              <w:jc w:val="both"/>
              <w:rPr>
                <w:rFonts w:eastAsia="Calibri" w:cs="Arial"/>
              </w:rPr>
            </w:pPr>
            <w:r w:rsidRPr="00E47D53">
              <w:rPr>
                <w:rFonts w:eastAsia="Calibri" w:cs="Arial"/>
              </w:rPr>
              <w:t>Employment Equality (Religion or Belief) Regulations 2003;</w:t>
            </w:r>
          </w:p>
          <w:p w14:paraId="5EACF636" w14:textId="77777777" w:rsidR="00AF5EA7" w:rsidRPr="00E47D53" w:rsidRDefault="00AF5EA7" w:rsidP="00D44B9A">
            <w:pPr>
              <w:spacing w:before="120" w:after="120" w:line="276" w:lineRule="auto"/>
              <w:ind w:left="509"/>
              <w:jc w:val="both"/>
              <w:rPr>
                <w:rFonts w:eastAsia="Calibri" w:cs="Arial"/>
              </w:rPr>
            </w:pPr>
            <w:r w:rsidRPr="00E47D53">
              <w:rPr>
                <w:rFonts w:eastAsia="Calibri" w:cs="Arial"/>
              </w:rPr>
              <w:t>Employment Equality (Sexual Orientation) Regulations 2003;</w:t>
            </w:r>
          </w:p>
          <w:p w14:paraId="2C6E5574" w14:textId="77777777" w:rsidR="00AF5EA7" w:rsidRPr="00E47D53" w:rsidRDefault="00AF5EA7" w:rsidP="00D44B9A">
            <w:pPr>
              <w:tabs>
                <w:tab w:val="left" w:pos="720"/>
              </w:tabs>
              <w:spacing w:before="120" w:after="120" w:line="276" w:lineRule="auto"/>
              <w:ind w:left="509"/>
              <w:jc w:val="both"/>
              <w:rPr>
                <w:rFonts w:eastAsia="Times New Roman" w:cs="Arial"/>
                <w:lang w:bidi="en-US"/>
              </w:rPr>
            </w:pPr>
            <w:r w:rsidRPr="00E47D53">
              <w:rPr>
                <w:rFonts w:eastAsia="Times New Roman" w:cs="Arial"/>
                <w:lang w:bidi="en-US"/>
              </w:rPr>
              <w:t>Employment Equality (Age) Regulations 2006</w:t>
            </w:r>
          </w:p>
          <w:p w14:paraId="3160CF67" w14:textId="27786DE1" w:rsidR="00AF5EA7" w:rsidRPr="00E47D53" w:rsidRDefault="00AF5EA7" w:rsidP="00D44B9A">
            <w:pPr>
              <w:spacing w:before="120" w:after="120" w:line="276" w:lineRule="auto"/>
              <w:ind w:left="509"/>
              <w:jc w:val="both"/>
              <w:rPr>
                <w:rFonts w:eastAsia="Calibri" w:cs="Arial"/>
                <w:sz w:val="16"/>
                <w:szCs w:val="16"/>
              </w:rPr>
            </w:pPr>
            <w:r w:rsidRPr="00E47D53">
              <w:rPr>
                <w:rFonts w:eastAsia="Calibri" w:cs="Arial"/>
                <w:bCs/>
                <w:color w:val="000000"/>
                <w:shd w:val="clear" w:color="auto" w:fill="FFFFFF"/>
              </w:rPr>
              <w:t>Equality Act 2010</w:t>
            </w:r>
          </w:p>
        </w:tc>
      </w:tr>
      <w:tr w:rsidR="00AF5EA7" w:rsidRPr="00E47D53" w14:paraId="264657EB" w14:textId="13AEB079" w:rsidTr="00AF5EA7">
        <w:trPr>
          <w:trHeight w:val="466"/>
        </w:trPr>
        <w:tc>
          <w:tcPr>
            <w:tcW w:w="671"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31237443" w14:textId="72C02D44" w:rsidR="00AF5EA7" w:rsidRDefault="00002DC2" w:rsidP="00AF5EA7">
            <w:pPr>
              <w:spacing w:before="120" w:after="120" w:line="276" w:lineRule="auto"/>
              <w:jc w:val="center"/>
              <w:rPr>
                <w:rFonts w:eastAsia="Calibri" w:cs="Arial"/>
              </w:rPr>
            </w:pPr>
            <w:r>
              <w:rPr>
                <w:rFonts w:eastAsia="Calibri" w:cs="Arial"/>
              </w:rPr>
              <w:t>2</w:t>
            </w:r>
            <w:r w:rsidR="00AF5EA7" w:rsidRPr="00E47D53">
              <w:rPr>
                <w:rFonts w:eastAsia="Calibri" w:cs="Arial"/>
              </w:rPr>
              <w:t>.3</w:t>
            </w:r>
          </w:p>
        </w:tc>
        <w:tc>
          <w:tcPr>
            <w:tcW w:w="8651" w:type="dxa"/>
            <w:tcBorders>
              <w:top w:val="single" w:sz="4" w:space="0" w:color="auto"/>
              <w:left w:val="single" w:sz="4" w:space="0" w:color="auto"/>
              <w:bottom w:val="single" w:sz="4" w:space="0" w:color="auto"/>
              <w:right w:val="single" w:sz="4" w:space="0" w:color="auto"/>
            </w:tcBorders>
            <w:vAlign w:val="center"/>
          </w:tcPr>
          <w:p w14:paraId="38300BED" w14:textId="5563F05B" w:rsidR="00AF5EA7" w:rsidRPr="00E47D53" w:rsidRDefault="00AF5EA7" w:rsidP="00D44B9A">
            <w:pPr>
              <w:spacing w:before="120" w:after="120" w:line="276" w:lineRule="auto"/>
              <w:jc w:val="both"/>
              <w:rPr>
                <w:rFonts w:eastAsia="Calibri" w:cs="Arial"/>
              </w:rPr>
            </w:pPr>
            <w:r w:rsidRPr="00E47D53">
              <w:rPr>
                <w:rFonts w:eastAsia="Calibri" w:cs="Arial"/>
              </w:rPr>
              <w:t xml:space="preserve"> Can you confirm you comply w</w:t>
            </w:r>
            <w:r w:rsidR="00002DC2">
              <w:rPr>
                <w:rFonts w:eastAsia="Calibri" w:cs="Arial"/>
              </w:rPr>
              <w:t>ith legislation as detailed on 2</w:t>
            </w:r>
            <w:r w:rsidRPr="00E47D53">
              <w:rPr>
                <w:rFonts w:eastAsia="Calibri" w:cs="Arial"/>
              </w:rPr>
              <w:t xml:space="preserve">.2?      </w:t>
            </w:r>
          </w:p>
        </w:tc>
        <w:tc>
          <w:tcPr>
            <w:tcW w:w="1128" w:type="dxa"/>
            <w:tcBorders>
              <w:top w:val="single" w:sz="4" w:space="0" w:color="auto"/>
              <w:left w:val="single" w:sz="4" w:space="0" w:color="auto"/>
              <w:bottom w:val="single" w:sz="4" w:space="0" w:color="auto"/>
              <w:right w:val="single" w:sz="4" w:space="0" w:color="auto"/>
            </w:tcBorders>
            <w:vAlign w:val="center"/>
          </w:tcPr>
          <w:p w14:paraId="2FB4C030" w14:textId="69164FEC" w:rsidR="00AF5EA7" w:rsidRPr="00E47D53" w:rsidRDefault="00AF5EA7" w:rsidP="00AF5EA7">
            <w:pPr>
              <w:spacing w:before="120" w:after="120" w:line="276" w:lineRule="auto"/>
              <w:rPr>
                <w:rFonts w:eastAsia="Calibri" w:cs="Arial"/>
              </w:rPr>
            </w:pPr>
            <w:r>
              <w:rPr>
                <w:rFonts w:eastAsia="Calibri" w:cs="Arial"/>
              </w:rPr>
              <w:t>Yes / No</w:t>
            </w:r>
          </w:p>
        </w:tc>
      </w:tr>
      <w:tr w:rsidR="0000233D" w:rsidRPr="00E47D53" w14:paraId="6630445D" w14:textId="77777777" w:rsidTr="00BA78D0">
        <w:tc>
          <w:tcPr>
            <w:tcW w:w="10450" w:type="dxa"/>
            <w:gridSpan w:val="3"/>
            <w:tcBorders>
              <w:top w:val="single" w:sz="4" w:space="0" w:color="auto"/>
              <w:left w:val="single" w:sz="4" w:space="0" w:color="auto"/>
              <w:bottom w:val="single" w:sz="4" w:space="0" w:color="auto"/>
              <w:right w:val="single" w:sz="4" w:space="0" w:color="auto"/>
            </w:tcBorders>
            <w:vAlign w:val="center"/>
          </w:tcPr>
          <w:p w14:paraId="4C650777" w14:textId="54C83FC5" w:rsidR="0000233D" w:rsidRPr="00E47D53" w:rsidRDefault="0000233D" w:rsidP="00D44B9A">
            <w:pPr>
              <w:spacing w:before="120" w:after="120" w:line="276" w:lineRule="auto"/>
              <w:jc w:val="both"/>
              <w:rPr>
                <w:rFonts w:eastAsia="Calibri" w:cs="Arial"/>
              </w:rPr>
            </w:pPr>
            <w:r w:rsidRPr="00E47D53">
              <w:rPr>
                <w:rFonts w:eastAsia="Calibri" w:cs="Arial"/>
              </w:rPr>
              <w:t>If</w:t>
            </w:r>
            <w:r w:rsidR="00B80AD9" w:rsidRPr="00E47D53">
              <w:rPr>
                <w:rFonts w:eastAsia="Calibri" w:cs="Arial"/>
              </w:rPr>
              <w:t xml:space="preserve"> you or your organisation </w:t>
            </w:r>
            <w:r w:rsidRPr="00E47D53">
              <w:rPr>
                <w:rFonts w:eastAsia="Calibri" w:cs="Arial"/>
              </w:rPr>
              <w:t>have been prosecuted under any of the above Acts please give brief details.</w:t>
            </w:r>
          </w:p>
          <w:p w14:paraId="5ADC30B4" w14:textId="77777777" w:rsidR="0000233D" w:rsidRPr="00E47D53" w:rsidRDefault="0000233D" w:rsidP="00D44B9A">
            <w:pPr>
              <w:spacing w:before="120" w:after="120" w:line="276" w:lineRule="auto"/>
              <w:jc w:val="both"/>
              <w:rPr>
                <w:rFonts w:eastAsia="Calibri" w:cs="Arial"/>
              </w:rPr>
            </w:pPr>
          </w:p>
          <w:p w14:paraId="2833CC45" w14:textId="5FED05B0" w:rsidR="0000233D" w:rsidRPr="00E47D53" w:rsidRDefault="0000233D" w:rsidP="00D44B9A">
            <w:pPr>
              <w:spacing w:before="120" w:after="120" w:line="276" w:lineRule="auto"/>
              <w:jc w:val="both"/>
              <w:rPr>
                <w:rFonts w:eastAsia="Calibri" w:cs="Arial"/>
              </w:rPr>
            </w:pPr>
          </w:p>
        </w:tc>
      </w:tr>
    </w:tbl>
    <w:p w14:paraId="09C5E93B" w14:textId="0C86F173" w:rsidR="0095123E" w:rsidRPr="00E47D53" w:rsidRDefault="0095123E" w:rsidP="00AF5EA7">
      <w:pPr>
        <w:pStyle w:val="Heading2"/>
      </w:pPr>
      <w:r w:rsidRPr="00E47D53">
        <w:t>Disclosure and Barring Service</w:t>
      </w:r>
      <w:r w:rsidR="00BA2F8D" w:rsidRPr="00E47D53">
        <w:t xml:space="preserve"> (DBS)</w:t>
      </w:r>
    </w:p>
    <w:tbl>
      <w:tblPr>
        <w:tblStyle w:val="TableGrid"/>
        <w:tblW w:w="0" w:type="auto"/>
        <w:tblLook w:val="04A0" w:firstRow="1" w:lastRow="0" w:firstColumn="1" w:lastColumn="0" w:noHBand="0" w:noVBand="1"/>
      </w:tblPr>
      <w:tblGrid>
        <w:gridCol w:w="562"/>
        <w:gridCol w:w="8824"/>
        <w:gridCol w:w="1064"/>
      </w:tblGrid>
      <w:tr w:rsidR="009B71D2" w:rsidRPr="00E47D53" w14:paraId="7403496C" w14:textId="77777777" w:rsidTr="00484292">
        <w:tc>
          <w:tcPr>
            <w:tcW w:w="562" w:type="dxa"/>
            <w:shd w:val="clear" w:color="auto" w:fill="B4C6E7" w:themeFill="accent5" w:themeFillTint="66"/>
            <w:vAlign w:val="center"/>
          </w:tcPr>
          <w:p w14:paraId="2A6A89EF" w14:textId="2D10B791" w:rsidR="009B71D2" w:rsidRPr="00E47D53" w:rsidRDefault="001B3B1C" w:rsidP="00EA6B38">
            <w:pPr>
              <w:spacing w:before="120" w:after="120" w:line="360" w:lineRule="auto"/>
              <w:jc w:val="center"/>
              <w:rPr>
                <w:lang w:eastAsia="en-GB"/>
              </w:rPr>
            </w:pPr>
            <w:r>
              <w:rPr>
                <w:lang w:eastAsia="en-GB"/>
              </w:rPr>
              <w:t>3.1</w:t>
            </w:r>
          </w:p>
        </w:tc>
        <w:tc>
          <w:tcPr>
            <w:tcW w:w="8824" w:type="dxa"/>
            <w:vAlign w:val="center"/>
          </w:tcPr>
          <w:p w14:paraId="543A4D58" w14:textId="22CC8713" w:rsidR="009B71D2" w:rsidRPr="00E47D53" w:rsidRDefault="009B71D2" w:rsidP="00D44B9A">
            <w:pPr>
              <w:spacing w:before="120" w:after="120" w:line="360" w:lineRule="auto"/>
              <w:jc w:val="both"/>
              <w:rPr>
                <w:lang w:eastAsia="en-GB"/>
              </w:rPr>
            </w:pPr>
            <w:r w:rsidRPr="00E47D53">
              <w:rPr>
                <w:lang w:eastAsia="en-GB"/>
              </w:rPr>
              <w:t>Do you and/or your relevant staff hold a valid DBS certificate?</w:t>
            </w:r>
          </w:p>
        </w:tc>
        <w:tc>
          <w:tcPr>
            <w:tcW w:w="1064" w:type="dxa"/>
            <w:vAlign w:val="center"/>
          </w:tcPr>
          <w:p w14:paraId="5BB619A9" w14:textId="1B66B919" w:rsidR="009B71D2" w:rsidRPr="00E47D53" w:rsidRDefault="009B71D2" w:rsidP="00E47D53">
            <w:pPr>
              <w:spacing w:before="120" w:after="120" w:line="360" w:lineRule="auto"/>
              <w:rPr>
                <w:lang w:eastAsia="en-GB"/>
              </w:rPr>
            </w:pPr>
            <w:r w:rsidRPr="00E47D53">
              <w:rPr>
                <w:lang w:eastAsia="en-GB"/>
              </w:rPr>
              <w:t>Yes / No</w:t>
            </w:r>
          </w:p>
        </w:tc>
      </w:tr>
      <w:tr w:rsidR="009B71D2" w:rsidRPr="00E47D53" w14:paraId="375C9DF5" w14:textId="4377C677" w:rsidTr="00484292">
        <w:tc>
          <w:tcPr>
            <w:tcW w:w="562" w:type="dxa"/>
            <w:shd w:val="clear" w:color="auto" w:fill="B4C6E7" w:themeFill="accent5" w:themeFillTint="66"/>
            <w:vAlign w:val="center"/>
          </w:tcPr>
          <w:p w14:paraId="7787CECB" w14:textId="23646E0B" w:rsidR="009B71D2" w:rsidRPr="00E47D53" w:rsidRDefault="001B3B1C" w:rsidP="00C80CDD">
            <w:pPr>
              <w:spacing w:before="120" w:after="120" w:line="360" w:lineRule="auto"/>
              <w:jc w:val="center"/>
              <w:rPr>
                <w:lang w:eastAsia="en-GB"/>
              </w:rPr>
            </w:pPr>
            <w:r>
              <w:rPr>
                <w:lang w:eastAsia="en-GB"/>
              </w:rPr>
              <w:t>3.2</w:t>
            </w:r>
          </w:p>
        </w:tc>
        <w:tc>
          <w:tcPr>
            <w:tcW w:w="8824" w:type="dxa"/>
            <w:vAlign w:val="center"/>
          </w:tcPr>
          <w:p w14:paraId="30152C98" w14:textId="0055489A" w:rsidR="009B71D2" w:rsidRPr="00E47D53" w:rsidRDefault="009B71D2" w:rsidP="00D44B9A">
            <w:pPr>
              <w:spacing w:before="120" w:after="120" w:line="360" w:lineRule="auto"/>
              <w:jc w:val="both"/>
              <w:rPr>
                <w:lang w:eastAsia="en-GB"/>
              </w:rPr>
            </w:pPr>
            <w:r w:rsidRPr="00E47D53">
              <w:rPr>
                <w:lang w:eastAsia="en-GB"/>
              </w:rPr>
              <w:t>Can you confirm you are willing to obtain a DBS certificate, if appropriate</w:t>
            </w:r>
            <w:r w:rsidR="00C46A21">
              <w:rPr>
                <w:lang w:eastAsia="en-GB"/>
              </w:rPr>
              <w:t>.</w:t>
            </w:r>
            <w:r w:rsidRPr="00E47D53">
              <w:rPr>
                <w:lang w:eastAsia="en-GB"/>
              </w:rPr>
              <w:t xml:space="preserve"> </w:t>
            </w:r>
          </w:p>
        </w:tc>
        <w:tc>
          <w:tcPr>
            <w:tcW w:w="1064" w:type="dxa"/>
            <w:vAlign w:val="center"/>
          </w:tcPr>
          <w:p w14:paraId="65058C35" w14:textId="390650C7" w:rsidR="009B71D2" w:rsidRPr="00E47D53" w:rsidRDefault="009B71D2" w:rsidP="00E47D53">
            <w:pPr>
              <w:spacing w:before="120" w:after="120" w:line="360" w:lineRule="auto"/>
              <w:rPr>
                <w:lang w:eastAsia="en-GB"/>
              </w:rPr>
            </w:pPr>
            <w:r w:rsidRPr="00E47D53">
              <w:rPr>
                <w:lang w:eastAsia="en-GB"/>
              </w:rPr>
              <w:t>Yes / No</w:t>
            </w:r>
          </w:p>
        </w:tc>
      </w:tr>
      <w:tr w:rsidR="009B71D2" w:rsidRPr="00E47D53" w14:paraId="467310E7" w14:textId="77777777" w:rsidTr="00484292">
        <w:tc>
          <w:tcPr>
            <w:tcW w:w="562" w:type="dxa"/>
            <w:shd w:val="clear" w:color="auto" w:fill="B4C6E7" w:themeFill="accent5" w:themeFillTint="66"/>
            <w:vAlign w:val="center"/>
          </w:tcPr>
          <w:p w14:paraId="14D55808" w14:textId="4779536F" w:rsidR="009B71D2" w:rsidRPr="00E47D53" w:rsidRDefault="001B3B1C" w:rsidP="00C80CDD">
            <w:pPr>
              <w:spacing w:before="120" w:after="120" w:line="360" w:lineRule="auto"/>
              <w:jc w:val="center"/>
              <w:rPr>
                <w:lang w:eastAsia="en-GB"/>
              </w:rPr>
            </w:pPr>
            <w:r>
              <w:rPr>
                <w:lang w:eastAsia="en-GB"/>
              </w:rPr>
              <w:t>3.3</w:t>
            </w:r>
          </w:p>
        </w:tc>
        <w:tc>
          <w:tcPr>
            <w:tcW w:w="8824" w:type="dxa"/>
            <w:vAlign w:val="center"/>
          </w:tcPr>
          <w:p w14:paraId="579EEB58" w14:textId="4A5ECC0C" w:rsidR="009B71D2" w:rsidRPr="00E47D53" w:rsidRDefault="009B71D2" w:rsidP="00D44B9A">
            <w:pPr>
              <w:spacing w:before="120" w:after="120" w:line="360" w:lineRule="auto"/>
              <w:jc w:val="both"/>
              <w:rPr>
                <w:lang w:eastAsia="en-GB"/>
              </w:rPr>
            </w:pPr>
            <w:r w:rsidRPr="00E47D53">
              <w:rPr>
                <w:lang w:eastAsia="en-GB"/>
              </w:rPr>
              <w:t>Do you grant the Project permission to undertake a DBS check, if appropriate?</w:t>
            </w:r>
          </w:p>
        </w:tc>
        <w:tc>
          <w:tcPr>
            <w:tcW w:w="1064" w:type="dxa"/>
            <w:vAlign w:val="center"/>
          </w:tcPr>
          <w:p w14:paraId="06B770E7" w14:textId="304A9A18" w:rsidR="009B71D2" w:rsidRPr="00E47D53" w:rsidRDefault="009B71D2" w:rsidP="00E47D53">
            <w:pPr>
              <w:spacing w:before="120" w:after="120" w:line="360" w:lineRule="auto"/>
              <w:rPr>
                <w:lang w:eastAsia="en-GB"/>
              </w:rPr>
            </w:pPr>
            <w:r w:rsidRPr="00E47D53">
              <w:rPr>
                <w:lang w:eastAsia="en-GB"/>
              </w:rPr>
              <w:t>Yes / No</w:t>
            </w:r>
          </w:p>
        </w:tc>
      </w:tr>
    </w:tbl>
    <w:p w14:paraId="1D290A2C" w14:textId="0736FB70" w:rsidR="00484292" w:rsidRPr="00E47D53" w:rsidRDefault="00484292" w:rsidP="00025BB7">
      <w:pPr>
        <w:spacing w:before="240" w:line="360" w:lineRule="auto"/>
        <w:jc w:val="both"/>
        <w:rPr>
          <w:lang w:eastAsia="en-GB"/>
        </w:rPr>
      </w:pPr>
      <w:r w:rsidRPr="00E47D53">
        <w:rPr>
          <w:lang w:eastAsia="en-GB"/>
        </w:rPr>
        <w:t>If you are successful in a mini competition at Stage 2, you may be required to provide evidence that you hold a valid DBS certificate.  You may wish to attach a copy of your DBS certificates with this application.</w:t>
      </w:r>
    </w:p>
    <w:p w14:paraId="64BB80B2" w14:textId="405B4DD6" w:rsidR="0000233D" w:rsidRPr="00E47D53" w:rsidRDefault="0000233D" w:rsidP="00AF5EA7">
      <w:pPr>
        <w:pStyle w:val="Heading2"/>
      </w:pPr>
      <w:r w:rsidRPr="00E47D53">
        <w:t xml:space="preserve">Health and </w:t>
      </w:r>
      <w:r w:rsidR="00B2415D" w:rsidRPr="00E47D53">
        <w:t>S</w:t>
      </w:r>
      <w:r w:rsidRPr="00E47D53">
        <w:t xml:space="preserve">afety </w:t>
      </w:r>
      <w:r w:rsidR="00B2415D" w:rsidRPr="00E47D53">
        <w:t>P</w:t>
      </w:r>
      <w:r w:rsidRPr="00E47D53">
        <w:t>olicy</w:t>
      </w:r>
      <w:bookmarkStart w:id="44" w:name="_Toc351026634"/>
      <w:bookmarkStart w:id="45" w:name="_Toc351027724"/>
      <w:bookmarkStart w:id="46" w:name="_Toc351027886"/>
      <w:bookmarkStart w:id="47" w:name="_Toc351028886"/>
      <w:bookmarkStart w:id="48" w:name="_Toc351029642"/>
      <w:bookmarkEnd w:id="44"/>
      <w:bookmarkEnd w:id="45"/>
      <w:bookmarkEnd w:id="46"/>
      <w:bookmarkEnd w:id="47"/>
      <w:bookmarkEnd w:id="48"/>
    </w:p>
    <w:p w14:paraId="08450F80" w14:textId="5D71677F" w:rsidR="0000233D" w:rsidRPr="00E47D53" w:rsidRDefault="0000233D" w:rsidP="00025BB7">
      <w:pPr>
        <w:spacing w:line="360" w:lineRule="auto"/>
        <w:jc w:val="both"/>
        <w:rPr>
          <w:rFonts w:eastAsia="Times New Roman"/>
          <w:b/>
          <w:sz w:val="24"/>
          <w:lang w:eastAsia="en-GB"/>
        </w:rPr>
      </w:pPr>
      <w:r w:rsidRPr="00E47D53">
        <w:t xml:space="preserve">The </w:t>
      </w:r>
      <w:r w:rsidR="00AF5EA7">
        <w:t>Project</w:t>
      </w:r>
      <w:r w:rsidRPr="00E47D53">
        <w:t xml:space="preserve"> will not </w:t>
      </w:r>
      <w:r w:rsidR="00484292" w:rsidRPr="00E47D53">
        <w:t xml:space="preserve">select you to tender if the </w:t>
      </w:r>
      <w:r w:rsidRPr="00E47D53">
        <w:t>company</w:t>
      </w:r>
      <w:r w:rsidR="00484292" w:rsidRPr="00E47D53">
        <w:t>/individual</w:t>
      </w:r>
      <w:r w:rsidRPr="00E47D53">
        <w:t xml:space="preserve"> has been prosecuted or served notice under health and safety legislation unless there is clear evidence that decisive and comprehensive action has been taken to remedy the situation.</w:t>
      </w:r>
      <w:r w:rsidR="0009409C" w:rsidRPr="00E47D53">
        <w:t xml:space="preserve"> </w:t>
      </w:r>
      <w:r w:rsidRPr="00E47D53">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
        <w:gridCol w:w="8789"/>
        <w:gridCol w:w="1128"/>
      </w:tblGrid>
      <w:tr w:rsidR="0000233D" w:rsidRPr="00E47D53" w14:paraId="6A51794B" w14:textId="77777777" w:rsidTr="00484292">
        <w:trPr>
          <w:cantSplit/>
        </w:trPr>
        <w:tc>
          <w:tcPr>
            <w:tcW w:w="533"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5C704504" w14:textId="552432FA" w:rsidR="0000233D" w:rsidRPr="00E47D53" w:rsidRDefault="001B3B1C" w:rsidP="00C80CDD">
            <w:pPr>
              <w:spacing w:before="120" w:after="120"/>
              <w:jc w:val="center"/>
            </w:pPr>
            <w:r>
              <w:t>4.1</w:t>
            </w:r>
          </w:p>
        </w:tc>
        <w:tc>
          <w:tcPr>
            <w:tcW w:w="8789" w:type="dxa"/>
            <w:tcBorders>
              <w:top w:val="single" w:sz="4" w:space="0" w:color="auto"/>
              <w:left w:val="single" w:sz="4" w:space="0" w:color="auto"/>
              <w:bottom w:val="single" w:sz="4" w:space="0" w:color="auto"/>
              <w:right w:val="single" w:sz="4" w:space="0" w:color="auto"/>
            </w:tcBorders>
            <w:vAlign w:val="center"/>
          </w:tcPr>
          <w:p w14:paraId="5A14880A" w14:textId="458C4D12" w:rsidR="0000233D" w:rsidRPr="00E47D53" w:rsidRDefault="00D70F9D" w:rsidP="00D44B9A">
            <w:pPr>
              <w:spacing w:before="120" w:after="120" w:line="276" w:lineRule="auto"/>
              <w:jc w:val="both"/>
            </w:pPr>
            <w:r>
              <w:t xml:space="preserve">Do you </w:t>
            </w:r>
            <w:r w:rsidR="00DB361E">
              <w:t>agree to ens</w:t>
            </w:r>
            <w:r>
              <w:t>ure, so far as reasonably practicable the health, safety and welfare of all employees, course attendees and also any other person affected by your activities?</w:t>
            </w:r>
          </w:p>
        </w:tc>
        <w:tc>
          <w:tcPr>
            <w:tcW w:w="1128" w:type="dxa"/>
            <w:tcBorders>
              <w:top w:val="single" w:sz="4" w:space="0" w:color="auto"/>
              <w:left w:val="single" w:sz="4" w:space="0" w:color="auto"/>
              <w:bottom w:val="single" w:sz="4" w:space="0" w:color="auto"/>
              <w:right w:val="single" w:sz="4" w:space="0" w:color="auto"/>
            </w:tcBorders>
            <w:vAlign w:val="center"/>
            <w:hideMark/>
          </w:tcPr>
          <w:p w14:paraId="60B3BC73" w14:textId="77777777" w:rsidR="0000233D" w:rsidRPr="00E47D53" w:rsidRDefault="0000233D" w:rsidP="00E47D53">
            <w:pPr>
              <w:spacing w:before="120" w:after="120"/>
            </w:pPr>
            <w:r w:rsidRPr="00E47D53">
              <w:t>Yes / No</w:t>
            </w:r>
          </w:p>
        </w:tc>
      </w:tr>
      <w:tr w:rsidR="0000233D" w:rsidRPr="00E47D53" w14:paraId="2C556B4B" w14:textId="77777777" w:rsidTr="00484292">
        <w:trPr>
          <w:cantSplit/>
          <w:trHeight w:val="319"/>
        </w:trPr>
        <w:tc>
          <w:tcPr>
            <w:tcW w:w="533"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52A71334" w14:textId="6BE1EE65" w:rsidR="0000233D" w:rsidRPr="00E47D53" w:rsidRDefault="001B3B1C" w:rsidP="00C80CDD">
            <w:pPr>
              <w:spacing w:before="120" w:after="120"/>
              <w:jc w:val="center"/>
            </w:pPr>
            <w:r>
              <w:t>4.2</w:t>
            </w:r>
          </w:p>
        </w:tc>
        <w:tc>
          <w:tcPr>
            <w:tcW w:w="8789" w:type="dxa"/>
            <w:tcBorders>
              <w:top w:val="single" w:sz="4" w:space="0" w:color="auto"/>
              <w:left w:val="single" w:sz="4" w:space="0" w:color="auto"/>
              <w:bottom w:val="single" w:sz="4" w:space="0" w:color="auto"/>
              <w:right w:val="single" w:sz="4" w:space="0" w:color="auto"/>
            </w:tcBorders>
            <w:vAlign w:val="center"/>
          </w:tcPr>
          <w:p w14:paraId="6E988D60" w14:textId="56A8EC05" w:rsidR="0000233D" w:rsidRPr="00E47D53" w:rsidRDefault="00484292" w:rsidP="00D44B9A">
            <w:pPr>
              <w:spacing w:before="120" w:after="120" w:line="276" w:lineRule="auto"/>
              <w:jc w:val="both"/>
            </w:pPr>
            <w:r w:rsidRPr="00E47D53">
              <w:t>Do you agree to submit R</w:t>
            </w:r>
            <w:r w:rsidR="00FA5071" w:rsidRPr="00E47D53">
              <w:t>isk Assessments prior to training delivery?</w:t>
            </w:r>
          </w:p>
        </w:tc>
        <w:tc>
          <w:tcPr>
            <w:tcW w:w="1128" w:type="dxa"/>
            <w:tcBorders>
              <w:top w:val="single" w:sz="4" w:space="0" w:color="auto"/>
              <w:left w:val="single" w:sz="4" w:space="0" w:color="auto"/>
              <w:bottom w:val="single" w:sz="4" w:space="0" w:color="auto"/>
              <w:right w:val="single" w:sz="4" w:space="0" w:color="auto"/>
            </w:tcBorders>
            <w:vAlign w:val="center"/>
            <w:hideMark/>
          </w:tcPr>
          <w:p w14:paraId="6D7493C2" w14:textId="77777777" w:rsidR="0000233D" w:rsidRPr="00E47D53" w:rsidRDefault="0000233D" w:rsidP="00E47D53">
            <w:pPr>
              <w:spacing w:before="120" w:after="120"/>
            </w:pPr>
            <w:r w:rsidRPr="00E47D53">
              <w:t>Yes / No</w:t>
            </w:r>
          </w:p>
        </w:tc>
      </w:tr>
      <w:tr w:rsidR="0000233D" w:rsidRPr="00E47D53" w14:paraId="1D7C711C" w14:textId="77777777" w:rsidTr="00FB3956">
        <w:trPr>
          <w:cantSplit/>
          <w:trHeight w:val="319"/>
        </w:trPr>
        <w:tc>
          <w:tcPr>
            <w:tcW w:w="533"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6401F2C9" w14:textId="06F6D694" w:rsidR="0000233D" w:rsidRPr="00E47D53" w:rsidRDefault="001B3B1C" w:rsidP="00C80CDD">
            <w:pPr>
              <w:spacing w:before="120" w:after="120"/>
              <w:jc w:val="center"/>
            </w:pPr>
            <w:r>
              <w:t>4.3</w:t>
            </w:r>
          </w:p>
        </w:tc>
        <w:tc>
          <w:tcPr>
            <w:tcW w:w="8789" w:type="dxa"/>
            <w:tcBorders>
              <w:top w:val="single" w:sz="4" w:space="0" w:color="auto"/>
              <w:left w:val="single" w:sz="4" w:space="0" w:color="auto"/>
              <w:bottom w:val="single" w:sz="4" w:space="0" w:color="auto"/>
              <w:right w:val="single" w:sz="4" w:space="0" w:color="auto"/>
            </w:tcBorders>
            <w:vAlign w:val="center"/>
          </w:tcPr>
          <w:p w14:paraId="39CC015B" w14:textId="5925204E" w:rsidR="0000233D" w:rsidRPr="00E47D53" w:rsidRDefault="00FA5071" w:rsidP="00D44B9A">
            <w:pPr>
              <w:spacing w:before="120" w:after="120" w:line="276" w:lineRule="auto"/>
              <w:jc w:val="both"/>
            </w:pPr>
            <w:r w:rsidRPr="00E47D53">
              <w:t>Can you confirm you agree to undertake a Health &amp; Safety Induction at the NBGW, if appropriate</w:t>
            </w:r>
            <w:r w:rsidR="00C46A21">
              <w:t>.</w:t>
            </w:r>
          </w:p>
        </w:tc>
        <w:tc>
          <w:tcPr>
            <w:tcW w:w="1128" w:type="dxa"/>
            <w:tcBorders>
              <w:top w:val="single" w:sz="4" w:space="0" w:color="auto"/>
              <w:left w:val="single" w:sz="4" w:space="0" w:color="auto"/>
              <w:bottom w:val="single" w:sz="4" w:space="0" w:color="auto"/>
              <w:right w:val="single" w:sz="4" w:space="0" w:color="auto"/>
            </w:tcBorders>
            <w:vAlign w:val="center"/>
          </w:tcPr>
          <w:p w14:paraId="625CCEF5" w14:textId="77777777" w:rsidR="0000233D" w:rsidRPr="00E47D53" w:rsidRDefault="0000233D" w:rsidP="00E47D53">
            <w:pPr>
              <w:spacing w:before="120" w:after="120"/>
            </w:pPr>
            <w:r w:rsidRPr="00E47D53">
              <w:t>Yes</w:t>
            </w:r>
            <w:r w:rsidR="0009409C" w:rsidRPr="00E47D53">
              <w:t xml:space="preserve"> </w:t>
            </w:r>
            <w:r w:rsidRPr="00E47D53">
              <w:t>/</w:t>
            </w:r>
            <w:r w:rsidR="0009409C" w:rsidRPr="00E47D53">
              <w:t xml:space="preserve"> </w:t>
            </w:r>
            <w:r w:rsidRPr="00E47D53">
              <w:t xml:space="preserve">No </w:t>
            </w:r>
          </w:p>
        </w:tc>
      </w:tr>
    </w:tbl>
    <w:p w14:paraId="2CE168AE" w14:textId="5863E21B" w:rsidR="0000233D" w:rsidRPr="00E47D53" w:rsidRDefault="00C80CDD" w:rsidP="00AF5EA7">
      <w:pPr>
        <w:pStyle w:val="Heading2"/>
      </w:pPr>
      <w:bookmarkStart w:id="49" w:name="_Toc350435234"/>
      <w:bookmarkStart w:id="50" w:name="_Toc350435305"/>
      <w:bookmarkStart w:id="51" w:name="_Toc350435238"/>
      <w:bookmarkStart w:id="52" w:name="_Toc350435309"/>
      <w:bookmarkStart w:id="53" w:name="_Toc350435243"/>
      <w:bookmarkStart w:id="54" w:name="_Toc350435314"/>
      <w:bookmarkStart w:id="55" w:name="_Toc351026640"/>
      <w:bookmarkStart w:id="56" w:name="_Toc351027730"/>
      <w:bookmarkStart w:id="57" w:name="_Toc351027892"/>
      <w:bookmarkStart w:id="58" w:name="_Toc351028892"/>
      <w:bookmarkStart w:id="59" w:name="_Toc351029648"/>
      <w:bookmarkStart w:id="60" w:name="_Toc350435249"/>
      <w:bookmarkStart w:id="61" w:name="_Toc350435320"/>
      <w:bookmarkEnd w:id="49"/>
      <w:bookmarkEnd w:id="50"/>
      <w:bookmarkEnd w:id="51"/>
      <w:bookmarkEnd w:id="52"/>
      <w:bookmarkEnd w:id="53"/>
      <w:bookmarkEnd w:id="54"/>
      <w:bookmarkEnd w:id="55"/>
      <w:bookmarkEnd w:id="56"/>
      <w:bookmarkEnd w:id="57"/>
      <w:bookmarkEnd w:id="58"/>
      <w:bookmarkEnd w:id="59"/>
      <w:bookmarkEnd w:id="60"/>
      <w:bookmarkEnd w:id="61"/>
      <w:r>
        <w:lastRenderedPageBreak/>
        <w:t>Data Protection</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8676"/>
        <w:gridCol w:w="1134"/>
      </w:tblGrid>
      <w:tr w:rsidR="009B71D2" w:rsidRPr="00E47D53" w14:paraId="23954E03" w14:textId="77777777" w:rsidTr="00002DC2">
        <w:trPr>
          <w:cantSplit/>
        </w:trPr>
        <w:tc>
          <w:tcPr>
            <w:tcW w:w="675"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6B226094" w14:textId="5704BED7" w:rsidR="009B71D2" w:rsidRPr="00E47D53" w:rsidRDefault="009B71D2" w:rsidP="00413A00">
            <w:pPr>
              <w:spacing w:before="120" w:after="120" w:line="276" w:lineRule="auto"/>
              <w:jc w:val="center"/>
            </w:pPr>
            <w:r w:rsidRPr="00E47D53">
              <w:t>5.</w:t>
            </w:r>
            <w:r w:rsidR="00413A00">
              <w:t>1</w:t>
            </w:r>
          </w:p>
        </w:tc>
        <w:tc>
          <w:tcPr>
            <w:tcW w:w="8676" w:type="dxa"/>
            <w:tcBorders>
              <w:top w:val="single" w:sz="4" w:space="0" w:color="auto"/>
              <w:left w:val="single" w:sz="4" w:space="0" w:color="auto"/>
              <w:bottom w:val="single" w:sz="4" w:space="0" w:color="auto"/>
              <w:right w:val="single" w:sz="4" w:space="0" w:color="auto"/>
            </w:tcBorders>
            <w:vAlign w:val="center"/>
          </w:tcPr>
          <w:p w14:paraId="20DFF17F" w14:textId="1E2ACF75" w:rsidR="009B71D2" w:rsidRPr="00002DC2" w:rsidRDefault="00002DC2" w:rsidP="00B80AD9">
            <w:pPr>
              <w:spacing w:before="120" w:after="120" w:line="276" w:lineRule="auto"/>
              <w:jc w:val="both"/>
            </w:pPr>
            <w:r w:rsidRPr="00002DC2">
              <w:rPr>
                <w:bCs/>
              </w:rPr>
              <w:t xml:space="preserve">Please confirm that you agree to comply with the General Data Protection Regulation (GDPR) and Data Protection Act 2018 in relation to all dealings with the </w:t>
            </w:r>
            <w:r w:rsidR="00B80AD9">
              <w:rPr>
                <w:bCs/>
              </w:rPr>
              <w:t>NBGW</w:t>
            </w:r>
            <w:r w:rsidRPr="00002DC2">
              <w:rPr>
                <w:bCs/>
              </w:rPr>
              <w:t>.</w:t>
            </w:r>
          </w:p>
        </w:tc>
        <w:tc>
          <w:tcPr>
            <w:tcW w:w="1134" w:type="dxa"/>
            <w:tcBorders>
              <w:top w:val="single" w:sz="4" w:space="0" w:color="auto"/>
              <w:left w:val="single" w:sz="4" w:space="0" w:color="auto"/>
              <w:bottom w:val="single" w:sz="4" w:space="0" w:color="auto"/>
              <w:right w:val="single" w:sz="4" w:space="0" w:color="auto"/>
            </w:tcBorders>
            <w:vAlign w:val="center"/>
          </w:tcPr>
          <w:p w14:paraId="4A4065FC" w14:textId="4C006F93" w:rsidR="009B71D2" w:rsidRPr="00E47D53" w:rsidRDefault="009B71D2" w:rsidP="00E47D53">
            <w:pPr>
              <w:spacing w:before="120" w:after="120"/>
              <w:rPr>
                <w:rFonts w:eastAsia="Calibri" w:cs="Arial"/>
              </w:rPr>
            </w:pPr>
            <w:r w:rsidRPr="00E47D53">
              <w:rPr>
                <w:rFonts w:eastAsia="Calibri" w:cs="Arial"/>
              </w:rPr>
              <w:t xml:space="preserve">Yes / No </w:t>
            </w:r>
          </w:p>
        </w:tc>
      </w:tr>
      <w:tr w:rsidR="00002DC2" w:rsidRPr="00E47D53" w14:paraId="0C93871D" w14:textId="77777777" w:rsidTr="00002DC2">
        <w:trPr>
          <w:cantSplit/>
        </w:trPr>
        <w:tc>
          <w:tcPr>
            <w:tcW w:w="675"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27871410" w14:textId="2AF008F1" w:rsidR="00002DC2" w:rsidRPr="00E47D53" w:rsidRDefault="00002DC2" w:rsidP="00413A00">
            <w:pPr>
              <w:spacing w:before="120" w:after="120" w:line="276" w:lineRule="auto"/>
              <w:jc w:val="center"/>
            </w:pPr>
            <w:r>
              <w:t>5.2</w:t>
            </w:r>
          </w:p>
        </w:tc>
        <w:tc>
          <w:tcPr>
            <w:tcW w:w="8676" w:type="dxa"/>
            <w:tcBorders>
              <w:top w:val="single" w:sz="4" w:space="0" w:color="auto"/>
              <w:left w:val="single" w:sz="4" w:space="0" w:color="auto"/>
              <w:bottom w:val="single" w:sz="4" w:space="0" w:color="auto"/>
              <w:right w:val="single" w:sz="4" w:space="0" w:color="auto"/>
            </w:tcBorders>
            <w:vAlign w:val="center"/>
          </w:tcPr>
          <w:p w14:paraId="0419733F" w14:textId="0AD0CDDD" w:rsidR="00002DC2" w:rsidRPr="00002DC2" w:rsidRDefault="00B80AD9" w:rsidP="00B80AD9">
            <w:pPr>
              <w:spacing w:before="120" w:after="120" w:line="276" w:lineRule="auto"/>
              <w:jc w:val="both"/>
              <w:rPr>
                <w:bCs/>
              </w:rPr>
            </w:pPr>
            <w:r>
              <w:rPr>
                <w:bCs/>
              </w:rPr>
              <w:t xml:space="preserve">Do you agree to comply with the Project’s administrative </w:t>
            </w:r>
            <w:r w:rsidR="00C262F1">
              <w:rPr>
                <w:bCs/>
              </w:rPr>
              <w:t>requirements</w:t>
            </w:r>
            <w:r>
              <w:rPr>
                <w:bCs/>
              </w:rPr>
              <w:t xml:space="preserve">, ensuring data relating to course attendees is not collected, stored or used for any other purpose? </w:t>
            </w:r>
          </w:p>
        </w:tc>
        <w:tc>
          <w:tcPr>
            <w:tcW w:w="1134" w:type="dxa"/>
            <w:tcBorders>
              <w:top w:val="single" w:sz="4" w:space="0" w:color="auto"/>
              <w:left w:val="single" w:sz="4" w:space="0" w:color="auto"/>
              <w:bottom w:val="single" w:sz="4" w:space="0" w:color="auto"/>
              <w:right w:val="single" w:sz="4" w:space="0" w:color="auto"/>
            </w:tcBorders>
            <w:vAlign w:val="center"/>
          </w:tcPr>
          <w:p w14:paraId="5F66FA0C" w14:textId="37D0181B" w:rsidR="00002DC2" w:rsidRPr="00E47D53" w:rsidRDefault="00B80AD9" w:rsidP="00E47D53">
            <w:pPr>
              <w:spacing w:before="120" w:after="120"/>
              <w:rPr>
                <w:rFonts w:eastAsia="Calibri" w:cs="Arial"/>
              </w:rPr>
            </w:pPr>
            <w:r>
              <w:rPr>
                <w:rFonts w:eastAsia="Calibri" w:cs="Arial"/>
              </w:rPr>
              <w:t>Yes / No</w:t>
            </w:r>
          </w:p>
        </w:tc>
      </w:tr>
    </w:tbl>
    <w:p w14:paraId="2B1F5F25" w14:textId="77777777" w:rsidR="0000233D" w:rsidRPr="00E47D53" w:rsidRDefault="0000233D" w:rsidP="00AF5EA7">
      <w:pPr>
        <w:pStyle w:val="Heading2"/>
      </w:pPr>
      <w:r w:rsidRPr="00E47D53">
        <w:t xml:space="preserve">Welsh Language </w:t>
      </w:r>
    </w:p>
    <w:p w14:paraId="6D91C7E9" w14:textId="2158E376" w:rsidR="0000233D" w:rsidRPr="00E47D53" w:rsidRDefault="0000233D" w:rsidP="00025BB7">
      <w:pPr>
        <w:spacing w:line="360" w:lineRule="auto"/>
        <w:jc w:val="both"/>
      </w:pPr>
      <w:r w:rsidRPr="00E47D53">
        <w:t xml:space="preserve">The </w:t>
      </w:r>
      <w:r w:rsidR="00AF5EA7">
        <w:t>Project</w:t>
      </w:r>
      <w:r w:rsidRPr="00E47D53">
        <w:t xml:space="preserve"> is looking for demonstration of a commitment to the Welsh </w:t>
      </w:r>
      <w:r w:rsidR="00DB361E">
        <w:t>L</w:t>
      </w:r>
      <w:r w:rsidRPr="00E47D53">
        <w:t>a</w:t>
      </w:r>
      <w:r w:rsidR="00202C72">
        <w:t>nguage Measure such as a Welsh L</w:t>
      </w:r>
      <w:r w:rsidRPr="00E47D53">
        <w:t xml:space="preserve">anguage </w:t>
      </w:r>
      <w:r w:rsidR="00202C72">
        <w:t>P</w:t>
      </w:r>
      <w:r w:rsidRPr="00E47D53">
        <w:t>olicy.</w:t>
      </w:r>
    </w:p>
    <w:tbl>
      <w:tblPr>
        <w:tblStyle w:val="TableGrid"/>
        <w:tblW w:w="0" w:type="auto"/>
        <w:tblLook w:val="04A0" w:firstRow="1" w:lastRow="0" w:firstColumn="1" w:lastColumn="0" w:noHBand="0" w:noVBand="1"/>
      </w:tblPr>
      <w:tblGrid>
        <w:gridCol w:w="700"/>
        <w:gridCol w:w="8651"/>
        <w:gridCol w:w="1099"/>
      </w:tblGrid>
      <w:tr w:rsidR="0000233D" w:rsidRPr="00E47D53" w14:paraId="63094DDA" w14:textId="77777777" w:rsidTr="00002DC2">
        <w:tc>
          <w:tcPr>
            <w:tcW w:w="700" w:type="dxa"/>
            <w:shd w:val="clear" w:color="auto" w:fill="B4C6E7" w:themeFill="accent5" w:themeFillTint="66"/>
            <w:vAlign w:val="center"/>
          </w:tcPr>
          <w:p w14:paraId="0CAF1BB3" w14:textId="77777777" w:rsidR="0000233D" w:rsidRPr="00E47D53" w:rsidRDefault="0000233D" w:rsidP="00C80CDD">
            <w:pPr>
              <w:spacing w:before="120" w:after="120" w:line="276" w:lineRule="auto"/>
              <w:jc w:val="center"/>
            </w:pPr>
            <w:r w:rsidRPr="00E47D53">
              <w:t>6.1</w:t>
            </w:r>
          </w:p>
        </w:tc>
        <w:tc>
          <w:tcPr>
            <w:tcW w:w="8651" w:type="dxa"/>
            <w:shd w:val="clear" w:color="auto" w:fill="auto"/>
            <w:vAlign w:val="center"/>
          </w:tcPr>
          <w:p w14:paraId="34C664CA" w14:textId="6B320FF0" w:rsidR="0000233D" w:rsidRPr="00B80AD9" w:rsidRDefault="00B80AD9" w:rsidP="00D44B9A">
            <w:pPr>
              <w:spacing w:before="120" w:after="120" w:line="276" w:lineRule="auto"/>
              <w:jc w:val="both"/>
              <w:rPr>
                <w:bCs/>
              </w:rPr>
            </w:pPr>
            <w:r w:rsidRPr="00B80AD9">
              <w:rPr>
                <w:bCs/>
              </w:rPr>
              <w:t xml:space="preserve">The Welsh Language Measure 2011 confers upon the </w:t>
            </w:r>
            <w:r>
              <w:rPr>
                <w:bCs/>
              </w:rPr>
              <w:t>NBGW</w:t>
            </w:r>
            <w:r w:rsidRPr="00B80AD9">
              <w:rPr>
                <w:bCs/>
              </w:rPr>
              <w:t xml:space="preserve"> a duty to ensure that the Welsh language should be treated no less favourably than the English language, and that persons should be able to live their lives through the medium of the Welsh language if they choose to do so. Would you be supportive of these principles in any work you were contracted to do for the </w:t>
            </w:r>
            <w:r>
              <w:rPr>
                <w:bCs/>
              </w:rPr>
              <w:t>NBGW</w:t>
            </w:r>
            <w:r w:rsidRPr="00B80AD9">
              <w:rPr>
                <w:bCs/>
              </w:rPr>
              <w:t>?</w:t>
            </w:r>
          </w:p>
        </w:tc>
        <w:tc>
          <w:tcPr>
            <w:tcW w:w="1099" w:type="dxa"/>
            <w:vAlign w:val="center"/>
          </w:tcPr>
          <w:p w14:paraId="3A156D27" w14:textId="77777777" w:rsidR="0000233D" w:rsidRPr="00E47D53" w:rsidRDefault="0000233D" w:rsidP="00E47D53">
            <w:pPr>
              <w:spacing w:before="120" w:after="120" w:line="276" w:lineRule="auto"/>
              <w:rPr>
                <w:rFonts w:eastAsia="Times New Roman" w:cs="Times New Roman"/>
              </w:rPr>
            </w:pPr>
            <w:r w:rsidRPr="00E47D53">
              <w:rPr>
                <w:rFonts w:eastAsia="Times New Roman" w:cs="Times New Roman"/>
              </w:rPr>
              <w:t>Yes</w:t>
            </w:r>
            <w:r w:rsidR="0009409C" w:rsidRPr="00E47D53">
              <w:rPr>
                <w:rFonts w:eastAsia="Times New Roman" w:cs="Times New Roman"/>
              </w:rPr>
              <w:t xml:space="preserve"> </w:t>
            </w:r>
            <w:r w:rsidRPr="00E47D53">
              <w:rPr>
                <w:rFonts w:eastAsia="Times New Roman" w:cs="Times New Roman"/>
              </w:rPr>
              <w:t>/</w:t>
            </w:r>
            <w:r w:rsidR="0009409C" w:rsidRPr="00E47D53">
              <w:rPr>
                <w:rFonts w:eastAsia="Times New Roman" w:cs="Times New Roman"/>
              </w:rPr>
              <w:t xml:space="preserve"> </w:t>
            </w:r>
            <w:r w:rsidRPr="00E47D53">
              <w:rPr>
                <w:rFonts w:eastAsia="Times New Roman" w:cs="Times New Roman"/>
              </w:rPr>
              <w:t>No</w:t>
            </w:r>
          </w:p>
        </w:tc>
      </w:tr>
    </w:tbl>
    <w:p w14:paraId="2735AD0C" w14:textId="77777777" w:rsidR="0000233D" w:rsidRPr="00E47D53" w:rsidRDefault="0000233D" w:rsidP="00AF5EA7">
      <w:pPr>
        <w:pStyle w:val="Heading2"/>
        <w:numPr>
          <w:ilvl w:val="0"/>
          <w:numId w:val="0"/>
        </w:numPr>
      </w:pPr>
      <w:r w:rsidRPr="00E47D53">
        <w:t>Part C</w:t>
      </w:r>
    </w:p>
    <w:p w14:paraId="513C6067" w14:textId="77777777" w:rsidR="0000233D" w:rsidRPr="00E47D53" w:rsidRDefault="0000233D" w:rsidP="00AF5EA7">
      <w:pPr>
        <w:pStyle w:val="Heading2"/>
        <w:numPr>
          <w:ilvl w:val="0"/>
          <w:numId w:val="22"/>
        </w:numPr>
      </w:pPr>
      <w:r w:rsidRPr="00E47D53">
        <w:t>Scoring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56"/>
        <w:gridCol w:w="9194"/>
      </w:tblGrid>
      <w:tr w:rsidR="0000233D" w:rsidRPr="00E47D53" w14:paraId="233E11DB" w14:textId="77777777" w:rsidTr="00BA78D0">
        <w:trPr>
          <w:trHeight w:val="963"/>
        </w:trPr>
        <w:tc>
          <w:tcPr>
            <w:tcW w:w="0" w:type="auto"/>
            <w:gridSpan w:val="2"/>
            <w:shd w:val="clear" w:color="auto" w:fill="FFFFFF" w:themeFill="background1"/>
            <w:vAlign w:val="center"/>
          </w:tcPr>
          <w:p w14:paraId="144B2E5B" w14:textId="77777777" w:rsidR="0000233D" w:rsidRPr="00E47D53" w:rsidRDefault="0000233D" w:rsidP="00D44B9A">
            <w:pPr>
              <w:spacing w:after="0" w:line="276" w:lineRule="auto"/>
              <w:jc w:val="both"/>
            </w:pPr>
            <w:r w:rsidRPr="00E47D53">
              <w:t>Providers will be required to deliver training</w:t>
            </w:r>
            <w:r w:rsidR="0009409C" w:rsidRPr="00E47D53">
              <w:t xml:space="preserve"> </w:t>
            </w:r>
            <w:r w:rsidRPr="00E47D53">
              <w:t xml:space="preserve">on behalf of </w:t>
            </w:r>
            <w:r w:rsidR="00546846" w:rsidRPr="00E47D53">
              <w:t>Growing the Future</w:t>
            </w:r>
            <w:r w:rsidR="0009409C" w:rsidRPr="00E47D53">
              <w:t xml:space="preserve"> in their areas of expertise</w:t>
            </w:r>
            <w:r w:rsidRPr="00E47D53">
              <w:t xml:space="preserve"> (Please read the specification to fully understand what this entails).  We are seeking providers who are qualified/experienced in delivering their areas of training and </w:t>
            </w:r>
            <w:r w:rsidRPr="00E47D53">
              <w:rPr>
                <w:b/>
              </w:rPr>
              <w:t xml:space="preserve">who can also ensure compliance with the </w:t>
            </w:r>
            <w:r w:rsidR="00F01C2B" w:rsidRPr="00E47D53">
              <w:rPr>
                <w:b/>
              </w:rPr>
              <w:t>P</w:t>
            </w:r>
            <w:r w:rsidRPr="00E47D53">
              <w:rPr>
                <w:b/>
              </w:rPr>
              <w:t>roject’s administrative requirements</w:t>
            </w:r>
            <w:r w:rsidRPr="00E47D53">
              <w:t xml:space="preserve">.  Please therefore try to include examples in response to the following question which not only evidence your ability to deliver the training you are offering, but which also evidence your ability to comply with clients’ administrative requirements.  </w:t>
            </w:r>
          </w:p>
        </w:tc>
      </w:tr>
      <w:tr w:rsidR="0000233D" w:rsidRPr="00E47D53" w14:paraId="6D8BE7AD" w14:textId="77777777" w:rsidTr="00BA78D0">
        <w:trPr>
          <w:trHeight w:val="552"/>
        </w:trPr>
        <w:tc>
          <w:tcPr>
            <w:tcW w:w="0" w:type="auto"/>
            <w:gridSpan w:val="2"/>
            <w:shd w:val="clear" w:color="auto" w:fill="FFFFFF" w:themeFill="background1"/>
            <w:vAlign w:val="center"/>
          </w:tcPr>
          <w:p w14:paraId="1F3FCC43" w14:textId="77777777" w:rsidR="0000233D" w:rsidRPr="00E47D53" w:rsidRDefault="0000233D" w:rsidP="00413A00">
            <w:pPr>
              <w:spacing w:after="0" w:line="276" w:lineRule="auto"/>
            </w:pPr>
            <w:r w:rsidRPr="00E47D53">
              <w:t>Assessment criteria</w:t>
            </w:r>
          </w:p>
        </w:tc>
      </w:tr>
      <w:tr w:rsidR="0000233D" w:rsidRPr="00E47D53" w14:paraId="6CA231C0" w14:textId="77777777" w:rsidTr="00A9067A">
        <w:trPr>
          <w:trHeight w:val="2757"/>
        </w:trPr>
        <w:tc>
          <w:tcPr>
            <w:tcW w:w="1091" w:type="dxa"/>
            <w:vMerge w:val="restart"/>
            <w:shd w:val="clear" w:color="auto" w:fill="B4C6E7" w:themeFill="accent5" w:themeFillTint="66"/>
            <w:vAlign w:val="center"/>
          </w:tcPr>
          <w:p w14:paraId="2B43C0AD" w14:textId="77777777" w:rsidR="0000233D" w:rsidRPr="00E47D53" w:rsidRDefault="0000233D" w:rsidP="00413A00">
            <w:pPr>
              <w:spacing w:after="0" w:line="276" w:lineRule="auto"/>
              <w:jc w:val="center"/>
              <w:rPr>
                <w:rFonts w:eastAsia="Calibri" w:cs="Arial"/>
                <w:szCs w:val="18"/>
              </w:rPr>
            </w:pPr>
            <w:r w:rsidRPr="00E47D53">
              <w:rPr>
                <w:rFonts w:eastAsia="Calibri" w:cs="Arial"/>
                <w:szCs w:val="18"/>
              </w:rPr>
              <w:t>1.1</w:t>
            </w:r>
          </w:p>
        </w:tc>
        <w:tc>
          <w:tcPr>
            <w:tcW w:w="9359" w:type="dxa"/>
            <w:vAlign w:val="center"/>
          </w:tcPr>
          <w:p w14:paraId="614364D1" w14:textId="77777777" w:rsidR="0000233D" w:rsidRPr="00E47D53" w:rsidRDefault="0000233D" w:rsidP="00D44B9A">
            <w:pPr>
              <w:spacing w:after="120" w:line="276" w:lineRule="auto"/>
              <w:jc w:val="both"/>
              <w:rPr>
                <w:rFonts w:eastAsia="Calibri" w:cs="Arial"/>
                <w:b/>
                <w:szCs w:val="18"/>
              </w:rPr>
            </w:pPr>
            <w:r w:rsidRPr="00E47D53">
              <w:rPr>
                <w:rFonts w:eastAsia="Calibri" w:cs="Arial"/>
                <w:b/>
                <w:szCs w:val="18"/>
              </w:rPr>
              <w:t>Delivery Record</w:t>
            </w:r>
          </w:p>
          <w:p w14:paraId="717F9A10" w14:textId="77777777" w:rsidR="0000233D" w:rsidRPr="00E47D53" w:rsidRDefault="0000233D" w:rsidP="00D44B9A">
            <w:pPr>
              <w:spacing w:after="120" w:line="276" w:lineRule="auto"/>
              <w:jc w:val="both"/>
              <w:rPr>
                <w:rFonts w:eastAsia="Calibri" w:cs="Arial"/>
                <w:b/>
                <w:szCs w:val="18"/>
              </w:rPr>
            </w:pPr>
            <w:r w:rsidRPr="00E47D53">
              <w:rPr>
                <w:rFonts w:eastAsia="Calibri" w:cs="Arial"/>
                <w:b/>
                <w:szCs w:val="18"/>
              </w:rPr>
              <w:t xml:space="preserve">Please provide three recent (within the past three years), relevant examples of having delivered training to project participants on behalf of a client. </w:t>
            </w:r>
          </w:p>
          <w:p w14:paraId="4746467B" w14:textId="77777777" w:rsidR="0000233D" w:rsidRPr="00E47D53" w:rsidRDefault="0000233D" w:rsidP="00D44B9A">
            <w:pPr>
              <w:spacing w:after="120" w:line="276" w:lineRule="auto"/>
              <w:contextualSpacing/>
              <w:jc w:val="both"/>
              <w:rPr>
                <w:rFonts w:eastAsia="Calibri" w:cs="Arial"/>
                <w:szCs w:val="18"/>
              </w:rPr>
            </w:pPr>
            <w:r w:rsidRPr="00E47D53">
              <w:rPr>
                <w:rFonts w:eastAsia="Calibri" w:cs="Arial"/>
                <w:szCs w:val="18"/>
              </w:rPr>
              <w:t xml:space="preserve">Please include: </w:t>
            </w:r>
          </w:p>
          <w:p w14:paraId="6E0AC176" w14:textId="77777777" w:rsidR="0000233D" w:rsidRPr="00E47D53" w:rsidRDefault="0000233D" w:rsidP="00D44B9A">
            <w:pPr>
              <w:pStyle w:val="ListParagraph"/>
              <w:numPr>
                <w:ilvl w:val="0"/>
                <w:numId w:val="10"/>
              </w:numPr>
              <w:spacing w:after="120" w:line="276" w:lineRule="auto"/>
              <w:jc w:val="both"/>
              <w:rPr>
                <w:rFonts w:eastAsia="Calibri" w:cs="Arial"/>
                <w:szCs w:val="18"/>
              </w:rPr>
            </w:pPr>
            <w:r w:rsidRPr="00E47D53">
              <w:rPr>
                <w:rFonts w:eastAsia="Calibri" w:cs="Arial"/>
                <w:szCs w:val="18"/>
              </w:rPr>
              <w:t>A brief description of the project and the training delivered, highlighting any relevance to this project (particularly in terms of administrative requirements)</w:t>
            </w:r>
          </w:p>
          <w:p w14:paraId="2DACB179" w14:textId="77777777" w:rsidR="00F01C2B" w:rsidRPr="00E47D53" w:rsidRDefault="0000233D" w:rsidP="00D44B9A">
            <w:pPr>
              <w:pStyle w:val="ListParagraph"/>
              <w:numPr>
                <w:ilvl w:val="0"/>
                <w:numId w:val="9"/>
              </w:numPr>
              <w:spacing w:after="120" w:line="276" w:lineRule="auto"/>
              <w:jc w:val="both"/>
              <w:rPr>
                <w:rFonts w:eastAsia="Calibri" w:cs="Arial"/>
                <w:szCs w:val="18"/>
              </w:rPr>
            </w:pPr>
            <w:r w:rsidRPr="00E47D53">
              <w:rPr>
                <w:rFonts w:eastAsia="Calibri" w:cs="Arial"/>
                <w:szCs w:val="18"/>
              </w:rPr>
              <w:t>Dates over which the training was delivered</w:t>
            </w:r>
          </w:p>
          <w:p w14:paraId="55212E1F" w14:textId="77777777" w:rsidR="00F01C2B" w:rsidRPr="00E47D53" w:rsidRDefault="0000233D" w:rsidP="00D44B9A">
            <w:pPr>
              <w:pStyle w:val="ListParagraph"/>
              <w:numPr>
                <w:ilvl w:val="0"/>
                <w:numId w:val="9"/>
              </w:numPr>
              <w:spacing w:after="120" w:line="276" w:lineRule="auto"/>
              <w:jc w:val="both"/>
              <w:rPr>
                <w:rFonts w:eastAsia="Calibri" w:cs="Arial"/>
                <w:szCs w:val="18"/>
              </w:rPr>
            </w:pPr>
            <w:r w:rsidRPr="00E47D53">
              <w:rPr>
                <w:rFonts w:eastAsia="Calibri" w:cs="Arial"/>
                <w:szCs w:val="18"/>
              </w:rPr>
              <w:t>Client name including key contact, email address and telephone number</w:t>
            </w:r>
          </w:p>
          <w:p w14:paraId="7AB77F79" w14:textId="19D0BBE6" w:rsidR="0000233D" w:rsidRPr="00E47D53" w:rsidRDefault="0000233D" w:rsidP="00D44B9A">
            <w:pPr>
              <w:pStyle w:val="ListParagraph"/>
              <w:numPr>
                <w:ilvl w:val="0"/>
                <w:numId w:val="9"/>
              </w:numPr>
              <w:spacing w:after="120" w:line="276" w:lineRule="auto"/>
              <w:ind w:left="714" w:hanging="357"/>
              <w:jc w:val="both"/>
              <w:rPr>
                <w:rFonts w:eastAsia="Calibri" w:cs="Arial"/>
                <w:szCs w:val="18"/>
              </w:rPr>
            </w:pPr>
            <w:r w:rsidRPr="00E47D53">
              <w:rPr>
                <w:rFonts w:eastAsia="Calibri" w:cs="Arial"/>
                <w:szCs w:val="18"/>
              </w:rPr>
              <w:t xml:space="preserve">Contract value </w:t>
            </w:r>
          </w:p>
        </w:tc>
      </w:tr>
      <w:tr w:rsidR="0000233D" w:rsidRPr="00E47D53" w14:paraId="51F958C1" w14:textId="77777777" w:rsidTr="00A9067A">
        <w:trPr>
          <w:trHeight w:val="77"/>
        </w:trPr>
        <w:tc>
          <w:tcPr>
            <w:tcW w:w="1091" w:type="dxa"/>
            <w:vMerge/>
            <w:shd w:val="clear" w:color="auto" w:fill="B4C6E7" w:themeFill="accent5" w:themeFillTint="66"/>
            <w:vAlign w:val="center"/>
          </w:tcPr>
          <w:p w14:paraId="255B8910" w14:textId="77777777" w:rsidR="0000233D" w:rsidRPr="00E47D53" w:rsidRDefault="0000233D" w:rsidP="00413A00">
            <w:pPr>
              <w:spacing w:after="0" w:line="276" w:lineRule="auto"/>
              <w:jc w:val="center"/>
              <w:rPr>
                <w:rFonts w:eastAsia="Calibri" w:cs="Arial"/>
                <w:szCs w:val="18"/>
              </w:rPr>
            </w:pPr>
          </w:p>
        </w:tc>
        <w:tc>
          <w:tcPr>
            <w:tcW w:w="9359" w:type="dxa"/>
            <w:vAlign w:val="center"/>
          </w:tcPr>
          <w:p w14:paraId="43A5FD75" w14:textId="77777777" w:rsidR="0000233D" w:rsidRPr="00E47D53" w:rsidRDefault="0000233D" w:rsidP="00D44B9A">
            <w:pPr>
              <w:spacing w:after="0" w:line="276" w:lineRule="auto"/>
              <w:jc w:val="both"/>
              <w:rPr>
                <w:rFonts w:eastAsia="Calibri" w:cs="Arial"/>
                <w:b/>
                <w:szCs w:val="18"/>
              </w:rPr>
            </w:pPr>
            <w:r w:rsidRPr="00E47D53">
              <w:rPr>
                <w:rFonts w:eastAsia="Calibri" w:cs="Arial"/>
                <w:szCs w:val="18"/>
              </w:rPr>
              <w:t>Pass/fail – you pass if you satisfactorily answer all points and you fail if you do not provide all of the information requested and or fail to provide relevant examples.</w:t>
            </w:r>
          </w:p>
        </w:tc>
      </w:tr>
      <w:tr w:rsidR="0000233D" w:rsidRPr="00E47D53" w14:paraId="53A1D097" w14:textId="77777777" w:rsidTr="00A9067A">
        <w:trPr>
          <w:trHeight w:val="1005"/>
        </w:trPr>
        <w:tc>
          <w:tcPr>
            <w:tcW w:w="1091" w:type="dxa"/>
            <w:shd w:val="clear" w:color="auto" w:fill="B4C6E7" w:themeFill="accent5" w:themeFillTint="66"/>
            <w:vAlign w:val="center"/>
          </w:tcPr>
          <w:p w14:paraId="65CEC97D" w14:textId="77777777" w:rsidR="0000233D" w:rsidRPr="00E47D53" w:rsidRDefault="0000233D" w:rsidP="00413A00">
            <w:pPr>
              <w:spacing w:after="0" w:line="276" w:lineRule="auto"/>
              <w:jc w:val="center"/>
              <w:rPr>
                <w:rFonts w:eastAsia="Calibri" w:cs="Arial"/>
                <w:szCs w:val="18"/>
              </w:rPr>
            </w:pPr>
            <w:r w:rsidRPr="00E47D53">
              <w:rPr>
                <w:rFonts w:eastAsia="Calibri" w:cs="Arial"/>
                <w:szCs w:val="18"/>
              </w:rPr>
              <w:t>1.2</w:t>
            </w:r>
          </w:p>
        </w:tc>
        <w:tc>
          <w:tcPr>
            <w:tcW w:w="9359" w:type="dxa"/>
            <w:vAlign w:val="center"/>
          </w:tcPr>
          <w:p w14:paraId="4914B765" w14:textId="77777777" w:rsidR="0009409C" w:rsidRPr="00E47D53" w:rsidRDefault="0000233D" w:rsidP="00D44B9A">
            <w:pPr>
              <w:spacing w:after="0" w:line="276" w:lineRule="auto"/>
              <w:jc w:val="both"/>
              <w:rPr>
                <w:rFonts w:eastAsia="Calibri" w:cs="Arial"/>
                <w:b/>
                <w:szCs w:val="18"/>
              </w:rPr>
            </w:pPr>
            <w:r w:rsidRPr="00E47D53">
              <w:rPr>
                <w:rFonts w:eastAsia="Calibri" w:cs="Arial"/>
                <w:b/>
                <w:szCs w:val="18"/>
              </w:rPr>
              <w:t>Training</w:t>
            </w:r>
          </w:p>
          <w:p w14:paraId="3ACC889D" w14:textId="0BEEA296" w:rsidR="0000233D" w:rsidRPr="00E47D53" w:rsidRDefault="0000233D" w:rsidP="00D44B9A">
            <w:pPr>
              <w:spacing w:after="0" w:line="276" w:lineRule="auto"/>
              <w:jc w:val="both"/>
              <w:rPr>
                <w:rFonts w:eastAsia="Calibri" w:cs="Arial"/>
                <w:szCs w:val="18"/>
              </w:rPr>
            </w:pPr>
            <w:r w:rsidRPr="00E47D53">
              <w:rPr>
                <w:rFonts w:eastAsia="Calibri" w:cs="Arial"/>
                <w:szCs w:val="18"/>
              </w:rPr>
              <w:t xml:space="preserve">Please provide information on the relevant training that you could deliver through </w:t>
            </w:r>
            <w:r w:rsidR="00546846" w:rsidRPr="00E47D53">
              <w:rPr>
                <w:rFonts w:eastAsia="Calibri" w:cs="Arial"/>
                <w:szCs w:val="18"/>
              </w:rPr>
              <w:t>Growing the Future</w:t>
            </w:r>
            <w:r w:rsidRPr="00E47D53">
              <w:rPr>
                <w:rFonts w:eastAsia="Calibri" w:cs="Arial"/>
                <w:szCs w:val="18"/>
              </w:rPr>
              <w:t xml:space="preserve"> to contribute towards the achievement of the </w:t>
            </w:r>
            <w:r w:rsidR="0009409C" w:rsidRPr="00E47D53">
              <w:rPr>
                <w:rFonts w:eastAsia="Calibri" w:cs="Arial"/>
                <w:szCs w:val="18"/>
              </w:rPr>
              <w:t>Project</w:t>
            </w:r>
            <w:r w:rsidRPr="00E47D53">
              <w:rPr>
                <w:rFonts w:eastAsia="Calibri" w:cs="Arial"/>
                <w:szCs w:val="18"/>
              </w:rPr>
              <w:t xml:space="preserve">’s aims. </w:t>
            </w:r>
            <w:r w:rsidR="0009409C" w:rsidRPr="00E47D53">
              <w:rPr>
                <w:rFonts w:eastAsia="Calibri" w:cs="Arial"/>
                <w:szCs w:val="18"/>
              </w:rPr>
              <w:t xml:space="preserve"> </w:t>
            </w:r>
            <w:r w:rsidRPr="00E47D53">
              <w:rPr>
                <w:rFonts w:eastAsia="Calibri" w:cs="Arial"/>
                <w:szCs w:val="18"/>
              </w:rPr>
              <w:t xml:space="preserve">Please complete </w:t>
            </w:r>
            <w:r w:rsidR="005B4607" w:rsidRPr="00E47D53">
              <w:rPr>
                <w:rFonts w:eastAsia="Calibri" w:cs="Arial"/>
                <w:szCs w:val="18"/>
              </w:rPr>
              <w:t xml:space="preserve">the </w:t>
            </w:r>
            <w:r w:rsidRPr="00E47D53">
              <w:rPr>
                <w:rFonts w:eastAsia="Calibri" w:cs="Arial"/>
                <w:szCs w:val="18"/>
              </w:rPr>
              <w:t xml:space="preserve">Excel </w:t>
            </w:r>
            <w:r w:rsidR="005B4607" w:rsidRPr="00E47D53">
              <w:rPr>
                <w:rFonts w:eastAsia="Calibri" w:cs="Arial"/>
                <w:szCs w:val="18"/>
              </w:rPr>
              <w:t xml:space="preserve">Course Details </w:t>
            </w:r>
            <w:r w:rsidRPr="00E47D53">
              <w:rPr>
                <w:rFonts w:eastAsia="Calibri" w:cs="Arial"/>
                <w:szCs w:val="18"/>
              </w:rPr>
              <w:t xml:space="preserve">list as an appendix with all relevant </w:t>
            </w:r>
            <w:r w:rsidR="00E47D53" w:rsidRPr="00E47D53">
              <w:rPr>
                <w:rFonts w:eastAsia="Calibri" w:cs="Arial"/>
                <w:szCs w:val="18"/>
              </w:rPr>
              <w:t>course</w:t>
            </w:r>
            <w:r w:rsidRPr="00E47D53">
              <w:rPr>
                <w:rFonts w:eastAsia="Calibri" w:cs="Arial"/>
                <w:szCs w:val="18"/>
              </w:rPr>
              <w:t xml:space="preserve"> details.  Please ensure you </w:t>
            </w:r>
            <w:r w:rsidR="0009409C" w:rsidRPr="00E47D53">
              <w:rPr>
                <w:rFonts w:eastAsia="Calibri" w:cs="Arial"/>
                <w:szCs w:val="18"/>
              </w:rPr>
              <w:t>only</w:t>
            </w:r>
            <w:r w:rsidRPr="00E47D53">
              <w:rPr>
                <w:rFonts w:eastAsia="Calibri" w:cs="Arial"/>
                <w:szCs w:val="18"/>
              </w:rPr>
              <w:t xml:space="preserve"> </w:t>
            </w:r>
            <w:r w:rsidR="0009409C" w:rsidRPr="00E47D53">
              <w:rPr>
                <w:rFonts w:eastAsia="Calibri" w:cs="Arial"/>
                <w:szCs w:val="18"/>
              </w:rPr>
              <w:t>i</w:t>
            </w:r>
            <w:r w:rsidRPr="00E47D53">
              <w:rPr>
                <w:rFonts w:eastAsia="Calibri" w:cs="Arial"/>
                <w:szCs w:val="18"/>
              </w:rPr>
              <w:t xml:space="preserve">nclude </w:t>
            </w:r>
            <w:r w:rsidRPr="00E47D53">
              <w:rPr>
                <w:rFonts w:eastAsia="Calibri" w:cs="Arial"/>
                <w:szCs w:val="18"/>
              </w:rPr>
              <w:lastRenderedPageBreak/>
              <w:t xml:space="preserve">training which is relevant to the horticulture industry (for example, we will not be looking for Food Hygiene Training </w:t>
            </w:r>
            <w:r w:rsidR="00AF5EA7" w:rsidRPr="00E47D53">
              <w:rPr>
                <w:rFonts w:eastAsia="Calibri" w:cs="Arial"/>
                <w:szCs w:val="18"/>
              </w:rPr>
              <w:t>etc.</w:t>
            </w:r>
            <w:r w:rsidRPr="00E47D53">
              <w:rPr>
                <w:rFonts w:eastAsia="Calibri" w:cs="Arial"/>
                <w:szCs w:val="18"/>
              </w:rPr>
              <w:t xml:space="preserve">). </w:t>
            </w:r>
          </w:p>
        </w:tc>
      </w:tr>
    </w:tbl>
    <w:p w14:paraId="267ED00B" w14:textId="3008E13E" w:rsidR="0000233D" w:rsidRPr="00E47D53" w:rsidRDefault="0000233D" w:rsidP="00AF5EA7">
      <w:pPr>
        <w:pStyle w:val="Heading2"/>
        <w:numPr>
          <w:ilvl w:val="0"/>
          <w:numId w:val="0"/>
        </w:numPr>
      </w:pPr>
      <w:bookmarkStart w:id="62" w:name="_Toc351026652"/>
      <w:bookmarkStart w:id="63" w:name="_Toc351027742"/>
      <w:bookmarkStart w:id="64" w:name="_Toc351027904"/>
      <w:bookmarkStart w:id="65" w:name="_Toc351028904"/>
      <w:bookmarkStart w:id="66" w:name="_Toc351029660"/>
      <w:bookmarkStart w:id="67" w:name="_Toc351026653"/>
      <w:bookmarkStart w:id="68" w:name="_Toc351027743"/>
      <w:bookmarkStart w:id="69" w:name="_Toc351027905"/>
      <w:bookmarkStart w:id="70" w:name="_Toc351028905"/>
      <w:bookmarkStart w:id="71" w:name="_Toc351029661"/>
      <w:bookmarkStart w:id="72" w:name="_Toc351026654"/>
      <w:bookmarkStart w:id="73" w:name="_Toc351027744"/>
      <w:bookmarkStart w:id="74" w:name="_Toc351027906"/>
      <w:bookmarkStart w:id="75" w:name="_Toc351028906"/>
      <w:bookmarkStart w:id="76" w:name="_Toc351029662"/>
      <w:bookmarkStart w:id="77" w:name="_Toc351026655"/>
      <w:bookmarkStart w:id="78" w:name="_Toc351027745"/>
      <w:bookmarkStart w:id="79" w:name="_Toc351027907"/>
      <w:bookmarkStart w:id="80" w:name="_Toc351028907"/>
      <w:bookmarkStart w:id="81" w:name="_Toc351029663"/>
      <w:bookmarkStart w:id="82" w:name="_Toc351026656"/>
      <w:bookmarkStart w:id="83" w:name="_Toc351027746"/>
      <w:bookmarkStart w:id="84" w:name="_Toc351027908"/>
      <w:bookmarkStart w:id="85" w:name="_Toc351028908"/>
      <w:bookmarkStart w:id="86" w:name="_Toc351029664"/>
      <w:bookmarkStart w:id="87" w:name="_Toc351026657"/>
      <w:bookmarkStart w:id="88" w:name="_Toc351027747"/>
      <w:bookmarkStart w:id="89" w:name="_Toc351027909"/>
      <w:bookmarkStart w:id="90" w:name="_Toc351028909"/>
      <w:bookmarkStart w:id="91" w:name="_Toc351029665"/>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rsidRPr="00E47D53">
        <w:lastRenderedPageBreak/>
        <w:t>Part D</w:t>
      </w:r>
    </w:p>
    <w:p w14:paraId="69FFF276" w14:textId="77777777" w:rsidR="0000233D" w:rsidRPr="00E47D53" w:rsidRDefault="0000233D" w:rsidP="00D44B9A">
      <w:pPr>
        <w:pStyle w:val="Heading2"/>
        <w:numPr>
          <w:ilvl w:val="0"/>
          <w:numId w:val="15"/>
        </w:numPr>
        <w:jc w:val="both"/>
      </w:pPr>
      <w:r w:rsidRPr="00E47D53">
        <w:t>Geographical Location</w:t>
      </w:r>
    </w:p>
    <w:p w14:paraId="1B05891D" w14:textId="0C5365B9" w:rsidR="0000233D" w:rsidRPr="00E47D53" w:rsidRDefault="0000233D" w:rsidP="00D44B9A">
      <w:pPr>
        <w:spacing w:line="360" w:lineRule="auto"/>
        <w:jc w:val="both"/>
      </w:pPr>
      <w:r w:rsidRPr="00E47D53">
        <w:t xml:space="preserve">Please select below which regions within Wales where you can actively deliver training </w:t>
      </w:r>
      <w:r w:rsidR="00E47D53" w:rsidRPr="00E47D53">
        <w:t>courses</w:t>
      </w:r>
      <w:r w:rsidRPr="00E47D53">
        <w:t xml:space="preserve"> by putting a </w:t>
      </w:r>
      <w:r w:rsidR="0009409C" w:rsidRPr="00E47D53">
        <w:t>‘</w:t>
      </w:r>
      <w:r w:rsidRPr="00E47D53">
        <w:t>x</w:t>
      </w:r>
      <w:r w:rsidR="0009409C" w:rsidRPr="00E47D53">
        <w:t>’</w:t>
      </w:r>
      <w:r w:rsidRPr="00E47D53">
        <w:t xml:space="preserve"> in the selected boxes. </w:t>
      </w:r>
      <w:r w:rsidR="0009409C" w:rsidRPr="00E47D53">
        <w:t xml:space="preserve"> </w:t>
      </w:r>
      <w:r w:rsidRPr="00E47D53">
        <w:t>By selecting a region there will be an expectati</w:t>
      </w:r>
      <w:r w:rsidR="005B4607" w:rsidRPr="00E47D53">
        <w:t xml:space="preserve">on for you to deliver training </w:t>
      </w:r>
      <w:r w:rsidR="00E47D53" w:rsidRPr="00E47D53">
        <w:t>course</w:t>
      </w:r>
      <w:r w:rsidR="005B4607" w:rsidRPr="00E47D53">
        <w:t>s</w:t>
      </w:r>
      <w:r w:rsidRPr="00E47D53">
        <w:t xml:space="preserve"> within the region.</w:t>
      </w:r>
    </w:p>
    <w:tbl>
      <w:tblPr>
        <w:tblStyle w:val="TableGrid"/>
        <w:tblW w:w="0" w:type="auto"/>
        <w:tblLook w:val="04A0" w:firstRow="1" w:lastRow="0" w:firstColumn="1" w:lastColumn="0" w:noHBand="0" w:noVBand="1"/>
      </w:tblPr>
      <w:tblGrid>
        <w:gridCol w:w="704"/>
        <w:gridCol w:w="7371"/>
        <w:gridCol w:w="2126"/>
      </w:tblGrid>
      <w:tr w:rsidR="0000233D" w:rsidRPr="00E47D53" w14:paraId="47E952DF" w14:textId="77777777" w:rsidTr="00FB3956">
        <w:trPr>
          <w:trHeight w:val="266"/>
        </w:trPr>
        <w:tc>
          <w:tcPr>
            <w:tcW w:w="704" w:type="dxa"/>
            <w:shd w:val="clear" w:color="auto" w:fill="B4C6E7" w:themeFill="accent5" w:themeFillTint="66"/>
            <w:vAlign w:val="center"/>
          </w:tcPr>
          <w:p w14:paraId="3E69D4C2" w14:textId="77777777" w:rsidR="0000233D" w:rsidRPr="00E47D53" w:rsidRDefault="0000233D" w:rsidP="00D44B9A">
            <w:pPr>
              <w:spacing w:before="120" w:after="120" w:line="276" w:lineRule="auto"/>
              <w:jc w:val="both"/>
            </w:pPr>
          </w:p>
        </w:tc>
        <w:tc>
          <w:tcPr>
            <w:tcW w:w="7371" w:type="dxa"/>
            <w:vAlign w:val="center"/>
          </w:tcPr>
          <w:p w14:paraId="7D13EB4B" w14:textId="77777777" w:rsidR="0000233D" w:rsidRPr="00E47D53" w:rsidRDefault="0000233D" w:rsidP="00D44B9A">
            <w:pPr>
              <w:spacing w:before="120" w:after="120" w:line="276" w:lineRule="auto"/>
              <w:jc w:val="both"/>
              <w:rPr>
                <w:b/>
              </w:rPr>
            </w:pPr>
            <w:r w:rsidRPr="00E47D53">
              <w:rPr>
                <w:b/>
              </w:rPr>
              <w:t>Region</w:t>
            </w:r>
          </w:p>
        </w:tc>
        <w:tc>
          <w:tcPr>
            <w:tcW w:w="2126" w:type="dxa"/>
            <w:vAlign w:val="center"/>
          </w:tcPr>
          <w:p w14:paraId="00368DC4" w14:textId="77777777" w:rsidR="0000233D" w:rsidRPr="00E47D53" w:rsidRDefault="0000233D" w:rsidP="00D44B9A">
            <w:pPr>
              <w:spacing w:after="0"/>
              <w:jc w:val="both"/>
              <w:rPr>
                <w:highlight w:val="yellow"/>
              </w:rPr>
            </w:pPr>
          </w:p>
        </w:tc>
      </w:tr>
      <w:tr w:rsidR="0000233D" w:rsidRPr="00E47D53" w14:paraId="011E4830" w14:textId="77777777" w:rsidTr="00FB3956">
        <w:trPr>
          <w:trHeight w:val="270"/>
        </w:trPr>
        <w:tc>
          <w:tcPr>
            <w:tcW w:w="704" w:type="dxa"/>
            <w:shd w:val="clear" w:color="auto" w:fill="B4C6E7" w:themeFill="accent5" w:themeFillTint="66"/>
            <w:vAlign w:val="center"/>
          </w:tcPr>
          <w:p w14:paraId="5D1D1778" w14:textId="77777777" w:rsidR="0000233D" w:rsidRPr="00E47D53" w:rsidRDefault="0000233D" w:rsidP="00C262F1">
            <w:pPr>
              <w:spacing w:before="120" w:after="120" w:line="276" w:lineRule="auto"/>
              <w:jc w:val="center"/>
            </w:pPr>
            <w:r w:rsidRPr="00E47D53">
              <w:t>1</w:t>
            </w:r>
          </w:p>
        </w:tc>
        <w:tc>
          <w:tcPr>
            <w:tcW w:w="7371" w:type="dxa"/>
            <w:vAlign w:val="center"/>
          </w:tcPr>
          <w:p w14:paraId="401A3262" w14:textId="77777777" w:rsidR="0000233D" w:rsidRPr="00E47D53" w:rsidRDefault="0000233D" w:rsidP="00D44B9A">
            <w:pPr>
              <w:spacing w:before="120" w:after="120" w:line="276" w:lineRule="auto"/>
              <w:jc w:val="both"/>
            </w:pPr>
            <w:r w:rsidRPr="00E47D53">
              <w:t>North Wales (Anglesey, Conwy, Gwynedd, Denbighshire, Flintshire, Wrexham)</w:t>
            </w:r>
          </w:p>
        </w:tc>
        <w:tc>
          <w:tcPr>
            <w:tcW w:w="2126" w:type="dxa"/>
            <w:vAlign w:val="center"/>
          </w:tcPr>
          <w:p w14:paraId="480BA0A2" w14:textId="77777777" w:rsidR="0000233D" w:rsidRPr="00E47D53" w:rsidRDefault="0000233D" w:rsidP="00D44B9A">
            <w:pPr>
              <w:spacing w:after="0"/>
              <w:jc w:val="both"/>
              <w:rPr>
                <w:highlight w:val="yellow"/>
              </w:rPr>
            </w:pPr>
          </w:p>
        </w:tc>
      </w:tr>
      <w:tr w:rsidR="0000233D" w:rsidRPr="00E47D53" w14:paraId="553B9C49" w14:textId="77777777" w:rsidTr="00FB3956">
        <w:trPr>
          <w:trHeight w:val="275"/>
        </w:trPr>
        <w:tc>
          <w:tcPr>
            <w:tcW w:w="704" w:type="dxa"/>
            <w:shd w:val="clear" w:color="auto" w:fill="B4C6E7" w:themeFill="accent5" w:themeFillTint="66"/>
            <w:vAlign w:val="center"/>
          </w:tcPr>
          <w:p w14:paraId="01C40B0B" w14:textId="77777777" w:rsidR="0000233D" w:rsidRPr="00E47D53" w:rsidRDefault="0000233D" w:rsidP="00C262F1">
            <w:pPr>
              <w:spacing w:before="120" w:after="120" w:line="276" w:lineRule="auto"/>
              <w:jc w:val="center"/>
            </w:pPr>
            <w:r w:rsidRPr="00E47D53">
              <w:t>2</w:t>
            </w:r>
          </w:p>
        </w:tc>
        <w:tc>
          <w:tcPr>
            <w:tcW w:w="7371" w:type="dxa"/>
            <w:vAlign w:val="center"/>
          </w:tcPr>
          <w:p w14:paraId="58E861EA" w14:textId="77777777" w:rsidR="0000233D" w:rsidRPr="00E47D53" w:rsidRDefault="0000233D" w:rsidP="00D44B9A">
            <w:pPr>
              <w:spacing w:before="120" w:after="120" w:line="276" w:lineRule="auto"/>
              <w:jc w:val="both"/>
            </w:pPr>
            <w:r w:rsidRPr="00E47D53">
              <w:t>Mid Wales (Powys)</w:t>
            </w:r>
          </w:p>
        </w:tc>
        <w:tc>
          <w:tcPr>
            <w:tcW w:w="2126" w:type="dxa"/>
            <w:vAlign w:val="center"/>
          </w:tcPr>
          <w:p w14:paraId="660126D5" w14:textId="77777777" w:rsidR="0000233D" w:rsidRPr="00E47D53" w:rsidRDefault="0000233D" w:rsidP="00D44B9A">
            <w:pPr>
              <w:spacing w:after="0"/>
              <w:jc w:val="both"/>
              <w:rPr>
                <w:highlight w:val="yellow"/>
              </w:rPr>
            </w:pPr>
          </w:p>
        </w:tc>
      </w:tr>
      <w:tr w:rsidR="0000233D" w:rsidRPr="00E47D53" w14:paraId="133E92CF" w14:textId="77777777" w:rsidTr="00FB3956">
        <w:tc>
          <w:tcPr>
            <w:tcW w:w="704" w:type="dxa"/>
            <w:shd w:val="clear" w:color="auto" w:fill="B4C6E7" w:themeFill="accent5" w:themeFillTint="66"/>
            <w:vAlign w:val="center"/>
          </w:tcPr>
          <w:p w14:paraId="6AE76D5D" w14:textId="77777777" w:rsidR="0000233D" w:rsidRPr="00E47D53" w:rsidRDefault="0000233D" w:rsidP="00C262F1">
            <w:pPr>
              <w:spacing w:before="120" w:after="120" w:line="276" w:lineRule="auto"/>
              <w:jc w:val="center"/>
            </w:pPr>
            <w:r w:rsidRPr="00E47D53">
              <w:t>3</w:t>
            </w:r>
          </w:p>
        </w:tc>
        <w:tc>
          <w:tcPr>
            <w:tcW w:w="7371" w:type="dxa"/>
            <w:vAlign w:val="center"/>
          </w:tcPr>
          <w:p w14:paraId="4B5B889D" w14:textId="77777777" w:rsidR="0000233D" w:rsidRPr="00E47D53" w:rsidRDefault="0000233D" w:rsidP="00D44B9A">
            <w:pPr>
              <w:spacing w:before="120" w:after="120" w:line="276" w:lineRule="auto"/>
              <w:jc w:val="both"/>
            </w:pPr>
            <w:r w:rsidRPr="00E47D53">
              <w:t>South West Wales (Pembrokeshire, Carmarthen, Ceredigion)</w:t>
            </w:r>
          </w:p>
        </w:tc>
        <w:tc>
          <w:tcPr>
            <w:tcW w:w="2126" w:type="dxa"/>
            <w:vAlign w:val="center"/>
          </w:tcPr>
          <w:p w14:paraId="1194C462" w14:textId="77777777" w:rsidR="0000233D" w:rsidRPr="00E47D53" w:rsidRDefault="0000233D" w:rsidP="00D44B9A">
            <w:pPr>
              <w:spacing w:after="0"/>
              <w:jc w:val="both"/>
              <w:rPr>
                <w:highlight w:val="yellow"/>
              </w:rPr>
            </w:pPr>
          </w:p>
        </w:tc>
      </w:tr>
      <w:tr w:rsidR="0000233D" w:rsidRPr="00E47D53" w14:paraId="57E6BDFE" w14:textId="77777777" w:rsidTr="00FB3956">
        <w:tc>
          <w:tcPr>
            <w:tcW w:w="704" w:type="dxa"/>
            <w:shd w:val="clear" w:color="auto" w:fill="B4C6E7" w:themeFill="accent5" w:themeFillTint="66"/>
            <w:vAlign w:val="center"/>
          </w:tcPr>
          <w:p w14:paraId="6292D34F" w14:textId="77777777" w:rsidR="0000233D" w:rsidRPr="00E47D53" w:rsidRDefault="0000233D" w:rsidP="00C262F1">
            <w:pPr>
              <w:spacing w:before="120" w:after="120" w:line="276" w:lineRule="auto"/>
              <w:jc w:val="center"/>
            </w:pPr>
            <w:r w:rsidRPr="00E47D53">
              <w:t>4</w:t>
            </w:r>
          </w:p>
        </w:tc>
        <w:tc>
          <w:tcPr>
            <w:tcW w:w="7371" w:type="dxa"/>
            <w:vAlign w:val="center"/>
          </w:tcPr>
          <w:p w14:paraId="35C15BCF" w14:textId="77777777" w:rsidR="0000233D" w:rsidRPr="00E47D53" w:rsidRDefault="0000233D" w:rsidP="00D44B9A">
            <w:pPr>
              <w:spacing w:before="120" w:after="120" w:line="276" w:lineRule="auto"/>
              <w:jc w:val="both"/>
            </w:pPr>
            <w:r w:rsidRPr="00E47D53">
              <w:t>South East Wales (Swansea, Neath Port Talbot, Bridgend, Rhondda, Vale of Glamorgan, Cardiff, Caerphilly, Torfaen, Newport, Monmouthshire)</w:t>
            </w:r>
          </w:p>
        </w:tc>
        <w:tc>
          <w:tcPr>
            <w:tcW w:w="2126" w:type="dxa"/>
            <w:vAlign w:val="center"/>
          </w:tcPr>
          <w:p w14:paraId="55EBF36F" w14:textId="77777777" w:rsidR="0000233D" w:rsidRPr="00E47D53" w:rsidRDefault="0000233D" w:rsidP="00D44B9A">
            <w:pPr>
              <w:spacing w:after="0"/>
              <w:jc w:val="both"/>
              <w:rPr>
                <w:highlight w:val="yellow"/>
              </w:rPr>
            </w:pPr>
          </w:p>
        </w:tc>
      </w:tr>
      <w:tr w:rsidR="0000233D" w:rsidRPr="00E47D53" w14:paraId="5D257D9A" w14:textId="77777777" w:rsidTr="00FB3956">
        <w:tc>
          <w:tcPr>
            <w:tcW w:w="704" w:type="dxa"/>
            <w:shd w:val="clear" w:color="auto" w:fill="B4C6E7" w:themeFill="accent5" w:themeFillTint="66"/>
            <w:vAlign w:val="center"/>
          </w:tcPr>
          <w:p w14:paraId="4A139CDA" w14:textId="77777777" w:rsidR="0000233D" w:rsidRPr="00E47D53" w:rsidRDefault="0000233D" w:rsidP="00C262F1">
            <w:pPr>
              <w:spacing w:before="120" w:after="120" w:line="276" w:lineRule="auto"/>
              <w:jc w:val="center"/>
            </w:pPr>
            <w:r w:rsidRPr="00E47D53">
              <w:t>5</w:t>
            </w:r>
          </w:p>
        </w:tc>
        <w:tc>
          <w:tcPr>
            <w:tcW w:w="7371" w:type="dxa"/>
            <w:vAlign w:val="center"/>
          </w:tcPr>
          <w:p w14:paraId="6D754064" w14:textId="77777777" w:rsidR="0000233D" w:rsidRPr="00E47D53" w:rsidRDefault="0000233D" w:rsidP="00D44B9A">
            <w:pPr>
              <w:spacing w:before="120" w:after="120" w:line="276" w:lineRule="auto"/>
              <w:jc w:val="both"/>
            </w:pPr>
            <w:r w:rsidRPr="00E47D53">
              <w:t xml:space="preserve">Pan Wales delivery </w:t>
            </w:r>
          </w:p>
        </w:tc>
        <w:tc>
          <w:tcPr>
            <w:tcW w:w="2126" w:type="dxa"/>
            <w:vAlign w:val="center"/>
          </w:tcPr>
          <w:p w14:paraId="46343D6E" w14:textId="77777777" w:rsidR="0000233D" w:rsidRPr="00E47D53" w:rsidRDefault="0000233D" w:rsidP="00D44B9A">
            <w:pPr>
              <w:spacing w:after="0"/>
              <w:jc w:val="both"/>
            </w:pPr>
          </w:p>
        </w:tc>
      </w:tr>
      <w:tr w:rsidR="005B4607" w:rsidRPr="00E47D53" w14:paraId="21BB8C41" w14:textId="77777777" w:rsidTr="00FB3956">
        <w:tc>
          <w:tcPr>
            <w:tcW w:w="704" w:type="dxa"/>
            <w:shd w:val="clear" w:color="auto" w:fill="B4C6E7" w:themeFill="accent5" w:themeFillTint="66"/>
            <w:vAlign w:val="center"/>
          </w:tcPr>
          <w:p w14:paraId="05AC6AA9" w14:textId="330064C4" w:rsidR="005B4607" w:rsidRPr="00E47D53" w:rsidRDefault="005B4607" w:rsidP="00C262F1">
            <w:pPr>
              <w:spacing w:before="120" w:after="120" w:line="276" w:lineRule="auto"/>
              <w:jc w:val="center"/>
            </w:pPr>
            <w:r w:rsidRPr="00E47D53">
              <w:t>6</w:t>
            </w:r>
          </w:p>
        </w:tc>
        <w:tc>
          <w:tcPr>
            <w:tcW w:w="7371" w:type="dxa"/>
            <w:vAlign w:val="center"/>
          </w:tcPr>
          <w:p w14:paraId="428478E9" w14:textId="39B6445F" w:rsidR="005B4607" w:rsidRPr="00E47D53" w:rsidRDefault="005B4607" w:rsidP="00D44B9A">
            <w:pPr>
              <w:spacing w:before="120" w:after="120" w:line="276" w:lineRule="auto"/>
              <w:jc w:val="both"/>
            </w:pPr>
            <w:r w:rsidRPr="00E47D53">
              <w:t>Other e.g. NBGW only</w:t>
            </w:r>
          </w:p>
        </w:tc>
        <w:tc>
          <w:tcPr>
            <w:tcW w:w="2126" w:type="dxa"/>
            <w:vAlign w:val="center"/>
          </w:tcPr>
          <w:p w14:paraId="6F1F603A" w14:textId="77777777" w:rsidR="005B4607" w:rsidRPr="00E47D53" w:rsidRDefault="005B4607" w:rsidP="00D44B9A">
            <w:pPr>
              <w:spacing w:after="0"/>
              <w:jc w:val="both"/>
            </w:pPr>
          </w:p>
        </w:tc>
      </w:tr>
    </w:tbl>
    <w:p w14:paraId="02505238" w14:textId="76721524" w:rsidR="0000233D" w:rsidRPr="00E47D53" w:rsidRDefault="0000233D" w:rsidP="00D44B9A">
      <w:pPr>
        <w:pStyle w:val="Heading2"/>
        <w:numPr>
          <w:ilvl w:val="0"/>
          <w:numId w:val="15"/>
        </w:numPr>
        <w:jc w:val="both"/>
      </w:pPr>
      <w:r w:rsidRPr="00E47D53">
        <w:t xml:space="preserve">Training </w:t>
      </w:r>
      <w:r w:rsidR="005B4607" w:rsidRPr="00E47D53">
        <w:t>Courses</w:t>
      </w:r>
    </w:p>
    <w:p w14:paraId="5E6ED694" w14:textId="3183CC05" w:rsidR="0000233D" w:rsidRPr="00E47D53" w:rsidRDefault="0000233D" w:rsidP="00D44B9A">
      <w:pPr>
        <w:spacing w:line="360" w:lineRule="auto"/>
        <w:jc w:val="both"/>
      </w:pPr>
      <w:r w:rsidRPr="00E47D53">
        <w:t xml:space="preserve">Please select under which </w:t>
      </w:r>
      <w:r w:rsidR="005B4607" w:rsidRPr="00E47D53">
        <w:t>course</w:t>
      </w:r>
      <w:r w:rsidRPr="00E47D53">
        <w:t xml:space="preserve"> </w:t>
      </w:r>
      <w:r w:rsidR="005B4607" w:rsidRPr="00E47D53">
        <w:t>L</w:t>
      </w:r>
      <w:r w:rsidRPr="00E47D53">
        <w:t xml:space="preserve">ots you are able to deliver training by putting a </w:t>
      </w:r>
      <w:r w:rsidR="0009409C" w:rsidRPr="00E47D53">
        <w:t>‘</w:t>
      </w:r>
      <w:r w:rsidRPr="00E47D53">
        <w:t>x</w:t>
      </w:r>
      <w:r w:rsidR="0009409C" w:rsidRPr="00E47D53">
        <w:t>’</w:t>
      </w:r>
      <w:r w:rsidRPr="00E47D53">
        <w:t xml:space="preserve"> in the selected boxes. </w:t>
      </w:r>
      <w:r w:rsidR="0009409C" w:rsidRPr="00E47D53">
        <w:t xml:space="preserve"> </w:t>
      </w:r>
      <w:r w:rsidRPr="00E47D53">
        <w:t>For more detail please refer to the DPS document.</w:t>
      </w:r>
    </w:p>
    <w:tbl>
      <w:tblPr>
        <w:tblStyle w:val="TableGrid"/>
        <w:tblW w:w="0" w:type="auto"/>
        <w:tblLook w:val="04A0" w:firstRow="1" w:lastRow="0" w:firstColumn="1" w:lastColumn="0" w:noHBand="0" w:noVBand="1"/>
      </w:tblPr>
      <w:tblGrid>
        <w:gridCol w:w="704"/>
        <w:gridCol w:w="4253"/>
        <w:gridCol w:w="850"/>
      </w:tblGrid>
      <w:tr w:rsidR="0000233D" w:rsidRPr="00E47D53" w14:paraId="0528F43B" w14:textId="77777777" w:rsidTr="00FB3956">
        <w:trPr>
          <w:trHeight w:val="257"/>
        </w:trPr>
        <w:tc>
          <w:tcPr>
            <w:tcW w:w="704" w:type="dxa"/>
            <w:shd w:val="clear" w:color="auto" w:fill="B4C6E7" w:themeFill="accent5" w:themeFillTint="66"/>
          </w:tcPr>
          <w:p w14:paraId="5D2ADA5C" w14:textId="77777777" w:rsidR="0000233D" w:rsidRPr="00E47D53" w:rsidRDefault="0000233D" w:rsidP="00D44B9A">
            <w:pPr>
              <w:spacing w:before="120" w:after="120"/>
              <w:jc w:val="both"/>
              <w:rPr>
                <w:b/>
              </w:rPr>
            </w:pPr>
          </w:p>
        </w:tc>
        <w:tc>
          <w:tcPr>
            <w:tcW w:w="4253" w:type="dxa"/>
          </w:tcPr>
          <w:p w14:paraId="5007F029" w14:textId="77777777" w:rsidR="0000233D" w:rsidRPr="00E47D53" w:rsidRDefault="0000233D" w:rsidP="00D44B9A">
            <w:pPr>
              <w:spacing w:before="120" w:after="120"/>
              <w:jc w:val="both"/>
              <w:rPr>
                <w:b/>
              </w:rPr>
            </w:pPr>
            <w:r w:rsidRPr="00E47D53">
              <w:rPr>
                <w:b/>
              </w:rPr>
              <w:t xml:space="preserve">Lots </w:t>
            </w:r>
          </w:p>
        </w:tc>
        <w:tc>
          <w:tcPr>
            <w:tcW w:w="850" w:type="dxa"/>
          </w:tcPr>
          <w:p w14:paraId="5B952E95" w14:textId="77777777" w:rsidR="0000233D" w:rsidRPr="00E47D53" w:rsidRDefault="0000233D" w:rsidP="00D44B9A">
            <w:pPr>
              <w:spacing w:after="0" w:line="276" w:lineRule="auto"/>
              <w:jc w:val="both"/>
            </w:pPr>
          </w:p>
        </w:tc>
      </w:tr>
      <w:tr w:rsidR="0000233D" w:rsidRPr="00E47D53" w14:paraId="23C5C351" w14:textId="77777777" w:rsidTr="00C80CDD">
        <w:tc>
          <w:tcPr>
            <w:tcW w:w="704" w:type="dxa"/>
            <w:shd w:val="clear" w:color="auto" w:fill="B4C6E7" w:themeFill="accent5" w:themeFillTint="66"/>
            <w:vAlign w:val="center"/>
          </w:tcPr>
          <w:p w14:paraId="0F2E36B5" w14:textId="77777777" w:rsidR="0000233D" w:rsidRPr="00E47D53" w:rsidRDefault="0000233D" w:rsidP="00C262F1">
            <w:pPr>
              <w:spacing w:before="120" w:after="120"/>
              <w:jc w:val="center"/>
            </w:pPr>
            <w:r w:rsidRPr="00E47D53">
              <w:t>1</w:t>
            </w:r>
          </w:p>
        </w:tc>
        <w:tc>
          <w:tcPr>
            <w:tcW w:w="4253" w:type="dxa"/>
          </w:tcPr>
          <w:p w14:paraId="7AF564DD" w14:textId="77777777" w:rsidR="0000233D" w:rsidRPr="00E47D53" w:rsidRDefault="0032051E" w:rsidP="00D44B9A">
            <w:pPr>
              <w:spacing w:before="120" w:after="120"/>
              <w:jc w:val="both"/>
            </w:pPr>
            <w:r w:rsidRPr="00E47D53">
              <w:t>Practical Horticulture</w:t>
            </w:r>
            <w:r w:rsidR="0000233D" w:rsidRPr="00E47D53">
              <w:t xml:space="preserve"> </w:t>
            </w:r>
          </w:p>
        </w:tc>
        <w:tc>
          <w:tcPr>
            <w:tcW w:w="850" w:type="dxa"/>
          </w:tcPr>
          <w:p w14:paraId="332B6B72" w14:textId="77777777" w:rsidR="0000233D" w:rsidRPr="00E47D53" w:rsidRDefault="0000233D" w:rsidP="00D44B9A">
            <w:pPr>
              <w:spacing w:after="0" w:line="276" w:lineRule="auto"/>
              <w:jc w:val="both"/>
            </w:pPr>
          </w:p>
        </w:tc>
      </w:tr>
      <w:tr w:rsidR="0000233D" w:rsidRPr="00E47D53" w14:paraId="23B5E4C3" w14:textId="77777777" w:rsidTr="00C80CDD">
        <w:tc>
          <w:tcPr>
            <w:tcW w:w="704" w:type="dxa"/>
            <w:shd w:val="clear" w:color="auto" w:fill="B4C6E7" w:themeFill="accent5" w:themeFillTint="66"/>
            <w:vAlign w:val="center"/>
          </w:tcPr>
          <w:p w14:paraId="74E2B82A" w14:textId="77777777" w:rsidR="0000233D" w:rsidRPr="00E47D53" w:rsidRDefault="0000233D" w:rsidP="00C262F1">
            <w:pPr>
              <w:spacing w:before="120" w:after="120"/>
              <w:jc w:val="center"/>
            </w:pPr>
            <w:r w:rsidRPr="00E47D53">
              <w:t>2</w:t>
            </w:r>
          </w:p>
        </w:tc>
        <w:tc>
          <w:tcPr>
            <w:tcW w:w="4253" w:type="dxa"/>
          </w:tcPr>
          <w:p w14:paraId="38C016DF" w14:textId="77777777" w:rsidR="0000233D" w:rsidRPr="00E47D53" w:rsidRDefault="002D4A1A" w:rsidP="00D44B9A">
            <w:pPr>
              <w:spacing w:before="120" w:after="120"/>
              <w:jc w:val="both"/>
            </w:pPr>
            <w:r w:rsidRPr="00E47D53">
              <w:t>Science &amp; Hortic</w:t>
            </w:r>
            <w:r w:rsidR="0032051E" w:rsidRPr="00E47D53">
              <w:t>ulture</w:t>
            </w:r>
          </w:p>
        </w:tc>
        <w:tc>
          <w:tcPr>
            <w:tcW w:w="850" w:type="dxa"/>
          </w:tcPr>
          <w:p w14:paraId="3C3A4D57" w14:textId="77777777" w:rsidR="0000233D" w:rsidRPr="00E47D53" w:rsidRDefault="0000233D" w:rsidP="00D44B9A">
            <w:pPr>
              <w:spacing w:after="0" w:line="276" w:lineRule="auto"/>
              <w:jc w:val="both"/>
            </w:pPr>
          </w:p>
        </w:tc>
      </w:tr>
      <w:tr w:rsidR="0000233D" w:rsidRPr="00E47D53" w14:paraId="4A7C87BA" w14:textId="77777777" w:rsidTr="00C80CDD">
        <w:tc>
          <w:tcPr>
            <w:tcW w:w="704" w:type="dxa"/>
            <w:shd w:val="clear" w:color="auto" w:fill="B4C6E7" w:themeFill="accent5" w:themeFillTint="66"/>
            <w:vAlign w:val="center"/>
          </w:tcPr>
          <w:p w14:paraId="1415E4BC" w14:textId="77777777" w:rsidR="0000233D" w:rsidRPr="00E47D53" w:rsidRDefault="0000233D" w:rsidP="00C262F1">
            <w:pPr>
              <w:spacing w:before="120" w:after="120"/>
              <w:jc w:val="center"/>
            </w:pPr>
            <w:r w:rsidRPr="00E47D53">
              <w:t>3</w:t>
            </w:r>
          </w:p>
        </w:tc>
        <w:tc>
          <w:tcPr>
            <w:tcW w:w="4253" w:type="dxa"/>
          </w:tcPr>
          <w:p w14:paraId="26F4B63F" w14:textId="77777777" w:rsidR="0000233D" w:rsidRPr="00E47D53" w:rsidRDefault="0032051E" w:rsidP="00D44B9A">
            <w:pPr>
              <w:spacing w:before="120" w:after="120"/>
              <w:jc w:val="both"/>
            </w:pPr>
            <w:r w:rsidRPr="00E47D53">
              <w:t>Horticulture &amp; Art</w:t>
            </w:r>
          </w:p>
        </w:tc>
        <w:tc>
          <w:tcPr>
            <w:tcW w:w="850" w:type="dxa"/>
          </w:tcPr>
          <w:p w14:paraId="15006056" w14:textId="77777777" w:rsidR="0000233D" w:rsidRPr="00E47D53" w:rsidRDefault="0000233D" w:rsidP="00D44B9A">
            <w:pPr>
              <w:spacing w:after="0" w:line="276" w:lineRule="auto"/>
              <w:jc w:val="both"/>
            </w:pPr>
          </w:p>
        </w:tc>
      </w:tr>
      <w:tr w:rsidR="00B2415D" w:rsidRPr="00E47D53" w14:paraId="57543BAD" w14:textId="77777777" w:rsidTr="00C80CDD">
        <w:tc>
          <w:tcPr>
            <w:tcW w:w="704" w:type="dxa"/>
            <w:shd w:val="clear" w:color="auto" w:fill="B4C6E7" w:themeFill="accent5" w:themeFillTint="66"/>
            <w:vAlign w:val="center"/>
          </w:tcPr>
          <w:p w14:paraId="266FC529" w14:textId="77777777" w:rsidR="00B2415D" w:rsidRPr="00E47D53" w:rsidRDefault="0032051E" w:rsidP="00C262F1">
            <w:pPr>
              <w:spacing w:before="120" w:after="120"/>
              <w:jc w:val="center"/>
            </w:pPr>
            <w:r w:rsidRPr="00E47D53">
              <w:t>4</w:t>
            </w:r>
          </w:p>
        </w:tc>
        <w:tc>
          <w:tcPr>
            <w:tcW w:w="4253" w:type="dxa"/>
          </w:tcPr>
          <w:p w14:paraId="28EB8086" w14:textId="77777777" w:rsidR="00B2415D" w:rsidRPr="00E47D53" w:rsidRDefault="0032051E" w:rsidP="00D44B9A">
            <w:pPr>
              <w:spacing w:before="120" w:after="120"/>
              <w:jc w:val="both"/>
            </w:pPr>
            <w:r w:rsidRPr="00E47D53">
              <w:t>Horticulture &amp; Crafts</w:t>
            </w:r>
          </w:p>
        </w:tc>
        <w:tc>
          <w:tcPr>
            <w:tcW w:w="850" w:type="dxa"/>
          </w:tcPr>
          <w:p w14:paraId="6DAE6B38" w14:textId="77777777" w:rsidR="00B2415D" w:rsidRPr="00E47D53" w:rsidRDefault="00B2415D" w:rsidP="00D44B9A">
            <w:pPr>
              <w:spacing w:after="0" w:line="276" w:lineRule="auto"/>
              <w:jc w:val="both"/>
            </w:pPr>
          </w:p>
        </w:tc>
      </w:tr>
      <w:tr w:rsidR="00B2415D" w:rsidRPr="00E47D53" w14:paraId="796D12A7" w14:textId="77777777" w:rsidTr="00C80CDD">
        <w:tc>
          <w:tcPr>
            <w:tcW w:w="704" w:type="dxa"/>
            <w:shd w:val="clear" w:color="auto" w:fill="B4C6E7" w:themeFill="accent5" w:themeFillTint="66"/>
            <w:vAlign w:val="center"/>
          </w:tcPr>
          <w:p w14:paraId="55825142" w14:textId="77777777" w:rsidR="00B2415D" w:rsidRPr="00E47D53" w:rsidRDefault="0032051E" w:rsidP="00C262F1">
            <w:pPr>
              <w:spacing w:before="120" w:after="120"/>
              <w:jc w:val="center"/>
            </w:pPr>
            <w:r w:rsidRPr="00E47D53">
              <w:t>5</w:t>
            </w:r>
          </w:p>
        </w:tc>
        <w:tc>
          <w:tcPr>
            <w:tcW w:w="4253" w:type="dxa"/>
          </w:tcPr>
          <w:p w14:paraId="03744305" w14:textId="11A1F9FC" w:rsidR="00B2415D" w:rsidRPr="00E47D53" w:rsidRDefault="0032051E" w:rsidP="00D44B9A">
            <w:pPr>
              <w:spacing w:before="120" w:after="120"/>
              <w:jc w:val="both"/>
            </w:pPr>
            <w:r w:rsidRPr="00E47D53">
              <w:t>Horticulture Short Courses</w:t>
            </w:r>
          </w:p>
        </w:tc>
        <w:tc>
          <w:tcPr>
            <w:tcW w:w="850" w:type="dxa"/>
          </w:tcPr>
          <w:p w14:paraId="1E3BDBD4" w14:textId="77777777" w:rsidR="00B2415D" w:rsidRPr="00E47D53" w:rsidRDefault="00B2415D" w:rsidP="00D44B9A">
            <w:pPr>
              <w:spacing w:after="0" w:line="276" w:lineRule="auto"/>
              <w:jc w:val="both"/>
            </w:pPr>
          </w:p>
        </w:tc>
      </w:tr>
    </w:tbl>
    <w:p w14:paraId="68718B2C" w14:textId="7DEDB216" w:rsidR="00544663" w:rsidRPr="00E47D53" w:rsidRDefault="00544663" w:rsidP="00D44B9A">
      <w:pPr>
        <w:pStyle w:val="Heading2"/>
        <w:numPr>
          <w:ilvl w:val="0"/>
          <w:numId w:val="15"/>
        </w:numPr>
        <w:jc w:val="both"/>
      </w:pPr>
      <w:r w:rsidRPr="00E47D53">
        <w:t xml:space="preserve">Sub-Contracting </w:t>
      </w:r>
    </w:p>
    <w:p w14:paraId="66F51696" w14:textId="77777777" w:rsidR="00544663" w:rsidRPr="00E47D53" w:rsidRDefault="00544663" w:rsidP="00D44B9A">
      <w:pPr>
        <w:jc w:val="both"/>
      </w:pPr>
      <w:r w:rsidRPr="00E47D53">
        <w:t>If you intend to use a subcontractor, you will be responsible for ensuring due diligence on your subcontractors.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0"/>
        <w:gridCol w:w="8198"/>
      </w:tblGrid>
      <w:tr w:rsidR="00544663" w:rsidRPr="00E47D53" w14:paraId="54CAA9C2" w14:textId="77777777" w:rsidTr="00B2415D">
        <w:tc>
          <w:tcPr>
            <w:tcW w:w="10178" w:type="dxa"/>
            <w:gridSpan w:val="2"/>
            <w:vAlign w:val="center"/>
          </w:tcPr>
          <w:p w14:paraId="63705F24" w14:textId="566CF730" w:rsidR="00544663" w:rsidRPr="00E47D53" w:rsidRDefault="00544663" w:rsidP="00D44B9A">
            <w:pPr>
              <w:spacing w:after="0" w:line="276" w:lineRule="auto"/>
              <w:jc w:val="both"/>
              <w:rPr>
                <w:lang w:eastAsia="en-GB"/>
              </w:rPr>
            </w:pPr>
            <w:r w:rsidRPr="00E47D53">
              <w:rPr>
                <w:lang w:eastAsia="en-GB"/>
              </w:rPr>
              <w:lastRenderedPageBreak/>
              <w:t xml:space="preserve">If you intend to sub contract to deliver part of the </w:t>
            </w:r>
            <w:r w:rsidR="005B4607" w:rsidRPr="00E47D53">
              <w:rPr>
                <w:lang w:eastAsia="en-GB"/>
              </w:rPr>
              <w:t>courses</w:t>
            </w:r>
            <w:r w:rsidRPr="00E47D53">
              <w:rPr>
                <w:lang w:eastAsia="en-GB"/>
              </w:rPr>
              <w:t>, please list the names and addresses of any training providers that you intend to Sub</w:t>
            </w:r>
            <w:r w:rsidR="00025BB7">
              <w:rPr>
                <w:lang w:eastAsia="en-GB"/>
              </w:rPr>
              <w:t>-</w:t>
            </w:r>
            <w:r w:rsidRPr="00E47D53">
              <w:rPr>
                <w:lang w:eastAsia="en-GB"/>
              </w:rPr>
              <w:t>Contract as part of the delivery.  If you are sub</w:t>
            </w:r>
            <w:r w:rsidR="00025BB7">
              <w:rPr>
                <w:lang w:eastAsia="en-GB"/>
              </w:rPr>
              <w:t>-</w:t>
            </w:r>
            <w:r w:rsidRPr="00E47D53">
              <w:rPr>
                <w:lang w:eastAsia="en-GB"/>
              </w:rPr>
              <w:t>contracting any element, what actions will you take to ensure they meet the criteria set out in this PQQ e.g. insurance, legal requirements?</w:t>
            </w:r>
          </w:p>
          <w:p w14:paraId="68FEE26F" w14:textId="77777777" w:rsidR="00544663" w:rsidRPr="00E47D53" w:rsidRDefault="00544663" w:rsidP="00D44B9A">
            <w:pPr>
              <w:spacing w:after="0" w:line="276" w:lineRule="auto"/>
              <w:jc w:val="both"/>
              <w:rPr>
                <w:rFonts w:cs="Arial"/>
              </w:rPr>
            </w:pPr>
          </w:p>
          <w:p w14:paraId="1541ADEB" w14:textId="77777777" w:rsidR="00544663" w:rsidRPr="00E47D53" w:rsidRDefault="00544663" w:rsidP="00D44B9A">
            <w:pPr>
              <w:spacing w:after="0" w:line="276" w:lineRule="auto"/>
              <w:jc w:val="both"/>
              <w:rPr>
                <w:rFonts w:cs="Arial"/>
              </w:rPr>
            </w:pPr>
            <w:r w:rsidRPr="00E47D53">
              <w:rPr>
                <w:rFonts w:cs="Arial"/>
              </w:rPr>
              <w:t>(Max 100 Words)</w:t>
            </w:r>
          </w:p>
          <w:p w14:paraId="13B9D1F0" w14:textId="77777777" w:rsidR="00544663" w:rsidRPr="00E47D53" w:rsidRDefault="00544663" w:rsidP="00D44B9A">
            <w:pPr>
              <w:spacing w:after="0" w:line="276" w:lineRule="auto"/>
              <w:jc w:val="both"/>
              <w:rPr>
                <w:rFonts w:cs="Arial"/>
              </w:rPr>
            </w:pPr>
          </w:p>
          <w:p w14:paraId="5AB79530" w14:textId="77777777" w:rsidR="00544663" w:rsidRPr="00E47D53" w:rsidRDefault="00544663" w:rsidP="00D44B9A">
            <w:pPr>
              <w:spacing w:after="0" w:line="276" w:lineRule="auto"/>
              <w:jc w:val="both"/>
              <w:rPr>
                <w:rFonts w:cs="Arial"/>
              </w:rPr>
            </w:pPr>
          </w:p>
          <w:p w14:paraId="4FE34AB2" w14:textId="77777777" w:rsidR="00544663" w:rsidRPr="00E47D53" w:rsidRDefault="00544663" w:rsidP="00D44B9A">
            <w:pPr>
              <w:spacing w:after="0" w:line="276" w:lineRule="auto"/>
              <w:jc w:val="both"/>
              <w:rPr>
                <w:rFonts w:cs="Arial"/>
              </w:rPr>
            </w:pPr>
          </w:p>
          <w:p w14:paraId="5DB57CF5" w14:textId="77777777" w:rsidR="00544663" w:rsidRPr="00E47D53" w:rsidRDefault="00544663" w:rsidP="00D44B9A">
            <w:pPr>
              <w:spacing w:after="0" w:line="276" w:lineRule="auto"/>
              <w:jc w:val="both"/>
              <w:rPr>
                <w:rFonts w:cs="Arial"/>
              </w:rPr>
            </w:pPr>
          </w:p>
          <w:p w14:paraId="1687AB3B" w14:textId="77777777" w:rsidR="00544663" w:rsidRPr="00E47D53" w:rsidRDefault="00544663" w:rsidP="00D44B9A">
            <w:pPr>
              <w:spacing w:after="0" w:line="276" w:lineRule="auto"/>
              <w:jc w:val="both"/>
              <w:rPr>
                <w:rFonts w:cs="Arial"/>
              </w:rPr>
            </w:pPr>
          </w:p>
          <w:p w14:paraId="1711957A" w14:textId="77777777" w:rsidR="00544663" w:rsidRPr="00E47D53" w:rsidRDefault="00544663" w:rsidP="00D44B9A">
            <w:pPr>
              <w:spacing w:after="0" w:line="276" w:lineRule="auto"/>
              <w:jc w:val="both"/>
              <w:rPr>
                <w:rFonts w:cs="Arial"/>
              </w:rPr>
            </w:pPr>
          </w:p>
          <w:p w14:paraId="18A032D4" w14:textId="77777777" w:rsidR="00544663" w:rsidRPr="00E47D53" w:rsidRDefault="00544663" w:rsidP="00D44B9A">
            <w:pPr>
              <w:spacing w:after="0" w:line="276" w:lineRule="auto"/>
              <w:jc w:val="both"/>
              <w:rPr>
                <w:rFonts w:cs="Arial"/>
              </w:rPr>
            </w:pPr>
          </w:p>
        </w:tc>
      </w:tr>
      <w:tr w:rsidR="00544663" w:rsidRPr="00E47D53" w14:paraId="42DB042D" w14:textId="77777777" w:rsidTr="00FB3956">
        <w:tc>
          <w:tcPr>
            <w:tcW w:w="1980" w:type="dxa"/>
            <w:shd w:val="clear" w:color="auto" w:fill="B4C6E7" w:themeFill="accent5" w:themeFillTint="66"/>
            <w:vAlign w:val="center"/>
          </w:tcPr>
          <w:p w14:paraId="7DDF60E6" w14:textId="77777777" w:rsidR="00544663" w:rsidRPr="00E47D53" w:rsidRDefault="00544663" w:rsidP="00D44B9A">
            <w:pPr>
              <w:spacing w:after="0" w:line="276" w:lineRule="auto"/>
              <w:jc w:val="both"/>
              <w:rPr>
                <w:lang w:eastAsia="en-GB"/>
              </w:rPr>
            </w:pPr>
            <w:r w:rsidRPr="00E47D53">
              <w:rPr>
                <w:lang w:eastAsia="en-GB"/>
              </w:rPr>
              <w:t>Name &amp; Address</w:t>
            </w:r>
          </w:p>
        </w:tc>
        <w:tc>
          <w:tcPr>
            <w:tcW w:w="8198" w:type="dxa"/>
            <w:vAlign w:val="center"/>
          </w:tcPr>
          <w:p w14:paraId="7D954732" w14:textId="77777777" w:rsidR="00544663" w:rsidRPr="00E47D53" w:rsidRDefault="00544663" w:rsidP="00D44B9A">
            <w:pPr>
              <w:spacing w:after="0" w:line="276" w:lineRule="auto"/>
              <w:jc w:val="both"/>
              <w:rPr>
                <w:lang w:eastAsia="en-GB"/>
              </w:rPr>
            </w:pPr>
          </w:p>
          <w:p w14:paraId="62D93BE1" w14:textId="77777777" w:rsidR="00544663" w:rsidRPr="00E47D53" w:rsidRDefault="00544663" w:rsidP="00D44B9A">
            <w:pPr>
              <w:spacing w:after="0" w:line="276" w:lineRule="auto"/>
              <w:jc w:val="both"/>
              <w:rPr>
                <w:lang w:eastAsia="en-GB"/>
              </w:rPr>
            </w:pPr>
          </w:p>
        </w:tc>
      </w:tr>
      <w:tr w:rsidR="00544663" w:rsidRPr="00E47D53" w14:paraId="4D03B53D" w14:textId="77777777" w:rsidTr="00FB3956">
        <w:tc>
          <w:tcPr>
            <w:tcW w:w="1980" w:type="dxa"/>
            <w:shd w:val="clear" w:color="auto" w:fill="B4C6E7" w:themeFill="accent5" w:themeFillTint="66"/>
            <w:vAlign w:val="center"/>
          </w:tcPr>
          <w:p w14:paraId="673BF93A" w14:textId="77777777" w:rsidR="00544663" w:rsidRPr="00E47D53" w:rsidRDefault="00544663" w:rsidP="00D44B9A">
            <w:pPr>
              <w:spacing w:after="0" w:line="276" w:lineRule="auto"/>
              <w:jc w:val="both"/>
              <w:rPr>
                <w:lang w:eastAsia="en-GB"/>
              </w:rPr>
            </w:pPr>
            <w:r w:rsidRPr="00E47D53">
              <w:rPr>
                <w:lang w:eastAsia="en-GB"/>
              </w:rPr>
              <w:t>Name &amp; Address</w:t>
            </w:r>
          </w:p>
        </w:tc>
        <w:tc>
          <w:tcPr>
            <w:tcW w:w="8198" w:type="dxa"/>
            <w:vAlign w:val="center"/>
          </w:tcPr>
          <w:p w14:paraId="02D51FD5" w14:textId="77777777" w:rsidR="00544663" w:rsidRPr="00E47D53" w:rsidRDefault="00544663" w:rsidP="00D44B9A">
            <w:pPr>
              <w:spacing w:after="0" w:line="276" w:lineRule="auto"/>
              <w:jc w:val="both"/>
              <w:rPr>
                <w:lang w:eastAsia="en-GB"/>
              </w:rPr>
            </w:pPr>
          </w:p>
          <w:p w14:paraId="4532E839" w14:textId="77777777" w:rsidR="00544663" w:rsidRPr="00E47D53" w:rsidRDefault="00544663" w:rsidP="00D44B9A">
            <w:pPr>
              <w:spacing w:after="0" w:line="276" w:lineRule="auto"/>
              <w:jc w:val="both"/>
              <w:rPr>
                <w:lang w:eastAsia="en-GB"/>
              </w:rPr>
            </w:pPr>
          </w:p>
        </w:tc>
      </w:tr>
      <w:tr w:rsidR="00544663" w:rsidRPr="00E47D53" w14:paraId="67A6461F" w14:textId="77777777" w:rsidTr="00FB3956">
        <w:tc>
          <w:tcPr>
            <w:tcW w:w="1980" w:type="dxa"/>
            <w:shd w:val="clear" w:color="auto" w:fill="B4C6E7" w:themeFill="accent5" w:themeFillTint="66"/>
            <w:vAlign w:val="center"/>
          </w:tcPr>
          <w:p w14:paraId="224CD089" w14:textId="77777777" w:rsidR="00544663" w:rsidRPr="00E47D53" w:rsidRDefault="00544663" w:rsidP="00D44B9A">
            <w:pPr>
              <w:spacing w:after="0" w:line="276" w:lineRule="auto"/>
              <w:jc w:val="both"/>
              <w:rPr>
                <w:lang w:eastAsia="en-GB"/>
              </w:rPr>
            </w:pPr>
            <w:r w:rsidRPr="00E47D53">
              <w:rPr>
                <w:lang w:eastAsia="en-GB"/>
              </w:rPr>
              <w:t>Name &amp; Address</w:t>
            </w:r>
          </w:p>
        </w:tc>
        <w:tc>
          <w:tcPr>
            <w:tcW w:w="8198" w:type="dxa"/>
            <w:vAlign w:val="center"/>
          </w:tcPr>
          <w:p w14:paraId="77E8D668" w14:textId="77777777" w:rsidR="00544663" w:rsidRPr="00E47D53" w:rsidRDefault="00544663" w:rsidP="00D44B9A">
            <w:pPr>
              <w:spacing w:after="0" w:line="276" w:lineRule="auto"/>
              <w:jc w:val="both"/>
              <w:rPr>
                <w:lang w:eastAsia="en-GB"/>
              </w:rPr>
            </w:pPr>
          </w:p>
          <w:p w14:paraId="3A764E4A" w14:textId="77777777" w:rsidR="00544663" w:rsidRPr="00E47D53" w:rsidRDefault="00544663" w:rsidP="00D44B9A">
            <w:pPr>
              <w:spacing w:after="0" w:line="276" w:lineRule="auto"/>
              <w:jc w:val="both"/>
              <w:rPr>
                <w:lang w:eastAsia="en-GB"/>
              </w:rPr>
            </w:pPr>
          </w:p>
        </w:tc>
      </w:tr>
    </w:tbl>
    <w:p w14:paraId="6D005D76" w14:textId="77777777" w:rsidR="00C46A21" w:rsidRDefault="00C46A21" w:rsidP="00E60AF4">
      <w:pPr>
        <w:suppressAutoHyphens/>
        <w:autoSpaceDN w:val="0"/>
        <w:spacing w:after="0"/>
        <w:jc w:val="center"/>
        <w:textAlignment w:val="baseline"/>
        <w:rPr>
          <w:rFonts w:eastAsia="Calibri" w:cs="Arial"/>
          <w:b/>
          <w:sz w:val="32"/>
          <w:szCs w:val="32"/>
        </w:rPr>
      </w:pPr>
    </w:p>
    <w:p w14:paraId="3E32B288" w14:textId="77777777" w:rsidR="00C46A21" w:rsidRDefault="00C46A21">
      <w:pPr>
        <w:spacing w:after="0"/>
        <w:rPr>
          <w:rFonts w:eastAsia="Calibri" w:cs="Arial"/>
          <w:b/>
          <w:sz w:val="32"/>
          <w:szCs w:val="32"/>
        </w:rPr>
      </w:pPr>
      <w:r>
        <w:rPr>
          <w:rFonts w:eastAsia="Calibri" w:cs="Arial"/>
          <w:b/>
          <w:sz w:val="32"/>
          <w:szCs w:val="32"/>
        </w:rPr>
        <w:br w:type="page"/>
      </w:r>
    </w:p>
    <w:p w14:paraId="35D4AEA5" w14:textId="420E6B2F" w:rsidR="00E60AF4" w:rsidRPr="00E47D53" w:rsidRDefault="00E60AF4" w:rsidP="00E60AF4">
      <w:pPr>
        <w:suppressAutoHyphens/>
        <w:autoSpaceDN w:val="0"/>
        <w:spacing w:after="0"/>
        <w:jc w:val="center"/>
        <w:textAlignment w:val="baseline"/>
        <w:rPr>
          <w:rFonts w:eastAsia="Calibri" w:cs="Arial"/>
          <w:b/>
          <w:sz w:val="32"/>
          <w:szCs w:val="32"/>
        </w:rPr>
      </w:pPr>
      <w:r w:rsidRPr="00E47D53">
        <w:rPr>
          <w:rFonts w:eastAsia="Calibri" w:cs="Arial"/>
          <w:b/>
          <w:sz w:val="32"/>
          <w:szCs w:val="32"/>
        </w:rPr>
        <w:lastRenderedPageBreak/>
        <w:t xml:space="preserve">Tender for the Approved Framework of </w:t>
      </w:r>
    </w:p>
    <w:p w14:paraId="3B3CB806" w14:textId="77777777" w:rsidR="00E60AF4" w:rsidRPr="00E47D53" w:rsidRDefault="00E60AF4" w:rsidP="00E60AF4">
      <w:pPr>
        <w:suppressAutoHyphens/>
        <w:autoSpaceDN w:val="0"/>
        <w:spacing w:after="0"/>
        <w:jc w:val="center"/>
        <w:textAlignment w:val="baseline"/>
        <w:rPr>
          <w:rFonts w:eastAsia="Calibri" w:cs="Arial"/>
          <w:b/>
          <w:sz w:val="32"/>
          <w:szCs w:val="32"/>
        </w:rPr>
      </w:pPr>
      <w:r w:rsidRPr="00E47D53">
        <w:rPr>
          <w:rFonts w:eastAsia="Calibri" w:cs="Arial"/>
          <w:b/>
          <w:sz w:val="32"/>
          <w:szCs w:val="32"/>
        </w:rPr>
        <w:t xml:space="preserve">Training Providers for </w:t>
      </w:r>
    </w:p>
    <w:p w14:paraId="236C8DFB" w14:textId="27A8D76A" w:rsidR="00E60AF4" w:rsidRPr="00E47D53" w:rsidRDefault="00E60AF4" w:rsidP="00E60AF4">
      <w:pPr>
        <w:suppressAutoHyphens/>
        <w:autoSpaceDN w:val="0"/>
        <w:spacing w:after="0"/>
        <w:jc w:val="center"/>
        <w:textAlignment w:val="baseline"/>
        <w:rPr>
          <w:rFonts w:eastAsia="Calibri" w:cs="Arial"/>
          <w:b/>
          <w:sz w:val="32"/>
          <w:szCs w:val="32"/>
        </w:rPr>
      </w:pPr>
      <w:r w:rsidRPr="00E47D53">
        <w:rPr>
          <w:rFonts w:eastAsia="Calibri" w:cs="Arial"/>
          <w:b/>
          <w:sz w:val="32"/>
          <w:szCs w:val="32"/>
        </w:rPr>
        <w:t>Growing the Future</w:t>
      </w:r>
    </w:p>
    <w:p w14:paraId="168F9AD2" w14:textId="77777777" w:rsidR="00E60AF4" w:rsidRPr="00E47D53" w:rsidRDefault="00E60AF4" w:rsidP="00E60AF4">
      <w:pPr>
        <w:keepNext/>
        <w:spacing w:before="240"/>
        <w:outlineLvl w:val="1"/>
        <w:rPr>
          <w:rFonts w:eastAsia="Times New Roman"/>
          <w:b/>
          <w:bCs/>
          <w:iCs/>
          <w:sz w:val="28"/>
          <w:szCs w:val="28"/>
        </w:rPr>
      </w:pPr>
      <w:r w:rsidRPr="00E47D53">
        <w:rPr>
          <w:rFonts w:eastAsia="Times New Roman"/>
          <w:b/>
          <w:bCs/>
          <w:iCs/>
          <w:sz w:val="28"/>
          <w:szCs w:val="28"/>
        </w:rPr>
        <w:t xml:space="preserve">Declaration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0"/>
        <w:gridCol w:w="6918"/>
      </w:tblGrid>
      <w:tr w:rsidR="00E60AF4" w:rsidRPr="00E47D53" w14:paraId="1B67582C" w14:textId="77777777" w:rsidTr="00E47D53">
        <w:trPr>
          <w:cantSplit/>
        </w:trPr>
        <w:tc>
          <w:tcPr>
            <w:tcW w:w="1990"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1E332C74" w14:textId="77777777" w:rsidR="00E60AF4" w:rsidRPr="00E47D53" w:rsidRDefault="00E60AF4" w:rsidP="00E47D53">
            <w:pPr>
              <w:spacing w:after="0" w:line="360" w:lineRule="auto"/>
              <w:jc w:val="both"/>
              <w:rPr>
                <w:rFonts w:eastAsia="Calibri" w:cs="Arial"/>
                <w:szCs w:val="18"/>
              </w:rPr>
            </w:pPr>
            <w:r w:rsidRPr="00E47D53">
              <w:rPr>
                <w:rFonts w:eastAsia="Calibri" w:cs="Arial"/>
                <w:szCs w:val="18"/>
              </w:rPr>
              <w:t>Name</w:t>
            </w:r>
          </w:p>
        </w:tc>
        <w:tc>
          <w:tcPr>
            <w:tcW w:w="6918" w:type="dxa"/>
            <w:tcBorders>
              <w:top w:val="single" w:sz="4" w:space="0" w:color="auto"/>
              <w:left w:val="single" w:sz="4" w:space="0" w:color="auto"/>
              <w:bottom w:val="single" w:sz="4" w:space="0" w:color="auto"/>
              <w:right w:val="single" w:sz="4" w:space="0" w:color="auto"/>
            </w:tcBorders>
            <w:vAlign w:val="center"/>
          </w:tcPr>
          <w:p w14:paraId="2C3D2087" w14:textId="77777777" w:rsidR="00E60AF4" w:rsidRPr="00E47D53" w:rsidRDefault="00E60AF4" w:rsidP="00E47D53">
            <w:pPr>
              <w:spacing w:after="0" w:line="360" w:lineRule="auto"/>
              <w:jc w:val="both"/>
              <w:rPr>
                <w:rFonts w:eastAsia="Calibri" w:cs="Arial"/>
                <w:szCs w:val="18"/>
              </w:rPr>
            </w:pPr>
          </w:p>
          <w:p w14:paraId="4015B256" w14:textId="77777777" w:rsidR="00E60AF4" w:rsidRPr="00E47D53" w:rsidRDefault="00E60AF4" w:rsidP="00E47D53">
            <w:pPr>
              <w:spacing w:after="0" w:line="360" w:lineRule="auto"/>
              <w:jc w:val="both"/>
              <w:rPr>
                <w:rFonts w:eastAsia="Calibri" w:cs="Arial"/>
                <w:szCs w:val="18"/>
              </w:rPr>
            </w:pPr>
          </w:p>
        </w:tc>
      </w:tr>
      <w:tr w:rsidR="00E60AF4" w:rsidRPr="00E47D53" w14:paraId="58517F69" w14:textId="77777777" w:rsidTr="00E47D53">
        <w:trPr>
          <w:cantSplit/>
          <w:trHeight w:val="194"/>
        </w:trPr>
        <w:tc>
          <w:tcPr>
            <w:tcW w:w="1990"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66AE5C09" w14:textId="77777777" w:rsidR="00E60AF4" w:rsidRPr="00E47D53" w:rsidRDefault="00E60AF4" w:rsidP="00E47D53">
            <w:pPr>
              <w:spacing w:after="0" w:line="360" w:lineRule="auto"/>
              <w:jc w:val="both"/>
              <w:rPr>
                <w:rFonts w:eastAsia="Calibri" w:cs="Arial"/>
                <w:szCs w:val="18"/>
              </w:rPr>
            </w:pPr>
            <w:r w:rsidRPr="00E47D53">
              <w:rPr>
                <w:rFonts w:eastAsia="Calibri" w:cs="Arial"/>
                <w:szCs w:val="18"/>
              </w:rPr>
              <w:t>Job Title</w:t>
            </w:r>
          </w:p>
        </w:tc>
        <w:tc>
          <w:tcPr>
            <w:tcW w:w="6918" w:type="dxa"/>
            <w:tcBorders>
              <w:top w:val="single" w:sz="4" w:space="0" w:color="auto"/>
              <w:left w:val="single" w:sz="4" w:space="0" w:color="auto"/>
              <w:bottom w:val="single" w:sz="4" w:space="0" w:color="auto"/>
              <w:right w:val="single" w:sz="4" w:space="0" w:color="auto"/>
            </w:tcBorders>
            <w:vAlign w:val="center"/>
          </w:tcPr>
          <w:p w14:paraId="4A0DAD1F" w14:textId="77777777" w:rsidR="00E60AF4" w:rsidRPr="00E47D53" w:rsidRDefault="00E60AF4" w:rsidP="00E47D53">
            <w:pPr>
              <w:spacing w:after="0" w:line="360" w:lineRule="auto"/>
              <w:jc w:val="both"/>
              <w:rPr>
                <w:rFonts w:eastAsia="Calibri" w:cs="Arial"/>
                <w:szCs w:val="18"/>
              </w:rPr>
            </w:pPr>
          </w:p>
          <w:p w14:paraId="09B74EAA" w14:textId="77777777" w:rsidR="00E60AF4" w:rsidRPr="00E47D53" w:rsidRDefault="00E60AF4" w:rsidP="00E47D53">
            <w:pPr>
              <w:spacing w:after="0" w:line="360" w:lineRule="auto"/>
              <w:jc w:val="both"/>
              <w:rPr>
                <w:rFonts w:eastAsia="Calibri" w:cs="Arial"/>
                <w:szCs w:val="18"/>
              </w:rPr>
            </w:pPr>
          </w:p>
        </w:tc>
      </w:tr>
      <w:tr w:rsidR="00E60AF4" w:rsidRPr="00E47D53" w14:paraId="5A22AEF0" w14:textId="77777777" w:rsidTr="00E47D53">
        <w:trPr>
          <w:cantSplit/>
        </w:trPr>
        <w:tc>
          <w:tcPr>
            <w:tcW w:w="1990"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4991CD10" w14:textId="77777777" w:rsidR="00E60AF4" w:rsidRPr="00E47D53" w:rsidRDefault="00E60AF4" w:rsidP="00E47D53">
            <w:pPr>
              <w:spacing w:after="0" w:line="360" w:lineRule="auto"/>
              <w:jc w:val="both"/>
              <w:rPr>
                <w:rFonts w:eastAsia="Calibri" w:cs="Arial"/>
                <w:szCs w:val="18"/>
              </w:rPr>
            </w:pPr>
            <w:r w:rsidRPr="00E47D53">
              <w:rPr>
                <w:rFonts w:eastAsia="Calibri" w:cs="Arial"/>
                <w:szCs w:val="18"/>
              </w:rPr>
              <w:t>Phone Number</w:t>
            </w:r>
          </w:p>
        </w:tc>
        <w:tc>
          <w:tcPr>
            <w:tcW w:w="6918" w:type="dxa"/>
            <w:tcBorders>
              <w:top w:val="single" w:sz="4" w:space="0" w:color="auto"/>
              <w:left w:val="single" w:sz="4" w:space="0" w:color="auto"/>
              <w:bottom w:val="single" w:sz="4" w:space="0" w:color="auto"/>
              <w:right w:val="single" w:sz="4" w:space="0" w:color="auto"/>
            </w:tcBorders>
            <w:vAlign w:val="center"/>
          </w:tcPr>
          <w:p w14:paraId="7974CA8E" w14:textId="77777777" w:rsidR="00E60AF4" w:rsidRPr="00E47D53" w:rsidRDefault="00E60AF4" w:rsidP="00E47D53">
            <w:pPr>
              <w:spacing w:after="0" w:line="360" w:lineRule="auto"/>
              <w:jc w:val="both"/>
              <w:rPr>
                <w:rFonts w:eastAsia="Calibri" w:cs="Arial"/>
                <w:szCs w:val="18"/>
              </w:rPr>
            </w:pPr>
          </w:p>
          <w:p w14:paraId="108BB16F" w14:textId="77777777" w:rsidR="00E60AF4" w:rsidRPr="00E47D53" w:rsidRDefault="00E60AF4" w:rsidP="00E47D53">
            <w:pPr>
              <w:spacing w:after="0" w:line="360" w:lineRule="auto"/>
              <w:jc w:val="both"/>
              <w:rPr>
                <w:rFonts w:eastAsia="Calibri" w:cs="Arial"/>
                <w:szCs w:val="18"/>
              </w:rPr>
            </w:pPr>
          </w:p>
        </w:tc>
      </w:tr>
      <w:tr w:rsidR="00E60AF4" w:rsidRPr="00E47D53" w14:paraId="5006DCC9" w14:textId="77777777" w:rsidTr="00E47D53">
        <w:trPr>
          <w:cantSplit/>
        </w:trPr>
        <w:tc>
          <w:tcPr>
            <w:tcW w:w="1990"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7F9E0F31" w14:textId="77777777" w:rsidR="00E60AF4" w:rsidRPr="00E47D53" w:rsidRDefault="00E60AF4" w:rsidP="00E47D53">
            <w:pPr>
              <w:spacing w:after="0" w:line="360" w:lineRule="auto"/>
              <w:jc w:val="both"/>
              <w:rPr>
                <w:rFonts w:eastAsia="Calibri" w:cs="Arial"/>
                <w:szCs w:val="18"/>
              </w:rPr>
            </w:pPr>
            <w:r w:rsidRPr="00E47D53">
              <w:rPr>
                <w:rFonts w:eastAsia="Calibri" w:cs="Arial"/>
                <w:szCs w:val="18"/>
              </w:rPr>
              <w:t xml:space="preserve">Email </w:t>
            </w:r>
          </w:p>
        </w:tc>
        <w:tc>
          <w:tcPr>
            <w:tcW w:w="6918" w:type="dxa"/>
            <w:tcBorders>
              <w:top w:val="single" w:sz="4" w:space="0" w:color="auto"/>
              <w:left w:val="single" w:sz="4" w:space="0" w:color="auto"/>
              <w:bottom w:val="single" w:sz="4" w:space="0" w:color="auto"/>
              <w:right w:val="single" w:sz="4" w:space="0" w:color="auto"/>
            </w:tcBorders>
            <w:vAlign w:val="center"/>
          </w:tcPr>
          <w:p w14:paraId="6DB9BB1E" w14:textId="77777777" w:rsidR="00E60AF4" w:rsidRPr="00E47D53" w:rsidRDefault="00E60AF4" w:rsidP="00E47D53">
            <w:pPr>
              <w:spacing w:after="0" w:line="360" w:lineRule="auto"/>
              <w:jc w:val="both"/>
              <w:rPr>
                <w:rFonts w:eastAsia="Calibri" w:cs="Arial"/>
                <w:szCs w:val="18"/>
              </w:rPr>
            </w:pPr>
          </w:p>
          <w:p w14:paraId="094C5288" w14:textId="77777777" w:rsidR="00E60AF4" w:rsidRPr="00E47D53" w:rsidRDefault="00E60AF4" w:rsidP="00E47D53">
            <w:pPr>
              <w:spacing w:after="0" w:line="360" w:lineRule="auto"/>
              <w:jc w:val="both"/>
              <w:rPr>
                <w:rFonts w:eastAsia="Calibri" w:cs="Arial"/>
                <w:szCs w:val="18"/>
              </w:rPr>
            </w:pPr>
          </w:p>
        </w:tc>
      </w:tr>
      <w:tr w:rsidR="00E60AF4" w:rsidRPr="00E47D53" w14:paraId="6DDCE5F5" w14:textId="77777777" w:rsidTr="00E47D53">
        <w:trPr>
          <w:cantSplit/>
        </w:trPr>
        <w:tc>
          <w:tcPr>
            <w:tcW w:w="8908" w:type="dxa"/>
            <w:gridSpan w:val="2"/>
            <w:tcBorders>
              <w:top w:val="single" w:sz="4" w:space="0" w:color="auto"/>
              <w:left w:val="single" w:sz="4" w:space="0" w:color="auto"/>
              <w:bottom w:val="single" w:sz="4" w:space="0" w:color="auto"/>
              <w:right w:val="single" w:sz="4" w:space="0" w:color="auto"/>
            </w:tcBorders>
            <w:vAlign w:val="center"/>
            <w:hideMark/>
          </w:tcPr>
          <w:p w14:paraId="62B0D161" w14:textId="77777777" w:rsidR="00E60AF4" w:rsidRPr="00E47D53" w:rsidRDefault="00E60AF4" w:rsidP="00E47D53">
            <w:pPr>
              <w:spacing w:before="120" w:line="360" w:lineRule="auto"/>
              <w:rPr>
                <w:rFonts w:cs="Arial"/>
                <w:szCs w:val="18"/>
              </w:rPr>
            </w:pPr>
            <w:r w:rsidRPr="00E47D53">
              <w:rPr>
                <w:rFonts w:cs="Arial"/>
                <w:szCs w:val="18"/>
              </w:rPr>
              <w:t>I/We, the undersigned, having examined the Tender Documents in respect of the above Framework—</w:t>
            </w:r>
          </w:p>
          <w:p w14:paraId="345D6056" w14:textId="0864E586" w:rsidR="00E60AF4" w:rsidRPr="00E47D53" w:rsidRDefault="00E60AF4" w:rsidP="00E47D53">
            <w:pPr>
              <w:spacing w:line="360" w:lineRule="auto"/>
              <w:rPr>
                <w:rFonts w:cs="Arial"/>
                <w:szCs w:val="18"/>
              </w:rPr>
            </w:pPr>
            <w:r w:rsidRPr="00E47D53">
              <w:rPr>
                <w:rFonts w:cs="Arial"/>
                <w:szCs w:val="18"/>
              </w:rPr>
              <w:t>(i)</w:t>
            </w:r>
            <w:r w:rsidRPr="00E47D53">
              <w:rPr>
                <w:rFonts w:cs="Arial"/>
                <w:szCs w:val="18"/>
              </w:rPr>
              <w:tab/>
              <w:t>confirm that I/We have fully satisfied ourselves as to the nature of the requirements of the National Botanic Garden of Wales detailed therein and as to My/Our abilities and experience in all respects to fully satisfy these requirements;</w:t>
            </w:r>
          </w:p>
          <w:p w14:paraId="7D45A4DF" w14:textId="77777777" w:rsidR="00E60AF4" w:rsidRPr="00E47D53" w:rsidRDefault="00E60AF4" w:rsidP="00E47D53">
            <w:pPr>
              <w:spacing w:line="360" w:lineRule="auto"/>
              <w:rPr>
                <w:rFonts w:cs="Arial"/>
                <w:szCs w:val="18"/>
              </w:rPr>
            </w:pPr>
            <w:r w:rsidRPr="00E47D53">
              <w:rPr>
                <w:rFonts w:cs="Arial"/>
                <w:szCs w:val="18"/>
              </w:rPr>
              <w:t>(ii)</w:t>
            </w:r>
            <w:r w:rsidRPr="00E47D53">
              <w:rPr>
                <w:rFonts w:cs="Arial"/>
                <w:szCs w:val="18"/>
              </w:rPr>
              <w:tab/>
              <w:t xml:space="preserve">offer to supply the Works in accordance with the requirements of the Specification, Conditions of the Framework and Tender Documentation </w:t>
            </w:r>
          </w:p>
          <w:p w14:paraId="73D2F2D9" w14:textId="77777777" w:rsidR="00E60AF4" w:rsidRPr="00E47D53" w:rsidRDefault="00E60AF4" w:rsidP="00E47D53">
            <w:pPr>
              <w:spacing w:line="360" w:lineRule="auto"/>
              <w:rPr>
                <w:rFonts w:cs="Arial"/>
                <w:szCs w:val="18"/>
              </w:rPr>
            </w:pPr>
            <w:r w:rsidRPr="00E47D53">
              <w:rPr>
                <w:rFonts w:cs="Arial"/>
                <w:szCs w:val="18"/>
              </w:rPr>
              <w:t>(iii)</w:t>
            </w:r>
            <w:r w:rsidRPr="00E47D53">
              <w:rPr>
                <w:rFonts w:cs="Arial"/>
                <w:szCs w:val="18"/>
              </w:rPr>
              <w:tab/>
              <w:t>confirm that I/We have read and fully understand all the Tender Documents and complied with the specific requirements and instructions set out therein;</w:t>
            </w:r>
          </w:p>
          <w:p w14:paraId="1B6431F3" w14:textId="6B742D5D" w:rsidR="00E60AF4" w:rsidRPr="00E47D53" w:rsidRDefault="00E60AF4" w:rsidP="00E47D53">
            <w:pPr>
              <w:spacing w:line="360" w:lineRule="auto"/>
              <w:rPr>
                <w:rFonts w:eastAsia="Calibri" w:cs="Arial"/>
                <w:szCs w:val="18"/>
              </w:rPr>
            </w:pPr>
            <w:r w:rsidRPr="00E47D53">
              <w:rPr>
                <w:rFonts w:cs="Arial"/>
                <w:szCs w:val="18"/>
              </w:rPr>
              <w:t>(iv)</w:t>
            </w:r>
            <w:r w:rsidRPr="00E47D53">
              <w:rPr>
                <w:rFonts w:cs="Arial"/>
                <w:szCs w:val="18"/>
              </w:rPr>
              <w:tab/>
              <w:t>agree that this Tender shall remain open for acceptance by the National Botanic Garden of Wales and shall not be withdrawn for a period of 90 days from the closing date for receipt of Tenders;</w:t>
            </w:r>
          </w:p>
        </w:tc>
      </w:tr>
      <w:tr w:rsidR="00E60AF4" w:rsidRPr="00E47D53" w14:paraId="391A996E" w14:textId="77777777" w:rsidTr="00E47D53">
        <w:trPr>
          <w:cantSplit/>
        </w:trPr>
        <w:tc>
          <w:tcPr>
            <w:tcW w:w="1990"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0AFDE28F" w14:textId="2E1ACD16" w:rsidR="00E60AF4" w:rsidRPr="00E47D53" w:rsidRDefault="00E60AF4" w:rsidP="00C46A21">
            <w:pPr>
              <w:spacing w:before="120" w:after="120" w:line="360" w:lineRule="auto"/>
              <w:jc w:val="both"/>
              <w:rPr>
                <w:rFonts w:eastAsia="Calibri" w:cs="Arial"/>
                <w:szCs w:val="18"/>
              </w:rPr>
            </w:pPr>
            <w:r w:rsidRPr="00E47D53">
              <w:rPr>
                <w:rFonts w:eastAsia="Calibri" w:cs="Arial"/>
                <w:szCs w:val="18"/>
              </w:rPr>
              <w:t>Signature</w:t>
            </w:r>
          </w:p>
        </w:tc>
        <w:tc>
          <w:tcPr>
            <w:tcW w:w="6918" w:type="dxa"/>
            <w:tcBorders>
              <w:top w:val="single" w:sz="4" w:space="0" w:color="auto"/>
              <w:left w:val="single" w:sz="4" w:space="0" w:color="auto"/>
              <w:bottom w:val="single" w:sz="4" w:space="0" w:color="auto"/>
              <w:right w:val="single" w:sz="4" w:space="0" w:color="auto"/>
            </w:tcBorders>
            <w:vAlign w:val="center"/>
          </w:tcPr>
          <w:p w14:paraId="48E94C22" w14:textId="77777777" w:rsidR="00E60AF4" w:rsidRPr="00E47D53" w:rsidRDefault="00E60AF4" w:rsidP="00E47D53">
            <w:pPr>
              <w:spacing w:after="0" w:line="360" w:lineRule="auto"/>
              <w:jc w:val="both"/>
              <w:rPr>
                <w:rFonts w:eastAsia="Calibri" w:cs="Arial"/>
                <w:szCs w:val="18"/>
              </w:rPr>
            </w:pPr>
          </w:p>
        </w:tc>
      </w:tr>
      <w:tr w:rsidR="00E60AF4" w:rsidRPr="00E47D53" w14:paraId="47164D33" w14:textId="77777777" w:rsidTr="00E47D53">
        <w:trPr>
          <w:cantSplit/>
        </w:trPr>
        <w:tc>
          <w:tcPr>
            <w:tcW w:w="1990"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4C7CEC13" w14:textId="77777777" w:rsidR="00E60AF4" w:rsidRPr="00E47D53" w:rsidRDefault="00E60AF4" w:rsidP="00E47D53">
            <w:pPr>
              <w:spacing w:after="0" w:line="360" w:lineRule="auto"/>
              <w:jc w:val="both"/>
              <w:rPr>
                <w:rFonts w:eastAsia="Calibri" w:cs="Arial"/>
                <w:szCs w:val="18"/>
              </w:rPr>
            </w:pPr>
            <w:r w:rsidRPr="00E47D53">
              <w:rPr>
                <w:rFonts w:eastAsia="Calibri" w:cs="Arial"/>
                <w:szCs w:val="18"/>
              </w:rPr>
              <w:t>Date</w:t>
            </w:r>
          </w:p>
        </w:tc>
        <w:tc>
          <w:tcPr>
            <w:tcW w:w="6918" w:type="dxa"/>
            <w:tcBorders>
              <w:top w:val="single" w:sz="4" w:space="0" w:color="auto"/>
              <w:left w:val="single" w:sz="4" w:space="0" w:color="auto"/>
              <w:bottom w:val="single" w:sz="4" w:space="0" w:color="auto"/>
              <w:right w:val="single" w:sz="4" w:space="0" w:color="auto"/>
            </w:tcBorders>
            <w:vAlign w:val="center"/>
          </w:tcPr>
          <w:p w14:paraId="6F7969F2" w14:textId="77777777" w:rsidR="00E60AF4" w:rsidRPr="00E47D53" w:rsidRDefault="00E60AF4" w:rsidP="00E47D53">
            <w:pPr>
              <w:spacing w:after="0" w:line="360" w:lineRule="auto"/>
              <w:jc w:val="both"/>
              <w:rPr>
                <w:rFonts w:eastAsia="Calibri" w:cs="Arial"/>
                <w:szCs w:val="18"/>
              </w:rPr>
            </w:pPr>
          </w:p>
          <w:p w14:paraId="1FE248F9" w14:textId="77777777" w:rsidR="00E60AF4" w:rsidRPr="00E47D53" w:rsidRDefault="00E60AF4" w:rsidP="00E47D53">
            <w:pPr>
              <w:spacing w:after="0" w:line="360" w:lineRule="auto"/>
              <w:jc w:val="both"/>
              <w:rPr>
                <w:rFonts w:eastAsia="Calibri" w:cs="Arial"/>
                <w:szCs w:val="18"/>
              </w:rPr>
            </w:pPr>
          </w:p>
        </w:tc>
      </w:tr>
    </w:tbl>
    <w:p w14:paraId="5C624079" w14:textId="77777777" w:rsidR="0000233D" w:rsidRPr="00E47D53" w:rsidRDefault="0000233D" w:rsidP="00AF5EA7">
      <w:pPr>
        <w:pStyle w:val="Heading2"/>
        <w:numPr>
          <w:ilvl w:val="0"/>
          <w:numId w:val="0"/>
        </w:numPr>
      </w:pPr>
    </w:p>
    <w:sectPr w:rsidR="0000233D" w:rsidRPr="00E47D53" w:rsidSect="00C33B4B">
      <w:headerReference w:type="default" r:id="rId9"/>
      <w:pgSz w:w="11900" w:h="16840"/>
      <w:pgMar w:top="720" w:right="720" w:bottom="720" w:left="720" w:header="2438" w:footer="283" w:gutter="0"/>
      <w:cols w:space="708"/>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DE4B5C" w14:textId="77777777" w:rsidR="00336C34" w:rsidRDefault="00336C34">
      <w:r>
        <w:separator/>
      </w:r>
    </w:p>
  </w:endnote>
  <w:endnote w:type="continuationSeparator" w:id="0">
    <w:p w14:paraId="0D6C5745" w14:textId="77777777" w:rsidR="00336C34" w:rsidRDefault="00336C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B6A8EF" w14:textId="77777777" w:rsidR="00336C34" w:rsidRDefault="00336C34">
      <w:r>
        <w:separator/>
      </w:r>
    </w:p>
  </w:footnote>
  <w:footnote w:type="continuationSeparator" w:id="0">
    <w:p w14:paraId="0CA473E2" w14:textId="77777777" w:rsidR="00336C34" w:rsidRDefault="00336C3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F396EB" w14:textId="77777777" w:rsidR="00DB4AB7" w:rsidRDefault="00E1425C" w:rsidP="003E7ABD">
    <w:pPr>
      <w:pStyle w:val="Header"/>
      <w:spacing w:after="0"/>
    </w:pPr>
    <w:r w:rsidRPr="003E7ABD">
      <w:rPr>
        <w:noProof/>
        <w:lang w:eastAsia="en-GB"/>
      </w:rPr>
      <w:drawing>
        <wp:anchor distT="0" distB="0" distL="114300" distR="114300" simplePos="0" relativeHeight="251662336" behindDoc="0" locked="0" layoutInCell="1" allowOverlap="1" wp14:anchorId="054B2EDC" wp14:editId="3051643F">
          <wp:simplePos x="0" y="0"/>
          <wp:positionH relativeFrom="column">
            <wp:posOffset>2400300</wp:posOffset>
          </wp:positionH>
          <wp:positionV relativeFrom="paragraph">
            <wp:posOffset>-1329055</wp:posOffset>
          </wp:positionV>
          <wp:extent cx="1731010" cy="1238250"/>
          <wp:effectExtent l="0" t="0" r="2540" b="0"/>
          <wp:wrapSquare wrapText="bothSides"/>
          <wp:docPr id="8" name="Picture 8" descr="GTF F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TF FC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101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7ABD">
      <w:rPr>
        <w:noProof/>
        <w:lang w:eastAsia="en-GB"/>
      </w:rPr>
      <w:drawing>
        <wp:anchor distT="0" distB="0" distL="114300" distR="114300" simplePos="0" relativeHeight="251660288" behindDoc="1" locked="0" layoutInCell="1" allowOverlap="1" wp14:anchorId="3D7F92D0" wp14:editId="62300BCE">
          <wp:simplePos x="0" y="0"/>
          <wp:positionH relativeFrom="margin">
            <wp:posOffset>1120775</wp:posOffset>
          </wp:positionH>
          <wp:positionV relativeFrom="paragraph">
            <wp:posOffset>-1328420</wp:posOffset>
          </wp:positionV>
          <wp:extent cx="1234440" cy="1256030"/>
          <wp:effectExtent l="0" t="0" r="3810" b="1270"/>
          <wp:wrapTight wrapText="bothSides">
            <wp:wrapPolygon edited="0">
              <wp:start x="0" y="0"/>
              <wp:lineTo x="0" y="21294"/>
              <wp:lineTo x="21333" y="21294"/>
              <wp:lineTo x="21333" y="0"/>
              <wp:lineTo x="0" y="0"/>
            </wp:wrapPolygon>
          </wp:wrapTight>
          <wp:docPr id="9" name="Picture 9" descr="G:\GTF 2\Artwork and logos\BGCI Accreditation\Garden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GTF 2\Artwork and logos\BGCI Accreditation\Gardencmyk.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34440" cy="1256030"/>
                  </a:xfrm>
                  <a:prstGeom prst="rect">
                    <a:avLst/>
                  </a:prstGeom>
                  <a:noFill/>
                  <a:ln>
                    <a:noFill/>
                  </a:ln>
                </pic:spPr>
              </pic:pic>
            </a:graphicData>
          </a:graphic>
          <wp14:sizeRelH relativeFrom="page">
            <wp14:pctWidth>0</wp14:pctWidth>
          </wp14:sizeRelH>
          <wp14:sizeRelV relativeFrom="page">
            <wp14:pctHeight>0</wp14:pctHeight>
          </wp14:sizeRelV>
        </wp:anchor>
      </w:drawing>
    </w:r>
    <w:r w:rsidR="003E7ABD" w:rsidRPr="003E7ABD">
      <w:rPr>
        <w:noProof/>
        <w:lang w:eastAsia="en-GB"/>
      </w:rPr>
      <w:drawing>
        <wp:anchor distT="0" distB="0" distL="114300" distR="114300" simplePos="0" relativeHeight="251659264" behindDoc="0" locked="0" layoutInCell="1" allowOverlap="1" wp14:anchorId="6841BA4C" wp14:editId="3C94D4FE">
          <wp:simplePos x="0" y="0"/>
          <wp:positionH relativeFrom="column">
            <wp:posOffset>4186279</wp:posOffset>
          </wp:positionH>
          <wp:positionV relativeFrom="paragraph">
            <wp:posOffset>-1280629</wp:posOffset>
          </wp:positionV>
          <wp:extent cx="2786380" cy="1173480"/>
          <wp:effectExtent l="0" t="0" r="0" b="7620"/>
          <wp:wrapNone/>
          <wp:docPr id="6" name="Picture 6" descr="EAFRD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EAFRD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786380" cy="1173480"/>
                  </a:xfrm>
                  <a:prstGeom prst="rect">
                    <a:avLst/>
                  </a:prstGeom>
                  <a:noFill/>
                  <a:ln>
                    <a:noFill/>
                  </a:ln>
                </pic:spPr>
              </pic:pic>
            </a:graphicData>
          </a:graphic>
          <wp14:sizeRelH relativeFrom="page">
            <wp14:pctWidth>0</wp14:pctWidth>
          </wp14:sizeRelH>
          <wp14:sizeRelV relativeFrom="page">
            <wp14:pctHeight>0</wp14:pctHeight>
          </wp14:sizeRelV>
        </wp:anchor>
      </w:drawing>
    </w:r>
    <w:r w:rsidR="003E7ABD" w:rsidRPr="003E7ABD">
      <w:rPr>
        <w:noProof/>
        <w:lang w:eastAsia="en-GB"/>
      </w:rPr>
      <w:drawing>
        <wp:anchor distT="0" distB="0" distL="114300" distR="114300" simplePos="0" relativeHeight="251661312" behindDoc="0" locked="0" layoutInCell="1" allowOverlap="1" wp14:anchorId="34BBF6E1" wp14:editId="29FAF114">
          <wp:simplePos x="0" y="0"/>
          <wp:positionH relativeFrom="column">
            <wp:posOffset>-302895</wp:posOffset>
          </wp:positionH>
          <wp:positionV relativeFrom="paragraph">
            <wp:posOffset>-1400175</wp:posOffset>
          </wp:positionV>
          <wp:extent cx="1403985" cy="1403985"/>
          <wp:effectExtent l="0" t="0" r="5715" b="5715"/>
          <wp:wrapSquare wrapText="bothSides"/>
          <wp:docPr id="7" name="Picture 7" descr="NBGW (Col Logo) 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BGW (Col Logo) sm"/>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03985" cy="14039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26D92"/>
    <w:multiLevelType w:val="hybridMultilevel"/>
    <w:tmpl w:val="9DB48760"/>
    <w:lvl w:ilvl="0" w:tplc="69E86C0C">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6F174A4"/>
    <w:multiLevelType w:val="hybridMultilevel"/>
    <w:tmpl w:val="2E2CC1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D1E374F"/>
    <w:multiLevelType w:val="hybridMultilevel"/>
    <w:tmpl w:val="F5C05BB4"/>
    <w:lvl w:ilvl="0" w:tplc="82C083FC">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2BED4D29"/>
    <w:multiLevelType w:val="hybridMultilevel"/>
    <w:tmpl w:val="81B68718"/>
    <w:lvl w:ilvl="0" w:tplc="7C30BFFC">
      <w:start w:val="1"/>
      <w:numFmt w:val="lowerLetter"/>
      <w:lvlText w:val="(%1)"/>
      <w:lvlJc w:val="left"/>
      <w:pPr>
        <w:ind w:left="720" w:hanging="360"/>
      </w:pPr>
      <w:rPr>
        <w:rFonts w:hint="default"/>
      </w:r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78953BC"/>
    <w:multiLevelType w:val="hybridMultilevel"/>
    <w:tmpl w:val="D58280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A434F62"/>
    <w:multiLevelType w:val="hybridMultilevel"/>
    <w:tmpl w:val="34367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7F078B"/>
    <w:multiLevelType w:val="hybridMultilevel"/>
    <w:tmpl w:val="EA5A1360"/>
    <w:lvl w:ilvl="0" w:tplc="AEC41AC8">
      <w:start w:val="1"/>
      <w:numFmt w:val="decimal"/>
      <w:pStyle w:val="Heading2"/>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EBF4689"/>
    <w:multiLevelType w:val="hybridMultilevel"/>
    <w:tmpl w:val="AB927A0E"/>
    <w:lvl w:ilvl="0" w:tplc="0470B06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F1344CC"/>
    <w:multiLevelType w:val="hybridMultilevel"/>
    <w:tmpl w:val="11F410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F6500E5"/>
    <w:multiLevelType w:val="hybridMultilevel"/>
    <w:tmpl w:val="D9C28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7E723B7"/>
    <w:multiLevelType w:val="hybridMultilevel"/>
    <w:tmpl w:val="CD941C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D7D0886"/>
    <w:multiLevelType w:val="hybridMultilevel"/>
    <w:tmpl w:val="FF7823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7"/>
  </w:num>
  <w:num w:numId="4">
    <w:abstractNumId w:val="1"/>
  </w:num>
  <w:num w:numId="5">
    <w:abstractNumId w:val="7"/>
  </w:num>
  <w:num w:numId="6">
    <w:abstractNumId w:val="7"/>
    <w:lvlOverride w:ilvl="0">
      <w:startOverride w:val="1"/>
    </w:lvlOverride>
  </w:num>
  <w:num w:numId="7">
    <w:abstractNumId w:val="10"/>
  </w:num>
  <w:num w:numId="8">
    <w:abstractNumId w:val="7"/>
  </w:num>
  <w:num w:numId="9">
    <w:abstractNumId w:val="9"/>
  </w:num>
  <w:num w:numId="10">
    <w:abstractNumId w:val="5"/>
  </w:num>
  <w:num w:numId="11">
    <w:abstractNumId w:val="7"/>
    <w:lvlOverride w:ilvl="0">
      <w:startOverride w:val="1"/>
    </w:lvlOverride>
  </w:num>
  <w:num w:numId="12">
    <w:abstractNumId w:val="7"/>
    <w:lvlOverride w:ilvl="0">
      <w:startOverride w:val="1"/>
    </w:lvlOverride>
  </w:num>
  <w:num w:numId="13">
    <w:abstractNumId w:val="11"/>
  </w:num>
  <w:num w:numId="14">
    <w:abstractNumId w:val="4"/>
  </w:num>
  <w:num w:numId="15">
    <w:abstractNumId w:val="8"/>
  </w:num>
  <w:num w:numId="16">
    <w:abstractNumId w:val="2"/>
  </w:num>
  <w:num w:numId="17">
    <w:abstractNumId w:val="2"/>
    <w:lvlOverride w:ilvl="0">
      <w:startOverride w:val="1"/>
    </w:lvlOverride>
  </w:num>
  <w:num w:numId="18">
    <w:abstractNumId w:val="6"/>
  </w:num>
  <w:num w:numId="19">
    <w:abstractNumId w:val="6"/>
    <w:lvlOverride w:ilvl="0">
      <w:startOverride w:val="1"/>
    </w:lvlOverride>
  </w:num>
  <w:num w:numId="20">
    <w:abstractNumId w:val="6"/>
    <w:lvlOverride w:ilvl="0">
      <w:startOverride w:val="1"/>
    </w:lvlOverride>
  </w:num>
  <w:num w:numId="21">
    <w:abstractNumId w:val="6"/>
    <w:lvlOverride w:ilvl="0">
      <w:startOverride w:val="1"/>
    </w:lvlOverride>
  </w:num>
  <w:num w:numId="22">
    <w:abstractNumId w:val="6"/>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attachedTemplate r:id="rId1"/>
  <w:defaultTabStop w:val="720"/>
  <w:drawingGridHorizontalSpacing w:val="120"/>
  <w:displayHorizontalDrawingGridEvery w:val="0"/>
  <w:displayVerticalDrawingGridEvery w:val="0"/>
  <w:noPunctuationKerning/>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233D"/>
    <w:rsid w:val="0000233D"/>
    <w:rsid w:val="00002DC2"/>
    <w:rsid w:val="00025BB7"/>
    <w:rsid w:val="00047C26"/>
    <w:rsid w:val="000634FF"/>
    <w:rsid w:val="00073677"/>
    <w:rsid w:val="00076248"/>
    <w:rsid w:val="0009409C"/>
    <w:rsid w:val="000C41A5"/>
    <w:rsid w:val="000D519D"/>
    <w:rsid w:val="000F77AB"/>
    <w:rsid w:val="00114626"/>
    <w:rsid w:val="00117A86"/>
    <w:rsid w:val="00167340"/>
    <w:rsid w:val="00167DEB"/>
    <w:rsid w:val="00172F71"/>
    <w:rsid w:val="001756B6"/>
    <w:rsid w:val="0018478D"/>
    <w:rsid w:val="001A0F56"/>
    <w:rsid w:val="001B3B1C"/>
    <w:rsid w:val="001B4543"/>
    <w:rsid w:val="001F47A4"/>
    <w:rsid w:val="00202C72"/>
    <w:rsid w:val="00220FA7"/>
    <w:rsid w:val="00220FFC"/>
    <w:rsid w:val="002337ED"/>
    <w:rsid w:val="00240A88"/>
    <w:rsid w:val="00263204"/>
    <w:rsid w:val="00277CB8"/>
    <w:rsid w:val="002802D0"/>
    <w:rsid w:val="002A5085"/>
    <w:rsid w:val="002B3476"/>
    <w:rsid w:val="002D4A1A"/>
    <w:rsid w:val="002D6ABF"/>
    <w:rsid w:val="00312962"/>
    <w:rsid w:val="0032051E"/>
    <w:rsid w:val="00323D82"/>
    <w:rsid w:val="00331529"/>
    <w:rsid w:val="00336C34"/>
    <w:rsid w:val="00336E69"/>
    <w:rsid w:val="003406FE"/>
    <w:rsid w:val="00351630"/>
    <w:rsid w:val="003546A7"/>
    <w:rsid w:val="003E5F19"/>
    <w:rsid w:val="003E7ABD"/>
    <w:rsid w:val="003F0B80"/>
    <w:rsid w:val="00400A54"/>
    <w:rsid w:val="00412251"/>
    <w:rsid w:val="004123E8"/>
    <w:rsid w:val="00413A00"/>
    <w:rsid w:val="00420C23"/>
    <w:rsid w:val="0042225F"/>
    <w:rsid w:val="00430541"/>
    <w:rsid w:val="0043234B"/>
    <w:rsid w:val="0043768A"/>
    <w:rsid w:val="004408EB"/>
    <w:rsid w:val="00443709"/>
    <w:rsid w:val="00451485"/>
    <w:rsid w:val="004516BD"/>
    <w:rsid w:val="00451DE6"/>
    <w:rsid w:val="00464F32"/>
    <w:rsid w:val="00466262"/>
    <w:rsid w:val="00484292"/>
    <w:rsid w:val="00494FF8"/>
    <w:rsid w:val="00496D49"/>
    <w:rsid w:val="004A2EE1"/>
    <w:rsid w:val="004A6916"/>
    <w:rsid w:val="004B246A"/>
    <w:rsid w:val="004E3FDE"/>
    <w:rsid w:val="004F0766"/>
    <w:rsid w:val="004F3F67"/>
    <w:rsid w:val="00544663"/>
    <w:rsid w:val="00546846"/>
    <w:rsid w:val="00557740"/>
    <w:rsid w:val="0056764E"/>
    <w:rsid w:val="00571F22"/>
    <w:rsid w:val="005828E0"/>
    <w:rsid w:val="005836F8"/>
    <w:rsid w:val="0058462C"/>
    <w:rsid w:val="00586F97"/>
    <w:rsid w:val="005B15B8"/>
    <w:rsid w:val="005B4607"/>
    <w:rsid w:val="005D63F8"/>
    <w:rsid w:val="005E1A7A"/>
    <w:rsid w:val="005E4396"/>
    <w:rsid w:val="00647E24"/>
    <w:rsid w:val="00647FF9"/>
    <w:rsid w:val="00650D6E"/>
    <w:rsid w:val="00655443"/>
    <w:rsid w:val="00655C66"/>
    <w:rsid w:val="00664631"/>
    <w:rsid w:val="00666394"/>
    <w:rsid w:val="00690F05"/>
    <w:rsid w:val="00691B45"/>
    <w:rsid w:val="006A44BC"/>
    <w:rsid w:val="006D5783"/>
    <w:rsid w:val="0070427F"/>
    <w:rsid w:val="00716F91"/>
    <w:rsid w:val="007178E8"/>
    <w:rsid w:val="00733BA8"/>
    <w:rsid w:val="007474EB"/>
    <w:rsid w:val="007601D9"/>
    <w:rsid w:val="0076348B"/>
    <w:rsid w:val="007847BD"/>
    <w:rsid w:val="007A2BFC"/>
    <w:rsid w:val="007A7358"/>
    <w:rsid w:val="007C3F42"/>
    <w:rsid w:val="007C410A"/>
    <w:rsid w:val="007C7318"/>
    <w:rsid w:val="007D0FCB"/>
    <w:rsid w:val="007D33DF"/>
    <w:rsid w:val="007D6BD9"/>
    <w:rsid w:val="007E5783"/>
    <w:rsid w:val="007F2B26"/>
    <w:rsid w:val="00805365"/>
    <w:rsid w:val="00806090"/>
    <w:rsid w:val="00813A48"/>
    <w:rsid w:val="00823B6C"/>
    <w:rsid w:val="00827BC0"/>
    <w:rsid w:val="00827EC1"/>
    <w:rsid w:val="0084463A"/>
    <w:rsid w:val="008633ED"/>
    <w:rsid w:val="0086737B"/>
    <w:rsid w:val="00874DFD"/>
    <w:rsid w:val="008951F2"/>
    <w:rsid w:val="00895332"/>
    <w:rsid w:val="0089635C"/>
    <w:rsid w:val="008A6BEF"/>
    <w:rsid w:val="008C6848"/>
    <w:rsid w:val="008D0BBE"/>
    <w:rsid w:val="008E2764"/>
    <w:rsid w:val="009143DF"/>
    <w:rsid w:val="009252DE"/>
    <w:rsid w:val="0095123E"/>
    <w:rsid w:val="00961A4B"/>
    <w:rsid w:val="00980CE1"/>
    <w:rsid w:val="009949A9"/>
    <w:rsid w:val="009A68BD"/>
    <w:rsid w:val="009B405E"/>
    <w:rsid w:val="009B71D2"/>
    <w:rsid w:val="009C0311"/>
    <w:rsid w:val="009D0FD2"/>
    <w:rsid w:val="009D3F11"/>
    <w:rsid w:val="009D7302"/>
    <w:rsid w:val="009E39FE"/>
    <w:rsid w:val="009E4B10"/>
    <w:rsid w:val="00A022DF"/>
    <w:rsid w:val="00A032A8"/>
    <w:rsid w:val="00A0505B"/>
    <w:rsid w:val="00A0512B"/>
    <w:rsid w:val="00A24999"/>
    <w:rsid w:val="00A33024"/>
    <w:rsid w:val="00A41CC7"/>
    <w:rsid w:val="00A41D5A"/>
    <w:rsid w:val="00A445DF"/>
    <w:rsid w:val="00A63CFD"/>
    <w:rsid w:val="00A6488B"/>
    <w:rsid w:val="00A8526B"/>
    <w:rsid w:val="00A9067A"/>
    <w:rsid w:val="00AA1B07"/>
    <w:rsid w:val="00AB5AF8"/>
    <w:rsid w:val="00AD657A"/>
    <w:rsid w:val="00AF5EA7"/>
    <w:rsid w:val="00B04B68"/>
    <w:rsid w:val="00B1242A"/>
    <w:rsid w:val="00B14913"/>
    <w:rsid w:val="00B2415D"/>
    <w:rsid w:val="00B30943"/>
    <w:rsid w:val="00B35107"/>
    <w:rsid w:val="00B3736D"/>
    <w:rsid w:val="00B55236"/>
    <w:rsid w:val="00B65883"/>
    <w:rsid w:val="00B72491"/>
    <w:rsid w:val="00B80870"/>
    <w:rsid w:val="00B80AD9"/>
    <w:rsid w:val="00B8513C"/>
    <w:rsid w:val="00B86A17"/>
    <w:rsid w:val="00B947D0"/>
    <w:rsid w:val="00B95712"/>
    <w:rsid w:val="00BA2F8D"/>
    <w:rsid w:val="00BA78D0"/>
    <w:rsid w:val="00BB417F"/>
    <w:rsid w:val="00BC434E"/>
    <w:rsid w:val="00BC7B4D"/>
    <w:rsid w:val="00C133B3"/>
    <w:rsid w:val="00C262F1"/>
    <w:rsid w:val="00C327D5"/>
    <w:rsid w:val="00C33B4B"/>
    <w:rsid w:val="00C43232"/>
    <w:rsid w:val="00C45349"/>
    <w:rsid w:val="00C4539A"/>
    <w:rsid w:val="00C46A21"/>
    <w:rsid w:val="00C519E4"/>
    <w:rsid w:val="00C732F6"/>
    <w:rsid w:val="00C752A7"/>
    <w:rsid w:val="00C80CDD"/>
    <w:rsid w:val="00C87A4A"/>
    <w:rsid w:val="00C92842"/>
    <w:rsid w:val="00C9335B"/>
    <w:rsid w:val="00CA13A4"/>
    <w:rsid w:val="00CA445E"/>
    <w:rsid w:val="00CB66E1"/>
    <w:rsid w:val="00CD2E02"/>
    <w:rsid w:val="00CD379E"/>
    <w:rsid w:val="00CE18BE"/>
    <w:rsid w:val="00CE6A5E"/>
    <w:rsid w:val="00CF725A"/>
    <w:rsid w:val="00D04735"/>
    <w:rsid w:val="00D107C8"/>
    <w:rsid w:val="00D37201"/>
    <w:rsid w:val="00D44B9A"/>
    <w:rsid w:val="00D70F9D"/>
    <w:rsid w:val="00D746F8"/>
    <w:rsid w:val="00D8351B"/>
    <w:rsid w:val="00DB361E"/>
    <w:rsid w:val="00DB446C"/>
    <w:rsid w:val="00DB4AB7"/>
    <w:rsid w:val="00DD196C"/>
    <w:rsid w:val="00DF3A6F"/>
    <w:rsid w:val="00E02E77"/>
    <w:rsid w:val="00E0647F"/>
    <w:rsid w:val="00E13DE4"/>
    <w:rsid w:val="00E1425C"/>
    <w:rsid w:val="00E328C2"/>
    <w:rsid w:val="00E42302"/>
    <w:rsid w:val="00E439D8"/>
    <w:rsid w:val="00E47D53"/>
    <w:rsid w:val="00E60AF4"/>
    <w:rsid w:val="00E62574"/>
    <w:rsid w:val="00E9085A"/>
    <w:rsid w:val="00EA6464"/>
    <w:rsid w:val="00EA6B38"/>
    <w:rsid w:val="00EC10EE"/>
    <w:rsid w:val="00EC7E0B"/>
    <w:rsid w:val="00ED5524"/>
    <w:rsid w:val="00EF7393"/>
    <w:rsid w:val="00F01C2B"/>
    <w:rsid w:val="00F267CD"/>
    <w:rsid w:val="00F346E1"/>
    <w:rsid w:val="00F3483D"/>
    <w:rsid w:val="00F50D78"/>
    <w:rsid w:val="00F528B4"/>
    <w:rsid w:val="00F54E0C"/>
    <w:rsid w:val="00F6609F"/>
    <w:rsid w:val="00F77BEE"/>
    <w:rsid w:val="00F95119"/>
    <w:rsid w:val="00FA38B1"/>
    <w:rsid w:val="00FA41B4"/>
    <w:rsid w:val="00FA5071"/>
    <w:rsid w:val="00FA6910"/>
    <w:rsid w:val="00FB2D30"/>
    <w:rsid w:val="00FB3956"/>
    <w:rsid w:val="00FC542B"/>
    <w:rsid w:val="00FE09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FA731E4"/>
  <w15:chartTrackingRefBased/>
  <w15:docId w15:val="{A2B682A0-CB72-464F-B2F6-84D7CD98F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5783"/>
    <w:pPr>
      <w:spacing w:after="240"/>
    </w:pPr>
    <w:rPr>
      <w:rFonts w:ascii="Verdana" w:hAnsi="Verdana"/>
      <w:sz w:val="18"/>
      <w:szCs w:val="24"/>
      <w:lang w:eastAsia="en-US"/>
    </w:rPr>
  </w:style>
  <w:style w:type="paragraph" w:styleId="Heading1">
    <w:name w:val="heading 1"/>
    <w:basedOn w:val="Normal"/>
    <w:next w:val="Normal"/>
    <w:link w:val="Heading1Char"/>
    <w:autoRedefine/>
    <w:uiPriority w:val="9"/>
    <w:qFormat/>
    <w:rsid w:val="00D37201"/>
    <w:pPr>
      <w:keepNext/>
      <w:keepLines/>
      <w:outlineLvl w:val="0"/>
    </w:pPr>
    <w:rPr>
      <w:rFonts w:eastAsiaTheme="majorEastAsia" w:cstheme="majorBidi"/>
      <w:b/>
      <w:sz w:val="28"/>
      <w:szCs w:val="32"/>
    </w:rPr>
  </w:style>
  <w:style w:type="paragraph" w:styleId="Heading2">
    <w:name w:val="heading 2"/>
    <w:basedOn w:val="Normal"/>
    <w:next w:val="Normal"/>
    <w:link w:val="Heading2Char"/>
    <w:autoRedefine/>
    <w:uiPriority w:val="9"/>
    <w:unhideWhenUsed/>
    <w:qFormat/>
    <w:rsid w:val="00AF5EA7"/>
    <w:pPr>
      <w:keepNext/>
      <w:keepLines/>
      <w:numPr>
        <w:numId w:val="18"/>
      </w:numPr>
      <w:spacing w:before="360"/>
      <w:outlineLvl w:val="1"/>
    </w:pPr>
    <w:rPr>
      <w:rFonts w:eastAsia="Times New Roman" w:cstheme="majorBidi"/>
      <w:b/>
      <w:sz w:val="24"/>
      <w:szCs w:val="26"/>
      <w:lang w:eastAsia="en-GB"/>
    </w:rPr>
  </w:style>
  <w:style w:type="paragraph" w:styleId="Heading3">
    <w:name w:val="heading 3"/>
    <w:basedOn w:val="Normal"/>
    <w:next w:val="Normal"/>
    <w:link w:val="Heading3Char"/>
    <w:autoRedefine/>
    <w:uiPriority w:val="9"/>
    <w:unhideWhenUsed/>
    <w:qFormat/>
    <w:rsid w:val="00220FA7"/>
    <w:pPr>
      <w:keepNext/>
      <w:keepLines/>
      <w:outlineLvl w:val="2"/>
    </w:pPr>
    <w:rPr>
      <w:rFonts w:eastAsiaTheme="majorEastAsia" w:cstheme="majorBidi"/>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Heading">
    <w:name w:val="Main Heading"/>
    <w:basedOn w:val="Normal"/>
    <w:next w:val="TQBody"/>
    <w:rPr>
      <w:b/>
      <w:sz w:val="28"/>
    </w:rPr>
  </w:style>
  <w:style w:type="paragraph" w:customStyle="1" w:styleId="SubHeading">
    <w:name w:val="Sub Heading"/>
    <w:basedOn w:val="Normal"/>
    <w:next w:val="TQBody"/>
    <w:rPr>
      <w:b/>
    </w:rPr>
  </w:style>
  <w:style w:type="paragraph" w:customStyle="1" w:styleId="SubSubHeading">
    <w:name w:val="Sub Sub Heading"/>
    <w:basedOn w:val="Normal"/>
    <w:next w:val="TQBody"/>
    <w:rPr>
      <w:b/>
    </w:rPr>
  </w:style>
  <w:style w:type="paragraph" w:customStyle="1" w:styleId="TQBody">
    <w:name w:val="TQ Body"/>
    <w:basedOn w:val="Normal"/>
  </w:style>
  <w:style w:type="paragraph" w:styleId="Header">
    <w:name w:val="header"/>
    <w:basedOn w:val="Normal"/>
    <w:link w:val="HeaderChar"/>
    <w:uiPriority w:val="99"/>
    <w:pPr>
      <w:tabs>
        <w:tab w:val="center" w:pos="4320"/>
        <w:tab w:val="right" w:pos="8640"/>
      </w:tabs>
    </w:pPr>
  </w:style>
  <w:style w:type="paragraph" w:styleId="Footer">
    <w:name w:val="footer"/>
    <w:basedOn w:val="Normal"/>
    <w:semiHidden/>
    <w:pPr>
      <w:tabs>
        <w:tab w:val="center" w:pos="4320"/>
        <w:tab w:val="right" w:pos="8640"/>
      </w:tabs>
    </w:pPr>
  </w:style>
  <w:style w:type="paragraph" w:styleId="BalloonText">
    <w:name w:val="Balloon Text"/>
    <w:basedOn w:val="Normal"/>
    <w:link w:val="BalloonTextChar"/>
    <w:uiPriority w:val="99"/>
    <w:semiHidden/>
    <w:unhideWhenUsed/>
    <w:rsid w:val="00CB66E1"/>
    <w:rPr>
      <w:rFonts w:ascii="Tahoma" w:hAnsi="Tahoma" w:cs="Tahoma"/>
      <w:sz w:val="16"/>
      <w:szCs w:val="16"/>
    </w:rPr>
  </w:style>
  <w:style w:type="character" w:customStyle="1" w:styleId="BalloonTextChar">
    <w:name w:val="Balloon Text Char"/>
    <w:link w:val="BalloonText"/>
    <w:uiPriority w:val="99"/>
    <w:semiHidden/>
    <w:rsid w:val="00CB66E1"/>
    <w:rPr>
      <w:rFonts w:ascii="Tahoma" w:hAnsi="Tahoma" w:cs="Tahoma"/>
      <w:sz w:val="16"/>
      <w:szCs w:val="16"/>
      <w:lang w:eastAsia="en-US"/>
    </w:rPr>
  </w:style>
  <w:style w:type="character" w:customStyle="1" w:styleId="HeaderChar">
    <w:name w:val="Header Char"/>
    <w:link w:val="Header"/>
    <w:uiPriority w:val="99"/>
    <w:rsid w:val="00DB4AB7"/>
    <w:rPr>
      <w:sz w:val="24"/>
      <w:szCs w:val="24"/>
      <w:lang w:eastAsia="en-US"/>
    </w:rPr>
  </w:style>
  <w:style w:type="character" w:styleId="CommentReference">
    <w:name w:val="annotation reference"/>
    <w:uiPriority w:val="99"/>
    <w:semiHidden/>
    <w:unhideWhenUsed/>
    <w:rsid w:val="00C752A7"/>
    <w:rPr>
      <w:sz w:val="16"/>
      <w:szCs w:val="16"/>
    </w:rPr>
  </w:style>
  <w:style w:type="paragraph" w:styleId="CommentText">
    <w:name w:val="annotation text"/>
    <w:basedOn w:val="Normal"/>
    <w:link w:val="CommentTextChar"/>
    <w:uiPriority w:val="99"/>
    <w:semiHidden/>
    <w:unhideWhenUsed/>
    <w:rsid w:val="00C752A7"/>
    <w:rPr>
      <w:szCs w:val="20"/>
    </w:rPr>
  </w:style>
  <w:style w:type="character" w:customStyle="1" w:styleId="CommentTextChar">
    <w:name w:val="Comment Text Char"/>
    <w:link w:val="CommentText"/>
    <w:uiPriority w:val="99"/>
    <w:semiHidden/>
    <w:rsid w:val="00C752A7"/>
    <w:rPr>
      <w:lang w:eastAsia="en-US"/>
    </w:rPr>
  </w:style>
  <w:style w:type="paragraph" w:styleId="CommentSubject">
    <w:name w:val="annotation subject"/>
    <w:basedOn w:val="CommentText"/>
    <w:next w:val="CommentText"/>
    <w:link w:val="CommentSubjectChar"/>
    <w:uiPriority w:val="99"/>
    <w:semiHidden/>
    <w:unhideWhenUsed/>
    <w:rsid w:val="00C752A7"/>
    <w:rPr>
      <w:b/>
      <w:bCs/>
    </w:rPr>
  </w:style>
  <w:style w:type="character" w:customStyle="1" w:styleId="CommentSubjectChar">
    <w:name w:val="Comment Subject Char"/>
    <w:link w:val="CommentSubject"/>
    <w:uiPriority w:val="99"/>
    <w:semiHidden/>
    <w:rsid w:val="00C752A7"/>
    <w:rPr>
      <w:b/>
      <w:bCs/>
      <w:lang w:eastAsia="en-US"/>
    </w:rPr>
  </w:style>
  <w:style w:type="character" w:customStyle="1" w:styleId="Heading2Char">
    <w:name w:val="Heading 2 Char"/>
    <w:basedOn w:val="DefaultParagraphFont"/>
    <w:link w:val="Heading2"/>
    <w:uiPriority w:val="9"/>
    <w:rsid w:val="00AF5EA7"/>
    <w:rPr>
      <w:rFonts w:ascii="Verdana" w:eastAsia="Times New Roman" w:hAnsi="Verdana" w:cstheme="majorBidi"/>
      <w:b/>
      <w:sz w:val="24"/>
      <w:szCs w:val="26"/>
    </w:rPr>
  </w:style>
  <w:style w:type="character" w:customStyle="1" w:styleId="Heading1Char">
    <w:name w:val="Heading 1 Char"/>
    <w:basedOn w:val="DefaultParagraphFont"/>
    <w:link w:val="Heading1"/>
    <w:uiPriority w:val="9"/>
    <w:rsid w:val="00D37201"/>
    <w:rPr>
      <w:rFonts w:ascii="Verdana" w:eastAsiaTheme="majorEastAsia" w:hAnsi="Verdana" w:cstheme="majorBidi"/>
      <w:b/>
      <w:sz w:val="28"/>
      <w:szCs w:val="32"/>
      <w:lang w:eastAsia="en-US"/>
    </w:rPr>
  </w:style>
  <w:style w:type="character" w:customStyle="1" w:styleId="Heading3Char">
    <w:name w:val="Heading 3 Char"/>
    <w:basedOn w:val="DefaultParagraphFont"/>
    <w:link w:val="Heading3"/>
    <w:uiPriority w:val="9"/>
    <w:rsid w:val="00220FA7"/>
    <w:rPr>
      <w:rFonts w:ascii="Verdana" w:eastAsiaTheme="majorEastAsia" w:hAnsi="Verdana" w:cstheme="majorBidi"/>
      <w:b/>
      <w:szCs w:val="24"/>
      <w:lang w:eastAsia="en-US"/>
    </w:rPr>
  </w:style>
  <w:style w:type="table" w:styleId="TableGrid">
    <w:name w:val="Table Grid"/>
    <w:basedOn w:val="TableNormal"/>
    <w:uiPriority w:val="59"/>
    <w:rsid w:val="0000233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0233D"/>
    <w:pPr>
      <w:ind w:left="720"/>
      <w:contextualSpacing/>
    </w:pPr>
  </w:style>
  <w:style w:type="paragraph" w:customStyle="1" w:styleId="Normal2">
    <w:name w:val="Normal 2"/>
    <w:rsid w:val="0000233D"/>
    <w:rPr>
      <w:rFonts w:ascii="Arial" w:eastAsia="Times New Roman" w:hAnsi="Arial"/>
      <w:lang w:eastAsia="en-US"/>
    </w:rPr>
  </w:style>
  <w:style w:type="paragraph" w:styleId="NoSpacing">
    <w:name w:val="No Spacing"/>
    <w:uiPriority w:val="1"/>
    <w:qFormat/>
    <w:rsid w:val="0000233D"/>
    <w:rPr>
      <w:rFonts w:ascii="Arial" w:eastAsia="Times New Roman" w:hAnsi="Arial"/>
      <w:sz w:val="24"/>
      <w:szCs w:val="24"/>
    </w:rPr>
  </w:style>
  <w:style w:type="character" w:styleId="Hyperlink">
    <w:name w:val="Hyperlink"/>
    <w:basedOn w:val="DefaultParagraphFont"/>
    <w:uiPriority w:val="99"/>
    <w:unhideWhenUsed/>
    <w:rsid w:val="0009409C"/>
    <w:rPr>
      <w:color w:val="0563C1" w:themeColor="hyperlink"/>
      <w:u w:val="single"/>
    </w:rPr>
  </w:style>
  <w:style w:type="paragraph" w:styleId="Revision">
    <w:name w:val="Revision"/>
    <w:hidden/>
    <w:uiPriority w:val="99"/>
    <w:semiHidden/>
    <w:rsid w:val="00A33024"/>
    <w:rPr>
      <w:rFonts w:ascii="Verdana" w:hAnsi="Verdana"/>
      <w:sz w:val="18"/>
      <w:szCs w:val="24"/>
      <w:lang w:eastAsia="en-US"/>
    </w:rPr>
  </w:style>
  <w:style w:type="character" w:customStyle="1" w:styleId="StyleFranklinGothicBook">
    <w:name w:val="Style Franklin Gothic Book"/>
    <w:basedOn w:val="DefaultParagraphFont"/>
    <w:rsid w:val="00400A54"/>
    <w:rPr>
      <w:rFonts w:ascii="Franklin Gothic Book" w:hAnsi="Franklin Gothic Book"/>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185534">
      <w:bodyDiv w:val="1"/>
      <w:marLeft w:val="0"/>
      <w:marRight w:val="0"/>
      <w:marTop w:val="0"/>
      <w:marBottom w:val="0"/>
      <w:divBdr>
        <w:top w:val="none" w:sz="0" w:space="0" w:color="auto"/>
        <w:left w:val="none" w:sz="0" w:space="0" w:color="auto"/>
        <w:bottom w:val="none" w:sz="0" w:space="0" w:color="auto"/>
        <w:right w:val="none" w:sz="0" w:space="0" w:color="auto"/>
      </w:divBdr>
    </w:div>
    <w:div w:id="897984285">
      <w:bodyDiv w:val="1"/>
      <w:marLeft w:val="0"/>
      <w:marRight w:val="0"/>
      <w:marTop w:val="0"/>
      <w:marBottom w:val="0"/>
      <w:divBdr>
        <w:top w:val="none" w:sz="0" w:space="0" w:color="auto"/>
        <w:left w:val="none" w:sz="0" w:space="0" w:color="auto"/>
        <w:bottom w:val="none" w:sz="0" w:space="0" w:color="auto"/>
        <w:right w:val="none" w:sz="0" w:space="0" w:color="auto"/>
      </w:divBdr>
    </w:div>
    <w:div w:id="1383092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gislation.gov.uk/uksi/2015/102/contents/made"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G:\GTF%202\Admin%20documents\GTF%20Word%20Documen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4B2F20-D317-416A-A9AA-71781BFA0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GTF Word Document Template</Template>
  <TotalTime>0</TotalTime>
  <Pages>10</Pages>
  <Words>2270</Words>
  <Characters>11921</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lpstr>
    </vt:vector>
  </TitlesOfParts>
  <Company>Techniquest</Company>
  <LinksUpToDate>false</LinksUpToDate>
  <CharactersWithSpaces>14163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Ian Mugford</dc:creator>
  <cp:keywords/>
  <cp:lastModifiedBy>Ian Mugford</cp:lastModifiedBy>
  <cp:revision>2</cp:revision>
  <cp:lastPrinted>2019-06-07T13:17:00Z</cp:lastPrinted>
  <dcterms:created xsi:type="dcterms:W3CDTF">2020-08-25T09:07:00Z</dcterms:created>
  <dcterms:modified xsi:type="dcterms:W3CDTF">2020-08-25T09:07:00Z</dcterms:modified>
</cp:coreProperties>
</file>