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6EEB2" w14:textId="3E47A163" w:rsidR="00B3736D" w:rsidRPr="00E47D53" w:rsidRDefault="00815B85" w:rsidP="0000233D">
      <w:pPr>
        <w:pStyle w:val="Heading1"/>
      </w:pPr>
      <w:r>
        <w:t>Tyfu’r Dyfodol</w:t>
      </w:r>
    </w:p>
    <w:p w14:paraId="6A3FE6C6" w14:textId="4AA21EE2" w:rsidR="0000233D" w:rsidRPr="00E47D53" w:rsidRDefault="0000233D" w:rsidP="0000233D">
      <w:pPr>
        <w:pStyle w:val="Heading1"/>
      </w:pPr>
      <w:r w:rsidRPr="00E47D53">
        <w:t>F</w:t>
      </w:r>
      <w:r w:rsidR="00815B85">
        <w:t>f</w:t>
      </w:r>
      <w:r w:rsidRPr="00E47D53">
        <w:t>ram</w:t>
      </w:r>
      <w:r w:rsidR="00815B85">
        <w:t>waith ar gy</w:t>
      </w:r>
      <w:r w:rsidR="00BD0337">
        <w:t>f</w:t>
      </w:r>
      <w:r w:rsidR="00815B85">
        <w:t>er Darparwyr Hyfforddiant</w:t>
      </w:r>
    </w:p>
    <w:p w14:paraId="3085180A" w14:textId="6545C09F" w:rsidR="0000233D" w:rsidRPr="00E47D53" w:rsidRDefault="00815B85" w:rsidP="0000233D">
      <w:pPr>
        <w:pStyle w:val="Heading1"/>
      </w:pPr>
      <w:r>
        <w:t>Holiadur Cyn Cymhwyso</w:t>
      </w:r>
    </w:p>
    <w:p w14:paraId="7CF816DD" w14:textId="150632A2" w:rsidR="0000233D" w:rsidRPr="00E47D53" w:rsidRDefault="00815B85" w:rsidP="00AF5EA7">
      <w:pPr>
        <w:pStyle w:val="Heading2"/>
        <w:numPr>
          <w:ilvl w:val="0"/>
          <w:numId w:val="0"/>
        </w:numPr>
        <w:rPr>
          <w:rFonts w:cs="Arial"/>
        </w:rPr>
      </w:pPr>
      <w:r>
        <w:t>Rhan</w:t>
      </w:r>
      <w:r w:rsidR="0000233D" w:rsidRPr="00E47D53">
        <w:t xml:space="preserve"> A</w:t>
      </w:r>
      <w:bookmarkStart w:id="0" w:name="_Toc351026620"/>
      <w:bookmarkStart w:id="1" w:name="_Toc351027710"/>
      <w:bookmarkStart w:id="2" w:name="_Toc351027872"/>
      <w:bookmarkStart w:id="3" w:name="_Toc351028872"/>
      <w:bookmarkStart w:id="4" w:name="_Toc351029628"/>
      <w:bookmarkEnd w:id="0"/>
      <w:bookmarkEnd w:id="1"/>
      <w:bookmarkEnd w:id="2"/>
      <w:bookmarkEnd w:id="3"/>
      <w:bookmarkEnd w:id="4"/>
    </w:p>
    <w:p w14:paraId="54921751" w14:textId="5AD774F1" w:rsidR="0000233D" w:rsidRPr="00E47D53" w:rsidRDefault="00815B85" w:rsidP="00AF5EA7">
      <w:pPr>
        <w:pStyle w:val="Heading2"/>
        <w:rPr>
          <w:iCs/>
        </w:rPr>
      </w:pPr>
      <w:bookmarkStart w:id="5" w:name="_Toc350505112"/>
      <w:bookmarkStart w:id="6" w:name="_Toc350505188"/>
      <w:bookmarkStart w:id="7" w:name="_Toc350518945"/>
      <w:bookmarkStart w:id="8" w:name="_Toc351025564"/>
      <w:bookmarkStart w:id="9" w:name="_Toc351026622"/>
      <w:bookmarkStart w:id="10" w:name="_Toc351027712"/>
      <w:bookmarkStart w:id="11" w:name="_Toc351027874"/>
      <w:bookmarkStart w:id="12" w:name="_Toc351028874"/>
      <w:bookmarkStart w:id="13" w:name="_Toc351029630"/>
      <w:r>
        <w:t>Gwybodaeth y Darparwr Hyfforddiant</w:t>
      </w:r>
      <w:bookmarkStart w:id="14" w:name="_Toc351026623"/>
      <w:bookmarkStart w:id="15" w:name="_Toc351027713"/>
      <w:bookmarkStart w:id="16" w:name="_Toc351027875"/>
      <w:bookmarkStart w:id="17" w:name="_Toc351028875"/>
      <w:bookmarkStart w:id="18" w:name="_Toc35102963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0"/>
        <w:gridCol w:w="1377"/>
        <w:gridCol w:w="1011"/>
        <w:gridCol w:w="2684"/>
        <w:gridCol w:w="896"/>
        <w:gridCol w:w="2692"/>
      </w:tblGrid>
      <w:tr w:rsidR="0000233D" w:rsidRPr="00E47D53" w14:paraId="734BA7D4" w14:textId="77777777" w:rsidTr="00FB3956">
        <w:trPr>
          <w:trHeight w:val="376"/>
        </w:trPr>
        <w:tc>
          <w:tcPr>
            <w:tcW w:w="1791" w:type="dxa"/>
            <w:shd w:val="clear" w:color="auto" w:fill="B4C6E7" w:themeFill="accent5" w:themeFillTint="66"/>
            <w:vAlign w:val="center"/>
          </w:tcPr>
          <w:p w14:paraId="03956229" w14:textId="2509DB04" w:rsidR="0000233D" w:rsidRPr="00E47D53" w:rsidRDefault="00815B85" w:rsidP="00815B85">
            <w:pPr>
              <w:spacing w:before="120" w:after="120"/>
              <w:jc w:val="both"/>
            </w:pPr>
            <w:bookmarkStart w:id="19" w:name="_Hlk535407387"/>
            <w:r>
              <w:t>Enw’r Darparwr Hyfforddiant</w:t>
            </w:r>
          </w:p>
        </w:tc>
        <w:tc>
          <w:tcPr>
            <w:tcW w:w="8666" w:type="dxa"/>
            <w:gridSpan w:val="5"/>
            <w:shd w:val="clear" w:color="auto" w:fill="auto"/>
            <w:vAlign w:val="center"/>
          </w:tcPr>
          <w:p w14:paraId="14E3694F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  <w:tr w:rsidR="0000233D" w:rsidRPr="00E47D53" w14:paraId="726C0B98" w14:textId="77777777" w:rsidTr="00FB3956">
        <w:tc>
          <w:tcPr>
            <w:tcW w:w="1791" w:type="dxa"/>
            <w:shd w:val="clear" w:color="auto" w:fill="B4C6E7" w:themeFill="accent5" w:themeFillTint="66"/>
            <w:vAlign w:val="center"/>
          </w:tcPr>
          <w:p w14:paraId="38726FB2" w14:textId="472BB37E" w:rsidR="0000233D" w:rsidRPr="00E47D53" w:rsidRDefault="00815B85" w:rsidP="00D44B9A">
            <w:pPr>
              <w:spacing w:before="120" w:after="120"/>
              <w:jc w:val="both"/>
            </w:pPr>
            <w:r>
              <w:t>Cyfeiriad</w:t>
            </w:r>
          </w:p>
          <w:p w14:paraId="1933C6EC" w14:textId="77777777" w:rsidR="0000233D" w:rsidRPr="00E47D53" w:rsidRDefault="0000233D" w:rsidP="00D44B9A">
            <w:pPr>
              <w:spacing w:before="120" w:after="120"/>
              <w:jc w:val="both"/>
            </w:pPr>
          </w:p>
          <w:p w14:paraId="72631B9B" w14:textId="77777777" w:rsidR="0000233D" w:rsidRPr="00E47D53" w:rsidRDefault="0000233D" w:rsidP="00D44B9A">
            <w:pPr>
              <w:spacing w:before="120" w:after="120"/>
              <w:jc w:val="both"/>
            </w:pPr>
          </w:p>
          <w:p w14:paraId="5F26FB46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  <w:tc>
          <w:tcPr>
            <w:tcW w:w="8666" w:type="dxa"/>
            <w:gridSpan w:val="5"/>
            <w:shd w:val="clear" w:color="auto" w:fill="auto"/>
            <w:vAlign w:val="center"/>
          </w:tcPr>
          <w:p w14:paraId="758290E8" w14:textId="77777777" w:rsidR="0000233D" w:rsidRPr="00E47D53" w:rsidRDefault="0000233D" w:rsidP="00D44B9A">
            <w:pPr>
              <w:spacing w:before="120" w:after="120"/>
              <w:jc w:val="both"/>
            </w:pPr>
          </w:p>
          <w:p w14:paraId="2CFE0460" w14:textId="77777777" w:rsidR="0000233D" w:rsidRPr="00E47D53" w:rsidRDefault="0000233D" w:rsidP="00D44B9A">
            <w:pPr>
              <w:spacing w:before="120" w:after="120"/>
              <w:jc w:val="both"/>
            </w:pPr>
          </w:p>
          <w:p w14:paraId="27FAA687" w14:textId="77777777" w:rsidR="0000233D" w:rsidRPr="00E47D53" w:rsidRDefault="0000233D" w:rsidP="00D44B9A">
            <w:pPr>
              <w:spacing w:before="120" w:after="120"/>
              <w:jc w:val="both"/>
            </w:pPr>
          </w:p>
          <w:p w14:paraId="55D33FBD" w14:textId="77777777" w:rsidR="0000233D" w:rsidRPr="00E47D53" w:rsidRDefault="0000233D" w:rsidP="00D44B9A">
            <w:pPr>
              <w:spacing w:before="120" w:after="120"/>
              <w:jc w:val="both"/>
            </w:pPr>
          </w:p>
          <w:p w14:paraId="2441266E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  <w:tr w:rsidR="00815B85" w:rsidRPr="00E47D53" w14:paraId="6E6CED43" w14:textId="77777777" w:rsidTr="00815B85">
        <w:trPr>
          <w:trHeight w:val="366"/>
        </w:trPr>
        <w:tc>
          <w:tcPr>
            <w:tcW w:w="1791" w:type="dxa"/>
            <w:shd w:val="clear" w:color="auto" w:fill="B4C6E7" w:themeFill="accent5" w:themeFillTint="66"/>
            <w:vAlign w:val="center"/>
          </w:tcPr>
          <w:p w14:paraId="3605CAEB" w14:textId="32DD2A41" w:rsidR="0000233D" w:rsidRPr="00E47D53" w:rsidRDefault="00815B85" w:rsidP="00815B85">
            <w:pPr>
              <w:spacing w:before="120" w:after="120"/>
              <w:jc w:val="both"/>
            </w:pPr>
            <w:r>
              <w:t>Cod Post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17466739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  <w:tc>
          <w:tcPr>
            <w:tcW w:w="1011" w:type="dxa"/>
            <w:shd w:val="clear" w:color="auto" w:fill="B4C6E7" w:themeFill="accent5" w:themeFillTint="66"/>
            <w:vAlign w:val="center"/>
          </w:tcPr>
          <w:p w14:paraId="02F2C4FC" w14:textId="7A9D3FC5" w:rsidR="0000233D" w:rsidRPr="00E47D53" w:rsidRDefault="00815B85" w:rsidP="00815B85">
            <w:pPr>
              <w:spacing w:before="120" w:after="120"/>
              <w:jc w:val="both"/>
            </w:pPr>
            <w:r>
              <w:t>Gwefan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367BB1C4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  <w:tc>
          <w:tcPr>
            <w:tcW w:w="896" w:type="dxa"/>
            <w:shd w:val="clear" w:color="auto" w:fill="B4C6E7" w:themeFill="accent5" w:themeFillTint="66"/>
            <w:vAlign w:val="center"/>
          </w:tcPr>
          <w:p w14:paraId="425F8B37" w14:textId="22482E58" w:rsidR="0000233D" w:rsidRPr="00E47D53" w:rsidRDefault="0000233D" w:rsidP="00815B85">
            <w:pPr>
              <w:spacing w:before="120" w:after="120"/>
              <w:jc w:val="both"/>
            </w:pPr>
            <w:r w:rsidRPr="00E47D53">
              <w:t>E</w:t>
            </w:r>
            <w:r w:rsidR="00815B85">
              <w:t>-bost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66C93BF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  <w:tr w:rsidR="0000233D" w:rsidRPr="00E47D53" w14:paraId="53277003" w14:textId="77777777" w:rsidTr="00FB3956">
        <w:trPr>
          <w:trHeight w:val="366"/>
        </w:trPr>
        <w:tc>
          <w:tcPr>
            <w:tcW w:w="1791" w:type="dxa"/>
            <w:shd w:val="clear" w:color="auto" w:fill="B4C6E7" w:themeFill="accent5" w:themeFillTint="66"/>
            <w:vAlign w:val="center"/>
          </w:tcPr>
          <w:p w14:paraId="63D70C3D" w14:textId="7AA44438" w:rsidR="0000233D" w:rsidRPr="00E47D53" w:rsidRDefault="0000233D" w:rsidP="00815B85">
            <w:pPr>
              <w:spacing w:before="120" w:after="120"/>
              <w:jc w:val="both"/>
            </w:pPr>
            <w:r w:rsidRPr="00E47D53">
              <w:t>Tele</w:t>
            </w:r>
            <w:r w:rsidR="00815B85">
              <w:t>ff</w:t>
            </w:r>
            <w:r w:rsidRPr="00E47D53">
              <w:t>on</w:t>
            </w:r>
          </w:p>
        </w:tc>
        <w:tc>
          <w:tcPr>
            <w:tcW w:w="8666" w:type="dxa"/>
            <w:gridSpan w:val="5"/>
            <w:shd w:val="clear" w:color="auto" w:fill="auto"/>
            <w:vAlign w:val="center"/>
          </w:tcPr>
          <w:p w14:paraId="4BFD6563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  <w:bookmarkEnd w:id="19"/>
    </w:tbl>
    <w:p w14:paraId="2B011642" w14:textId="77777777" w:rsidR="0000233D" w:rsidRPr="00E47D53" w:rsidRDefault="0000233D" w:rsidP="00D44B9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3116"/>
        <w:gridCol w:w="851"/>
        <w:gridCol w:w="3938"/>
      </w:tblGrid>
      <w:tr w:rsidR="0000233D" w:rsidRPr="00E47D53" w14:paraId="6DB800C8" w14:textId="77777777" w:rsidTr="00FB3956">
        <w:trPr>
          <w:trHeight w:val="376"/>
        </w:trPr>
        <w:tc>
          <w:tcPr>
            <w:tcW w:w="2547" w:type="dxa"/>
            <w:shd w:val="clear" w:color="auto" w:fill="B4C6E7" w:themeFill="accent5" w:themeFillTint="66"/>
            <w:vAlign w:val="center"/>
          </w:tcPr>
          <w:p w14:paraId="63BF9C6B" w14:textId="5FE2C40E" w:rsidR="0000233D" w:rsidRPr="00E47D53" w:rsidRDefault="00815B85" w:rsidP="00815B85">
            <w:pPr>
              <w:spacing w:before="120" w:after="120"/>
              <w:jc w:val="both"/>
            </w:pPr>
            <w:r>
              <w:t>Enw Cyswllt</w:t>
            </w:r>
          </w:p>
        </w:tc>
        <w:tc>
          <w:tcPr>
            <w:tcW w:w="7910" w:type="dxa"/>
            <w:gridSpan w:val="3"/>
          </w:tcPr>
          <w:p w14:paraId="48E0A8C9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  <w:tr w:rsidR="0000233D" w:rsidRPr="00E47D53" w14:paraId="3D7BAF91" w14:textId="77777777" w:rsidTr="00FB3956">
        <w:trPr>
          <w:trHeight w:val="326"/>
        </w:trPr>
        <w:tc>
          <w:tcPr>
            <w:tcW w:w="2547" w:type="dxa"/>
            <w:shd w:val="clear" w:color="auto" w:fill="B4C6E7" w:themeFill="accent5" w:themeFillTint="66"/>
          </w:tcPr>
          <w:p w14:paraId="4702E9B9" w14:textId="26BE40EF" w:rsidR="0000233D" w:rsidRPr="00E47D53" w:rsidRDefault="00815B85" w:rsidP="00815B85">
            <w:pPr>
              <w:spacing w:before="120" w:after="120"/>
              <w:jc w:val="both"/>
            </w:pPr>
            <w:r>
              <w:t>Safle yn y Sefydliad</w:t>
            </w:r>
          </w:p>
        </w:tc>
        <w:tc>
          <w:tcPr>
            <w:tcW w:w="7910" w:type="dxa"/>
            <w:gridSpan w:val="3"/>
          </w:tcPr>
          <w:p w14:paraId="55CD3BCB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  <w:tr w:rsidR="0000233D" w:rsidRPr="00E47D53" w14:paraId="02B0C925" w14:textId="77777777" w:rsidTr="00FB3956">
        <w:trPr>
          <w:trHeight w:val="366"/>
        </w:trPr>
        <w:tc>
          <w:tcPr>
            <w:tcW w:w="2547" w:type="dxa"/>
            <w:shd w:val="clear" w:color="auto" w:fill="B4C6E7" w:themeFill="accent5" w:themeFillTint="66"/>
            <w:vAlign w:val="center"/>
          </w:tcPr>
          <w:p w14:paraId="4D0B18D4" w14:textId="2FB96108" w:rsidR="0000233D" w:rsidRPr="00E47D53" w:rsidRDefault="00815B85" w:rsidP="00815B85">
            <w:pPr>
              <w:spacing w:before="120" w:after="120"/>
              <w:jc w:val="both"/>
            </w:pPr>
            <w:r>
              <w:t>Rhif Symudol</w:t>
            </w:r>
          </w:p>
        </w:tc>
        <w:tc>
          <w:tcPr>
            <w:tcW w:w="3118" w:type="dxa"/>
            <w:vAlign w:val="center"/>
          </w:tcPr>
          <w:p w14:paraId="3DC45DF9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  <w:tc>
          <w:tcPr>
            <w:tcW w:w="851" w:type="dxa"/>
            <w:shd w:val="clear" w:color="auto" w:fill="B4C6E7" w:themeFill="accent5" w:themeFillTint="66"/>
            <w:vAlign w:val="center"/>
          </w:tcPr>
          <w:p w14:paraId="3155F4F2" w14:textId="47B0D647" w:rsidR="0000233D" w:rsidRPr="00E47D53" w:rsidRDefault="0000233D" w:rsidP="00815B85">
            <w:pPr>
              <w:spacing w:before="120" w:after="120"/>
              <w:jc w:val="both"/>
            </w:pPr>
            <w:r w:rsidRPr="00E47D53">
              <w:t>E</w:t>
            </w:r>
            <w:r w:rsidR="00815B85">
              <w:t>-bost</w:t>
            </w:r>
          </w:p>
        </w:tc>
        <w:tc>
          <w:tcPr>
            <w:tcW w:w="3941" w:type="dxa"/>
            <w:vAlign w:val="center"/>
          </w:tcPr>
          <w:p w14:paraId="49A2B970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</w:tbl>
    <w:p w14:paraId="5321408B" w14:textId="77777777" w:rsidR="0000233D" w:rsidRPr="00E47D53" w:rsidRDefault="0000233D" w:rsidP="00D44B9A">
      <w:pPr>
        <w:jc w:val="both"/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3828"/>
        <w:gridCol w:w="3260"/>
      </w:tblGrid>
      <w:tr w:rsidR="007474EB" w:rsidRPr="00E47D53" w14:paraId="0C000DEF" w14:textId="77777777" w:rsidTr="00BA7BBD">
        <w:trPr>
          <w:trHeight w:val="320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649A3C16" w14:textId="55BEC672" w:rsidR="007474EB" w:rsidRPr="00E47D53" w:rsidRDefault="00815B85" w:rsidP="00815B85">
            <w:pPr>
              <w:spacing w:before="120" w:after="120"/>
              <w:jc w:val="both"/>
              <w:rPr>
                <w:i/>
              </w:rPr>
            </w:pPr>
            <w:r>
              <w:rPr>
                <w:i/>
              </w:rPr>
              <w:t>Llenwch hwn lle mae’n briodol</w:t>
            </w:r>
          </w:p>
        </w:tc>
      </w:tr>
      <w:tr w:rsidR="0000233D" w:rsidRPr="00E47D53" w14:paraId="504CD506" w14:textId="77777777" w:rsidTr="00FB3956">
        <w:trPr>
          <w:trHeight w:val="3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B0BD950" w14:textId="46BCE084" w:rsidR="0000233D" w:rsidRPr="00E47D53" w:rsidRDefault="00815B85" w:rsidP="00815B85">
            <w:pPr>
              <w:spacing w:before="120" w:after="120"/>
              <w:jc w:val="both"/>
            </w:pPr>
            <w:r>
              <w:t>Rhif Cofrestru TAW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09C865C" w14:textId="70967C94" w:rsidR="0000233D" w:rsidRPr="00E47D53" w:rsidRDefault="00815B85" w:rsidP="00815B85">
            <w:pPr>
              <w:spacing w:before="120" w:after="120"/>
              <w:jc w:val="both"/>
            </w:pPr>
            <w:r>
              <w:t>Rhif Cofrestru’r Cwmni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6FDB6F61" w14:textId="0577C2E5" w:rsidR="0000233D" w:rsidRPr="00E47D53" w:rsidRDefault="00815B85" w:rsidP="00815B85">
            <w:pPr>
              <w:spacing w:before="120" w:after="120"/>
              <w:jc w:val="both"/>
            </w:pPr>
            <w:r>
              <w:t>Rhif Elusen</w:t>
            </w:r>
          </w:p>
        </w:tc>
      </w:tr>
      <w:tr w:rsidR="0000233D" w:rsidRPr="00E47D53" w14:paraId="2CA925E2" w14:textId="77777777" w:rsidTr="00BA7BB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1987" w14:textId="77777777" w:rsidR="0000233D" w:rsidRPr="00E47D53" w:rsidRDefault="0000233D" w:rsidP="00D44B9A">
            <w:pPr>
              <w:spacing w:before="120" w:after="120"/>
              <w:jc w:val="both"/>
            </w:pPr>
          </w:p>
          <w:p w14:paraId="29011B6C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CDBC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746B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  <w:tr w:rsidR="0000233D" w:rsidRPr="00E47D53" w14:paraId="1F26DCBC" w14:textId="77777777" w:rsidTr="00FB3956">
        <w:trPr>
          <w:trHeight w:val="31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701F0FFD" w14:textId="6584AF04" w:rsidR="0000233D" w:rsidRPr="00E47D53" w:rsidRDefault="0000233D" w:rsidP="00815B85">
            <w:pPr>
              <w:spacing w:before="120" w:after="120"/>
              <w:jc w:val="both"/>
            </w:pPr>
            <w:r w:rsidRPr="00E47D53">
              <w:t>D</w:t>
            </w:r>
            <w:r w:rsidR="00815B85">
              <w:t>yddiad cofrestru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2B54249" w14:textId="54B132A3" w:rsidR="0000233D" w:rsidRPr="00E47D53" w:rsidRDefault="0000233D" w:rsidP="00815B85">
            <w:pPr>
              <w:spacing w:before="120" w:after="120"/>
              <w:jc w:val="both"/>
            </w:pPr>
            <w:r w:rsidRPr="00E47D53">
              <w:t>D</w:t>
            </w:r>
            <w:r w:rsidR="00815B85">
              <w:t>yddiad cofrestru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EBCE195" w14:textId="10219EBA" w:rsidR="0000233D" w:rsidRPr="00E47D53" w:rsidRDefault="00815B85" w:rsidP="00815B85">
            <w:pPr>
              <w:spacing w:before="120" w:after="120"/>
              <w:jc w:val="both"/>
            </w:pPr>
            <w:r w:rsidRPr="00E47D53">
              <w:t>D</w:t>
            </w:r>
            <w:r>
              <w:t>yddiad cofrestru</w:t>
            </w:r>
            <w:r w:rsidRPr="00E47D53">
              <w:t xml:space="preserve"> </w:t>
            </w:r>
          </w:p>
        </w:tc>
      </w:tr>
      <w:tr w:rsidR="0000233D" w:rsidRPr="00E47D53" w14:paraId="399BF460" w14:textId="77777777" w:rsidTr="00BA7BB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D657" w14:textId="77777777" w:rsidR="0000233D" w:rsidRPr="00E47D53" w:rsidRDefault="0000233D" w:rsidP="00D44B9A">
            <w:pPr>
              <w:spacing w:before="120" w:after="120"/>
              <w:jc w:val="both"/>
            </w:pPr>
          </w:p>
          <w:p w14:paraId="55A18A5E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0BEB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130E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  <w:tr w:rsidR="0000233D" w:rsidRPr="00E47D53" w14:paraId="47C70363" w14:textId="77777777" w:rsidTr="00FB3956">
        <w:trPr>
          <w:trHeight w:val="137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2EFADD1E" w14:textId="1F2826D2" w:rsidR="0000233D" w:rsidRPr="00E47D53" w:rsidRDefault="00815B85" w:rsidP="007416E0">
            <w:pPr>
              <w:spacing w:before="120" w:after="120" w:line="276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A oes gan eich sefydliad unrhyw gysylltiad</w:t>
            </w:r>
            <w:r w:rsidR="0000233D" w:rsidRPr="00E47D53">
              <w:rPr>
                <w:rFonts w:eastAsia="Times New Roman"/>
              </w:rPr>
              <w:t xml:space="preserve"> (</w:t>
            </w:r>
            <w:r>
              <w:rPr>
                <w:rFonts w:eastAsia="Times New Roman"/>
              </w:rPr>
              <w:t>uniongyrchol neu anuniongyrchol) â’r Prosiect neu unrhyw un sy’n gys</w:t>
            </w:r>
            <w:r w:rsidR="007416E0">
              <w:rPr>
                <w:rFonts w:eastAsia="Times New Roman"/>
              </w:rPr>
              <w:t xml:space="preserve">ylltiedig </w:t>
            </w:r>
            <w:r>
              <w:rPr>
                <w:rFonts w:eastAsia="Times New Roman"/>
              </w:rPr>
              <w:t>â</w:t>
            </w:r>
            <w:r w:rsidR="007416E0">
              <w:rPr>
                <w:rFonts w:eastAsia="Times New Roman"/>
              </w:rPr>
              <w:t>’</w:t>
            </w:r>
            <w:r>
              <w:rPr>
                <w:rFonts w:eastAsia="Times New Roman"/>
              </w:rPr>
              <w:t>r Prosiect</w:t>
            </w:r>
            <w:r w:rsidR="0000233D" w:rsidRPr="00E47D53">
              <w:rPr>
                <w:rFonts w:eastAsia="Times New Roman"/>
              </w:rPr>
              <w:t>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6901A45C" w14:textId="47A0DA9A" w:rsidR="0000233D" w:rsidRPr="00E47D53" w:rsidRDefault="007416E0" w:rsidP="00D44B9A">
            <w:pPr>
              <w:spacing w:before="120" w:after="120"/>
              <w:jc w:val="both"/>
            </w:pPr>
            <w:r>
              <w:t>Oes</w:t>
            </w:r>
            <w:r w:rsidR="0000233D" w:rsidRPr="00E47D53">
              <w:t>/N</w:t>
            </w:r>
            <w:r>
              <w:t>ac oes</w:t>
            </w:r>
          </w:p>
          <w:p w14:paraId="7F0B3CCD" w14:textId="0DE81CEB" w:rsidR="0000233D" w:rsidRPr="00E47D53" w:rsidRDefault="007416E0" w:rsidP="007416E0">
            <w:pPr>
              <w:spacing w:before="120" w:after="120"/>
              <w:jc w:val="both"/>
            </w:pPr>
            <w:r>
              <w:rPr>
                <w:bCs/>
              </w:rPr>
              <w:t>Os</w:t>
            </w:r>
            <w:r w:rsidR="0000233D" w:rsidRPr="00E47D53">
              <w:rPr>
                <w:bCs/>
              </w:rPr>
              <w:t xml:space="preserve"> ‘</w:t>
            </w:r>
            <w:r>
              <w:rPr>
                <w:bCs/>
              </w:rPr>
              <w:t>oes</w:t>
            </w:r>
            <w:r w:rsidR="0000233D" w:rsidRPr="00E47D53">
              <w:rPr>
                <w:bCs/>
              </w:rPr>
              <w:t xml:space="preserve">’, </w:t>
            </w:r>
            <w:r>
              <w:rPr>
                <w:bCs/>
              </w:rPr>
              <w:t>rhowch fanylion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8D70" w14:textId="77777777" w:rsidR="0000233D" w:rsidRPr="00E47D53" w:rsidRDefault="0000233D" w:rsidP="00D44B9A">
            <w:pPr>
              <w:spacing w:before="120" w:after="120"/>
              <w:jc w:val="both"/>
            </w:pPr>
          </w:p>
        </w:tc>
      </w:tr>
    </w:tbl>
    <w:p w14:paraId="18198293" w14:textId="61FBDD11" w:rsidR="0000233D" w:rsidRPr="00E47D53" w:rsidRDefault="007416E0" w:rsidP="00544663">
      <w:r>
        <w:lastRenderedPageBreak/>
        <w:t>Dewiswch yr holl flychau sy’n berthnasol i chi</w:t>
      </w:r>
      <w:r w:rsidR="00544663" w:rsidRPr="00E47D53"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126"/>
        <w:gridCol w:w="2552"/>
        <w:gridCol w:w="2693"/>
      </w:tblGrid>
      <w:tr w:rsidR="0000233D" w:rsidRPr="00E47D53" w14:paraId="7526F3B9" w14:textId="77777777" w:rsidTr="00FB3956">
        <w:trPr>
          <w:trHeight w:val="47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5B31300" w14:textId="3F669D5B" w:rsidR="0000233D" w:rsidRPr="00E47D53" w:rsidRDefault="007416E0" w:rsidP="007416E0">
            <w:pPr>
              <w:spacing w:before="120" w:after="120"/>
            </w:pPr>
            <w:r>
              <w:t>Unig Fasnachwr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B96B" w14:textId="77777777" w:rsidR="0000233D" w:rsidRPr="00E47D53" w:rsidRDefault="0000233D" w:rsidP="00544663">
            <w:pPr>
              <w:spacing w:before="120" w:after="12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1923694" w14:textId="7511D868" w:rsidR="0000233D" w:rsidRPr="00E47D53" w:rsidRDefault="007416E0" w:rsidP="00544663">
            <w:pPr>
              <w:spacing w:before="120" w:after="120"/>
            </w:pPr>
            <w:r>
              <w:t>Elusen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4BD81" w14:textId="77777777" w:rsidR="0000233D" w:rsidRPr="00E47D53" w:rsidRDefault="0000233D" w:rsidP="00544663">
            <w:pPr>
              <w:spacing w:before="120" w:after="120"/>
            </w:pPr>
          </w:p>
        </w:tc>
      </w:tr>
      <w:tr w:rsidR="0000233D" w:rsidRPr="00E47D53" w14:paraId="66AB271D" w14:textId="77777777" w:rsidTr="00FB3956">
        <w:trPr>
          <w:trHeight w:val="5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260F5C4" w14:textId="018767EF" w:rsidR="0000233D" w:rsidRPr="00E47D53" w:rsidRDefault="0000233D" w:rsidP="007416E0">
            <w:pPr>
              <w:spacing w:before="120" w:after="120"/>
            </w:pPr>
            <w:r w:rsidRPr="00E47D53">
              <w:t>Partner</w:t>
            </w:r>
            <w:r w:rsidR="007416E0">
              <w:t>iaeth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6042" w14:textId="77777777" w:rsidR="0000233D" w:rsidRPr="00E47D53" w:rsidRDefault="0000233D" w:rsidP="00544663">
            <w:pPr>
              <w:spacing w:before="120" w:after="12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719687C9" w14:textId="0103AA37" w:rsidR="0000233D" w:rsidRPr="00E47D53" w:rsidRDefault="007416E0" w:rsidP="007416E0">
            <w:pPr>
              <w:spacing w:before="120" w:after="120"/>
            </w:pPr>
            <w:r>
              <w:t>Cyfleustra Addysg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4129F" w14:textId="77777777" w:rsidR="0000233D" w:rsidRPr="00E47D53" w:rsidRDefault="0000233D" w:rsidP="00544663">
            <w:pPr>
              <w:spacing w:before="120" w:after="120"/>
            </w:pPr>
          </w:p>
        </w:tc>
      </w:tr>
      <w:tr w:rsidR="0000233D" w:rsidRPr="00E47D53" w14:paraId="537E0728" w14:textId="77777777" w:rsidTr="00FB3956">
        <w:trPr>
          <w:trHeight w:val="54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F087D11" w14:textId="2304AE39" w:rsidR="0000233D" w:rsidRPr="00E47D53" w:rsidRDefault="007416E0" w:rsidP="007416E0">
            <w:pPr>
              <w:spacing w:before="120" w:after="120"/>
            </w:pPr>
            <w:r>
              <w:t>Partneriaeth Atebolrwydd Cyfyngedig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E6D8" w14:textId="77777777" w:rsidR="0000233D" w:rsidRPr="00E47D53" w:rsidRDefault="0000233D" w:rsidP="00544663">
            <w:pPr>
              <w:spacing w:before="120" w:after="12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514EB500" w14:textId="70990CD0" w:rsidR="0000233D" w:rsidRPr="00E47D53" w:rsidRDefault="007416E0" w:rsidP="007416E0">
            <w:pPr>
              <w:spacing w:before="120" w:after="120"/>
            </w:pPr>
            <w:r>
              <w:t>Arall (nodwch)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2943F" w14:textId="77777777" w:rsidR="0000233D" w:rsidRPr="00E47D53" w:rsidRDefault="0000233D" w:rsidP="00544663">
            <w:pPr>
              <w:spacing w:before="120" w:after="120"/>
            </w:pPr>
          </w:p>
        </w:tc>
      </w:tr>
      <w:tr w:rsidR="0000233D" w:rsidRPr="00E47D53" w14:paraId="67F3C9A6" w14:textId="77777777" w:rsidTr="00FB3956">
        <w:trPr>
          <w:trHeight w:val="5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4E5744E" w14:textId="29A85704" w:rsidR="0000233D" w:rsidRPr="00E47D53" w:rsidRDefault="0000233D" w:rsidP="00D93173">
            <w:pPr>
              <w:spacing w:before="120" w:after="120"/>
            </w:pPr>
            <w:r w:rsidRPr="00E47D53">
              <w:t>Pr</w:t>
            </w:r>
            <w:r w:rsidR="007416E0">
              <w:t>eifat Cyfyngedig gan Gyfranddaliadau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A7F6" w14:textId="77777777" w:rsidR="0000233D" w:rsidRPr="00E47D53" w:rsidRDefault="0000233D" w:rsidP="00544663">
            <w:pPr>
              <w:spacing w:before="120" w:after="12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15730C2" w14:textId="34B90E14" w:rsidR="0000233D" w:rsidRPr="00E47D53" w:rsidRDefault="00F31E76" w:rsidP="00F31E76">
            <w:pPr>
              <w:spacing w:before="120" w:after="120"/>
            </w:pPr>
            <w:r>
              <w:t>Hyd at 50 o Weithwyr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F63249" w14:textId="77777777" w:rsidR="0000233D" w:rsidRPr="00E47D53" w:rsidRDefault="0000233D" w:rsidP="00544663">
            <w:pPr>
              <w:spacing w:before="120" w:after="120"/>
            </w:pPr>
          </w:p>
        </w:tc>
      </w:tr>
      <w:tr w:rsidR="0000233D" w:rsidRPr="00E47D53" w14:paraId="384AC08C" w14:textId="77777777" w:rsidTr="00FB3956">
        <w:trPr>
          <w:trHeight w:val="55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E8BD450" w14:textId="09DEC936" w:rsidR="0000233D" w:rsidRPr="00E47D53" w:rsidRDefault="00F31E76" w:rsidP="00F31E76">
            <w:pPr>
              <w:spacing w:before="120" w:after="120"/>
            </w:pPr>
            <w:r>
              <w:t>Cwmni Cyfyngedig Cyhoeddus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CCB8B" w14:textId="77777777" w:rsidR="0000233D" w:rsidRPr="00E47D53" w:rsidRDefault="0000233D" w:rsidP="00544663">
            <w:pPr>
              <w:spacing w:before="120" w:after="12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73F95C19" w14:textId="701F8F0C" w:rsidR="0000233D" w:rsidRPr="00E47D53" w:rsidRDefault="0000233D" w:rsidP="00F31E76">
            <w:pPr>
              <w:spacing w:before="120" w:after="120"/>
            </w:pPr>
            <w:r w:rsidRPr="00E47D53">
              <w:t xml:space="preserve">51 </w:t>
            </w:r>
            <w:r w:rsidR="00F31E76">
              <w:t>i</w:t>
            </w:r>
            <w:r w:rsidRPr="00E47D53">
              <w:t xml:space="preserve"> 250 </w:t>
            </w:r>
            <w:r w:rsidR="00F31E76">
              <w:t>o Weithwyr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4F2BA9" w14:textId="77777777" w:rsidR="0000233D" w:rsidRPr="00E47D53" w:rsidRDefault="0000233D" w:rsidP="00544663">
            <w:pPr>
              <w:spacing w:before="120" w:after="120"/>
            </w:pPr>
          </w:p>
        </w:tc>
      </w:tr>
      <w:tr w:rsidR="00544663" w:rsidRPr="00E47D53" w14:paraId="570E5326" w14:textId="77777777" w:rsidTr="00FB3956">
        <w:trPr>
          <w:trHeight w:val="55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26C97FA5" w14:textId="60F81E1E" w:rsidR="00544663" w:rsidRPr="00E47D53" w:rsidRDefault="00F31E76" w:rsidP="00D93173">
            <w:pPr>
              <w:spacing w:before="120" w:after="120"/>
            </w:pPr>
            <w:r w:rsidRPr="00E47D53">
              <w:t>Pr</w:t>
            </w:r>
            <w:r>
              <w:t>eifat Cyfyngedig gan W</w:t>
            </w:r>
            <w:r w:rsidRPr="00F31E76">
              <w:t>arant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2AD0B" w14:textId="77777777" w:rsidR="00544663" w:rsidRPr="00E47D53" w:rsidRDefault="00544663" w:rsidP="00544663">
            <w:pPr>
              <w:spacing w:before="120" w:after="12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2253925" w14:textId="6E3865B1" w:rsidR="00544663" w:rsidRPr="00E47D53" w:rsidRDefault="00F31E76" w:rsidP="00F31E76">
            <w:pPr>
              <w:spacing w:before="120" w:after="120"/>
            </w:pPr>
            <w:r>
              <w:t xml:space="preserve">Dros </w:t>
            </w:r>
            <w:r w:rsidR="00544663" w:rsidRPr="00E47D53">
              <w:t xml:space="preserve">250 </w:t>
            </w:r>
            <w:r>
              <w:t>o Weithwyr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DF21E" w14:textId="77777777" w:rsidR="00544663" w:rsidRPr="00E47D53" w:rsidRDefault="00544663" w:rsidP="00544663">
            <w:pPr>
              <w:spacing w:before="120" w:after="120"/>
            </w:pPr>
          </w:p>
        </w:tc>
      </w:tr>
    </w:tbl>
    <w:p w14:paraId="5B98B903" w14:textId="77777777" w:rsidR="0000233D" w:rsidRPr="00E47D53" w:rsidRDefault="0000233D" w:rsidP="0000233D">
      <w:pPr>
        <w:spacing w:after="0"/>
        <w:jc w:val="both"/>
        <w:rPr>
          <w:rFonts w:eastAsia="Calibri" w:cs="Arial"/>
        </w:rPr>
      </w:pPr>
    </w:p>
    <w:tbl>
      <w:tblPr>
        <w:tblW w:w="10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4"/>
        <w:gridCol w:w="6729"/>
      </w:tblGrid>
      <w:tr w:rsidR="0000233D" w:rsidRPr="00E47D53" w14:paraId="1C18CA22" w14:textId="77777777" w:rsidTr="00FB3956">
        <w:trPr>
          <w:trHeight w:val="538"/>
        </w:trPr>
        <w:tc>
          <w:tcPr>
            <w:tcW w:w="10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CFE8AA0" w14:textId="095BFDDF" w:rsidR="0000233D" w:rsidRPr="00E47D53" w:rsidRDefault="00F31E76" w:rsidP="00F31E76">
            <w:pPr>
              <w:spacing w:before="120" w:after="120"/>
              <w:rPr>
                <w:rFonts w:eastAsia="Calibri"/>
              </w:rPr>
            </w:pPr>
            <w:r>
              <w:t>Manylion Cyswllt</w:t>
            </w:r>
            <w:r w:rsidR="0000233D" w:rsidRPr="00E47D53">
              <w:t xml:space="preserve"> (</w:t>
            </w:r>
            <w:r>
              <w:t>ar gyfer Ymholiadau am y Cynnig hwn</w:t>
            </w:r>
            <w:r w:rsidR="0000233D" w:rsidRPr="00E47D53">
              <w:t xml:space="preserve">) </w:t>
            </w:r>
            <w:r>
              <w:t>–</w:t>
            </w:r>
            <w:r w:rsidR="0000233D" w:rsidRPr="00E47D53">
              <w:t xml:space="preserve"> </w:t>
            </w:r>
            <w:r>
              <w:t>er gwybodaeth yn unig</w:t>
            </w:r>
            <w:r w:rsidR="0000233D" w:rsidRPr="00E47D53">
              <w:t>.</w:t>
            </w:r>
          </w:p>
        </w:tc>
      </w:tr>
      <w:tr w:rsidR="0000233D" w:rsidRPr="00E47D53" w14:paraId="2804BACF" w14:textId="77777777" w:rsidTr="00FB3956">
        <w:trPr>
          <w:trHeight w:val="546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E0F420E" w14:textId="6F6F440E" w:rsidR="0000233D" w:rsidRPr="00E47D53" w:rsidRDefault="00F31E76" w:rsidP="00F31E76">
            <w:pPr>
              <w:spacing w:before="120" w:after="120"/>
              <w:rPr>
                <w:rFonts w:eastAsia="Calibri"/>
              </w:rPr>
            </w:pPr>
            <w:r>
              <w:rPr>
                <w:rFonts w:eastAsia="Calibri"/>
              </w:rPr>
              <w:t>Enw Cyswllt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0CC5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</w:tc>
      </w:tr>
      <w:tr w:rsidR="0000233D" w:rsidRPr="00E47D53" w14:paraId="0D03A303" w14:textId="77777777" w:rsidTr="00FB3956">
        <w:trPr>
          <w:trHeight w:val="546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587F577D" w14:textId="668E7E7E" w:rsidR="0000233D" w:rsidRPr="00E47D53" w:rsidRDefault="00F31E76" w:rsidP="00F31E76">
            <w:pPr>
              <w:spacing w:before="120" w:after="120"/>
              <w:rPr>
                <w:rFonts w:eastAsia="Calibri"/>
              </w:rPr>
            </w:pPr>
            <w:r>
              <w:t>Safle yn y sefydliad</w:t>
            </w:r>
            <w:r w:rsidRPr="00E47D53">
              <w:rPr>
                <w:bCs/>
              </w:rPr>
              <w:t xml:space="preserve"> 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2A68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</w:tc>
      </w:tr>
      <w:tr w:rsidR="0000233D" w:rsidRPr="00E47D53" w14:paraId="289D1872" w14:textId="77777777" w:rsidTr="00FB3956"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F916BA7" w14:textId="5A86C122" w:rsidR="0000233D" w:rsidRPr="00E47D53" w:rsidRDefault="00F31E76" w:rsidP="00F31E76">
            <w:pPr>
              <w:spacing w:before="120" w:after="120"/>
              <w:rPr>
                <w:rFonts w:eastAsia="Calibri"/>
              </w:rPr>
            </w:pPr>
            <w:r>
              <w:rPr>
                <w:rFonts w:eastAsia="Calibri"/>
              </w:rPr>
              <w:t>Cyfeiriad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BD08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  <w:p w14:paraId="50EFD42A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  <w:p w14:paraId="1BAB3D8E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  <w:p w14:paraId="13653273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  <w:p w14:paraId="2C4D32A8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</w:tc>
      </w:tr>
      <w:tr w:rsidR="0000233D" w:rsidRPr="00E47D53" w14:paraId="780C45DA" w14:textId="77777777" w:rsidTr="00FB3956">
        <w:trPr>
          <w:trHeight w:val="466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DBF96D8" w14:textId="0830A1A3" w:rsidR="0000233D" w:rsidRPr="00E47D53" w:rsidRDefault="00F31E76" w:rsidP="00F31E76">
            <w:pPr>
              <w:spacing w:before="120" w:after="120"/>
              <w:rPr>
                <w:rFonts w:eastAsia="Calibri"/>
              </w:rPr>
            </w:pPr>
            <w:r>
              <w:rPr>
                <w:rFonts w:eastAsia="Calibri"/>
              </w:rPr>
              <w:t>Cod Post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AB69C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</w:tc>
      </w:tr>
      <w:tr w:rsidR="0000233D" w:rsidRPr="00E47D53" w14:paraId="36532B8B" w14:textId="77777777" w:rsidTr="00FB3956">
        <w:trPr>
          <w:trHeight w:val="558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9E0AB78" w14:textId="745EA6C4" w:rsidR="0000233D" w:rsidRPr="00E47D53" w:rsidRDefault="0000233D" w:rsidP="00F31E76">
            <w:pPr>
              <w:spacing w:before="120" w:after="120"/>
              <w:rPr>
                <w:rFonts w:eastAsia="Calibri"/>
              </w:rPr>
            </w:pPr>
            <w:r w:rsidRPr="00E47D53">
              <w:rPr>
                <w:rFonts w:eastAsia="Calibri"/>
              </w:rPr>
              <w:t>Tele</w:t>
            </w:r>
            <w:r w:rsidR="00F31E76">
              <w:rPr>
                <w:rFonts w:eastAsia="Calibri"/>
              </w:rPr>
              <w:t>ff</w:t>
            </w:r>
            <w:r w:rsidRPr="00E47D53">
              <w:rPr>
                <w:rFonts w:eastAsia="Calibri"/>
              </w:rPr>
              <w:t xml:space="preserve">on 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C408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</w:tc>
      </w:tr>
      <w:tr w:rsidR="0000233D" w:rsidRPr="00E47D53" w14:paraId="1C730DF3" w14:textId="77777777" w:rsidTr="00FB3956">
        <w:trPr>
          <w:trHeight w:val="558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2FBA35A9" w14:textId="69BA7723" w:rsidR="0000233D" w:rsidRPr="00E47D53" w:rsidRDefault="00F31E76" w:rsidP="00F31E76">
            <w:pPr>
              <w:spacing w:before="120" w:after="120"/>
              <w:rPr>
                <w:rFonts w:eastAsia="Calibri"/>
              </w:rPr>
            </w:pPr>
            <w:r>
              <w:rPr>
                <w:rFonts w:eastAsia="Calibri"/>
              </w:rPr>
              <w:t>Symudol</w:t>
            </w:r>
            <w:r w:rsidR="0000233D" w:rsidRPr="00E47D53">
              <w:rPr>
                <w:rFonts w:eastAsia="Calibri"/>
              </w:rPr>
              <w:t xml:space="preserve"> 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956C9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</w:tc>
      </w:tr>
      <w:tr w:rsidR="0000233D" w:rsidRPr="00E47D53" w14:paraId="65DA1F2F" w14:textId="77777777" w:rsidTr="00FB3956">
        <w:trPr>
          <w:trHeight w:val="558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4EAEE36" w14:textId="244C0E51" w:rsidR="0000233D" w:rsidRPr="00E47D53" w:rsidRDefault="0000233D" w:rsidP="00F31E76">
            <w:pPr>
              <w:spacing w:before="120" w:after="120"/>
              <w:rPr>
                <w:rFonts w:eastAsia="Calibri"/>
              </w:rPr>
            </w:pPr>
            <w:r w:rsidRPr="00E47D53">
              <w:rPr>
                <w:rFonts w:eastAsia="Calibri"/>
              </w:rPr>
              <w:t>E</w:t>
            </w:r>
            <w:r w:rsidR="00F31E76">
              <w:rPr>
                <w:rFonts w:eastAsia="Calibri"/>
              </w:rPr>
              <w:t>-bost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1334E" w14:textId="77777777" w:rsidR="0000233D" w:rsidRPr="00E47D53" w:rsidRDefault="0000233D" w:rsidP="00544663">
            <w:pPr>
              <w:spacing w:before="120" w:after="120"/>
              <w:rPr>
                <w:rFonts w:eastAsia="Calibri"/>
              </w:rPr>
            </w:pPr>
          </w:p>
        </w:tc>
      </w:tr>
    </w:tbl>
    <w:p w14:paraId="7BEB44D5" w14:textId="27D81F58" w:rsidR="0000233D" w:rsidRPr="00E47D53" w:rsidRDefault="00F31E76" w:rsidP="00AF5EA7">
      <w:pPr>
        <w:pStyle w:val="Heading2"/>
        <w:rPr>
          <w:rFonts w:eastAsia="Calibri"/>
        </w:rPr>
      </w:pPr>
      <w:r>
        <w:rPr>
          <w:rFonts w:eastAsia="Calibri"/>
        </w:rPr>
        <w:t>Seiliau dros Eithrio</w:t>
      </w:r>
      <w:r w:rsidR="0000233D" w:rsidRPr="00E47D53">
        <w:rPr>
          <w:rFonts w:eastAsia="Calibri"/>
        </w:rPr>
        <w:t xml:space="preserve"> </w:t>
      </w:r>
    </w:p>
    <w:p w14:paraId="0BBC9BC3" w14:textId="62AD9B94" w:rsidR="0000233D" w:rsidRPr="00E47D53" w:rsidRDefault="003D7BAB" w:rsidP="00D44B9A">
      <w:pPr>
        <w:spacing w:after="0" w:line="360" w:lineRule="auto"/>
        <w:jc w:val="both"/>
        <w:rPr>
          <w:rFonts w:eastAsia="Calibri" w:cs="Arial"/>
        </w:rPr>
      </w:pPr>
      <w:r w:rsidRPr="003D7BAB">
        <w:rPr>
          <w:rFonts w:cs="Verdana"/>
          <w:szCs w:val="18"/>
          <w:lang w:eastAsia="en-GB"/>
        </w:rPr>
        <w:t>Mae’r set hon o gwestiynau wedi ei chynnwys am fod yr ymarfer caffael hwn yn cael ei gynnal mewn cysylltiad â Rhaglen Datblygu Gwledig Llywodraeth Cymru</w:t>
      </w:r>
      <w:r w:rsidRPr="003D7BAB">
        <w:rPr>
          <w:szCs w:val="18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  <w:gridCol w:w="1389"/>
      </w:tblGrid>
      <w:tr w:rsidR="0000233D" w:rsidRPr="00E47D53" w14:paraId="436FC991" w14:textId="77777777" w:rsidTr="00FB3956">
        <w:tc>
          <w:tcPr>
            <w:tcW w:w="9061" w:type="dxa"/>
            <w:shd w:val="clear" w:color="auto" w:fill="B4C6E7" w:themeFill="accent5" w:themeFillTint="66"/>
          </w:tcPr>
          <w:p w14:paraId="5DB04F65" w14:textId="7135EF64" w:rsidR="0000233D" w:rsidRPr="00E47D53" w:rsidRDefault="00BA7BBD" w:rsidP="00D44B9A">
            <w:pPr>
              <w:keepLines/>
              <w:spacing w:before="40" w:after="40" w:line="276" w:lineRule="auto"/>
              <w:jc w:val="both"/>
              <w:rPr>
                <w:rFonts w:eastAsia="Times New Roman" w:cs="Arial"/>
                <w:szCs w:val="18"/>
                <w:lang w:eastAsia="en-GB"/>
              </w:rPr>
            </w:pPr>
            <w:r>
              <w:rPr>
                <w:rFonts w:eastAsia="Times New Roman" w:cs="Arial"/>
                <w:szCs w:val="18"/>
                <w:lang w:eastAsia="en-GB"/>
              </w:rPr>
              <w:t xml:space="preserve">Mae Rheoliad 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 xml:space="preserve">57 (1-7) </w:t>
            </w:r>
            <w:r>
              <w:rPr>
                <w:rFonts w:eastAsia="Times New Roman" w:cs="Arial"/>
                <w:szCs w:val="18"/>
                <w:lang w:eastAsia="en-GB"/>
              </w:rPr>
              <w:t xml:space="preserve">o Reoliadau 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>Contrac</w:t>
            </w:r>
            <w:r>
              <w:rPr>
                <w:rFonts w:eastAsia="Times New Roman" w:cs="Arial"/>
                <w:szCs w:val="18"/>
                <w:lang w:eastAsia="en-GB"/>
              </w:rPr>
              <w:t>tau Cyhoeddus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 xml:space="preserve"> 2015 </w:t>
            </w:r>
            <w:r>
              <w:rPr>
                <w:rFonts w:eastAsia="Times New Roman" w:cs="Arial"/>
                <w:szCs w:val="18"/>
                <w:lang w:eastAsia="en-GB"/>
              </w:rPr>
              <w:t>yn gosod allan seiliau pan yw’n rhaid cymryd bod corff sy’n cynnig yn anghymwys i gynnig am gontract cyhoeddus neu i gael contract felly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>.</w:t>
            </w:r>
          </w:p>
          <w:p w14:paraId="4FE2C170" w14:textId="72140947" w:rsidR="0000233D" w:rsidRPr="00E47D53" w:rsidRDefault="003D7BAB" w:rsidP="00D44B9A">
            <w:pPr>
              <w:keepLines/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 w:rsidRPr="003D7BAB">
              <w:rPr>
                <w:szCs w:val="18"/>
                <w:lang w:eastAsia="en-GB"/>
              </w:rPr>
              <w:t>Yn ystod y pum mlynedd diwethaf, a yw eich sefydliad (neu unrhyw aelod o’r consortiwm a arfaethir gennych, os yw’n gymwys), Cyfarwyddwr neu bartner neu unrhyw berson arall sydd â phwerau i gynrychioli, penderfynu neu reoli wedi ei ddyfarnu’n euog o unrhyw un o’r troseddau canlynol?</w:t>
            </w:r>
          </w:p>
          <w:p w14:paraId="4923C72B" w14:textId="5A156365" w:rsidR="0000233D" w:rsidRPr="00E47D53" w:rsidRDefault="00242778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lastRenderedPageBreak/>
              <w:t>cynllwynio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; </w:t>
            </w:r>
          </w:p>
          <w:p w14:paraId="7C9CA285" w14:textId="316B3B9B" w:rsidR="0000233D" w:rsidRPr="00E47D53" w:rsidRDefault="00242778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llygredd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; </w:t>
            </w:r>
          </w:p>
          <w:p w14:paraId="2013C9B8" w14:textId="42BC2F5B" w:rsidR="0000233D" w:rsidRPr="00E47D53" w:rsidRDefault="006604AD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llwgrwobrwyo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(</w:t>
            </w:r>
            <w:r>
              <w:rPr>
                <w:rFonts w:eastAsia="Times New Roman" w:cs="Times New Roman"/>
                <w:szCs w:val="18"/>
                <w:lang w:eastAsia="en-GB"/>
              </w:rPr>
              <w:t xml:space="preserve">trosedd 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>c</w:t>
            </w:r>
            <w:r>
              <w:rPr>
                <w:rFonts w:eastAsia="Times New Roman" w:cs="Times New Roman"/>
                <w:szCs w:val="18"/>
                <w:lang w:eastAsia="en-GB"/>
              </w:rPr>
              <w:t>yfraith gwlad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>);</w:t>
            </w:r>
          </w:p>
          <w:p w14:paraId="322E65FF" w14:textId="77278772" w:rsidR="0000233D" w:rsidRPr="00E47D53" w:rsidRDefault="006604AD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llwgrwobrwyo o fewn ystyr adran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1, 2 </w:t>
            </w:r>
            <w:r>
              <w:rPr>
                <w:rFonts w:eastAsia="Times New Roman" w:cs="Times New Roman"/>
                <w:szCs w:val="18"/>
                <w:lang w:eastAsia="en-GB"/>
              </w:rPr>
              <w:t>neu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6 o</w:t>
            </w:r>
            <w:r>
              <w:rPr>
                <w:rFonts w:eastAsia="Times New Roman" w:cs="Times New Roman"/>
                <w:szCs w:val="18"/>
                <w:lang w:eastAsia="en-GB"/>
              </w:rPr>
              <w:t xml:space="preserve"> Dde</w:t>
            </w:r>
            <w:r w:rsidR="00732408">
              <w:rPr>
                <w:rFonts w:eastAsia="Times New Roman" w:cs="Times New Roman"/>
                <w:szCs w:val="18"/>
                <w:lang w:eastAsia="en-GB"/>
              </w:rPr>
              <w:t>d</w:t>
            </w:r>
            <w:r>
              <w:rPr>
                <w:rFonts w:eastAsia="Times New Roman" w:cs="Times New Roman"/>
                <w:szCs w:val="18"/>
                <w:lang w:eastAsia="en-GB"/>
              </w:rPr>
              <w:t>df Llwgrwobrwyo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2010, </w:t>
            </w:r>
            <w:r>
              <w:rPr>
                <w:rFonts w:eastAsia="Times New Roman" w:cs="Times New Roman"/>
                <w:szCs w:val="18"/>
                <w:lang w:eastAsia="en-GB"/>
              </w:rPr>
              <w:t>neu adran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113 o</w:t>
            </w:r>
            <w:r>
              <w:rPr>
                <w:rFonts w:eastAsia="Times New Roman" w:cs="Times New Roman"/>
                <w:szCs w:val="18"/>
                <w:lang w:eastAsia="en-GB"/>
              </w:rPr>
              <w:t xml:space="preserve"> Ddeddf Cynrychiolaeth y Bobl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1983;</w:t>
            </w:r>
          </w:p>
          <w:p w14:paraId="390BAC6C" w14:textId="51EE2284" w:rsidR="0000233D" w:rsidRPr="00E47D53" w:rsidRDefault="00732408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dichell</w:t>
            </w:r>
            <w:r w:rsidR="006604AD">
              <w:rPr>
                <w:rFonts w:eastAsia="Times New Roman" w:cs="Times New Roman"/>
                <w:szCs w:val="18"/>
                <w:lang w:eastAsia="en-GB"/>
              </w:rPr>
              <w:t>, gan gynnwys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-</w:t>
            </w:r>
          </w:p>
          <w:p w14:paraId="0FE27B56" w14:textId="0831825A" w:rsidR="0000233D" w:rsidRPr="00E47D53" w:rsidRDefault="00732408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twyllo Cyllid y Wlad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>;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 xml:space="preserve"> </w:t>
            </w:r>
          </w:p>
          <w:p w14:paraId="7EA24C62" w14:textId="720848FC" w:rsidR="0000233D" w:rsidRPr="00E47D53" w:rsidRDefault="0000233D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 w:rsidRPr="00E47D53">
              <w:rPr>
                <w:rFonts w:eastAsia="Times New Roman" w:cs="Arial"/>
                <w:szCs w:val="18"/>
                <w:lang w:eastAsia="en-GB"/>
              </w:rPr>
              <w:t>c</w:t>
            </w:r>
            <w:r w:rsidR="00732408">
              <w:rPr>
                <w:rFonts w:eastAsia="Times New Roman" w:cs="Arial"/>
                <w:szCs w:val="18"/>
                <w:lang w:eastAsia="en-GB"/>
              </w:rPr>
              <w:t>ynllwynio i dwyllo</w:t>
            </w:r>
            <w:r w:rsidRPr="00E47D53">
              <w:rPr>
                <w:rFonts w:eastAsia="Times New Roman" w:cs="Arial"/>
                <w:szCs w:val="18"/>
                <w:lang w:eastAsia="en-GB"/>
              </w:rPr>
              <w:t>;</w:t>
            </w:r>
            <w:r w:rsidRPr="00E47D53">
              <w:rPr>
                <w:rFonts w:eastAsia="Times New Roman" w:cs="Times New Roman"/>
                <w:szCs w:val="18"/>
                <w:lang w:eastAsia="en-GB"/>
              </w:rPr>
              <w:t xml:space="preserve"> </w:t>
            </w:r>
          </w:p>
          <w:p w14:paraId="33594A02" w14:textId="58752EFC" w:rsidR="0000233D" w:rsidRPr="00E47D53" w:rsidRDefault="00792640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twyll</w:t>
            </w:r>
            <w:r w:rsidR="00732408">
              <w:rPr>
                <w:rFonts w:eastAsia="Times New Roman" w:cs="Times New Roman"/>
                <w:szCs w:val="18"/>
                <w:lang w:eastAsia="en-GB"/>
              </w:rPr>
              <w:t xml:space="preserve"> neu ddwyn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; </w:t>
            </w:r>
          </w:p>
          <w:p w14:paraId="0378F2B1" w14:textId="2C7F4851" w:rsidR="0000233D" w:rsidRPr="00E47D53" w:rsidRDefault="00732408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masnachu dichellgar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; </w:t>
            </w:r>
          </w:p>
          <w:p w14:paraId="52031A1C" w14:textId="568442AE" w:rsidR="0000233D" w:rsidRPr="00E47D53" w:rsidRDefault="00732408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twyllo’r Tollau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>/HMRC;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 xml:space="preserve"> </w:t>
            </w:r>
          </w:p>
          <w:p w14:paraId="5C0D8BA5" w14:textId="1AAB6F34" w:rsidR="0000233D" w:rsidRPr="00E47D53" w:rsidRDefault="00732408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Arial"/>
                <w:szCs w:val="18"/>
                <w:lang w:eastAsia="en-GB"/>
              </w:rPr>
              <w:t>trosedd mewn cysylltiad â threthu yn yr Undeb Ewropeaidd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>;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</w:t>
            </w:r>
          </w:p>
          <w:p w14:paraId="0EB3333A" w14:textId="16E58985" w:rsidR="0000233D" w:rsidRPr="00E47D53" w:rsidRDefault="0000233D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 w:rsidRPr="00E47D53">
              <w:rPr>
                <w:rFonts w:eastAsia="Times New Roman" w:cs="Times New Roman"/>
                <w:szCs w:val="18"/>
                <w:lang w:eastAsia="en-GB"/>
              </w:rPr>
              <w:t>d</w:t>
            </w:r>
            <w:r w:rsidR="00792640">
              <w:rPr>
                <w:rFonts w:eastAsia="Times New Roman" w:cs="Times New Roman"/>
                <w:szCs w:val="18"/>
                <w:lang w:eastAsia="en-GB"/>
              </w:rPr>
              <w:t>inistrio, difwyno neu gelu dogfennau</w:t>
            </w:r>
            <w:r w:rsidRPr="00E47D53">
              <w:rPr>
                <w:rFonts w:eastAsia="Times New Roman" w:cs="Times New Roman"/>
                <w:szCs w:val="18"/>
                <w:lang w:eastAsia="en-GB"/>
              </w:rPr>
              <w:t>;</w:t>
            </w:r>
          </w:p>
          <w:p w14:paraId="0BC0FC55" w14:textId="6C3A5394" w:rsidR="0000233D" w:rsidRPr="00E47D53" w:rsidRDefault="00792640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twyll o fewn ystyr adran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2, 3 </w:t>
            </w:r>
            <w:r>
              <w:rPr>
                <w:rFonts w:eastAsia="Times New Roman" w:cs="Times New Roman"/>
                <w:szCs w:val="18"/>
                <w:lang w:eastAsia="en-GB"/>
              </w:rPr>
              <w:t xml:space="preserve">neu 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>4 o</w:t>
            </w:r>
            <w:r>
              <w:rPr>
                <w:rFonts w:eastAsia="Times New Roman" w:cs="Times New Roman"/>
                <w:szCs w:val="18"/>
                <w:lang w:eastAsia="en-GB"/>
              </w:rPr>
              <w:t xml:space="preserve"> Ddeddf Twyll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2006; </w:t>
            </w:r>
            <w:r>
              <w:rPr>
                <w:rFonts w:eastAsia="Times New Roman" w:cs="Times New Roman"/>
                <w:szCs w:val="18"/>
                <w:lang w:eastAsia="en-GB"/>
              </w:rPr>
              <w:t>neu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</w:t>
            </w:r>
          </w:p>
          <w:p w14:paraId="059D0E91" w14:textId="63927DC7" w:rsidR="0000233D" w:rsidRPr="00E47D53" w:rsidRDefault="00792640" w:rsidP="00D44B9A">
            <w:pPr>
              <w:keepLines/>
              <w:numPr>
                <w:ilvl w:val="1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feddu eitemau i’w defnyddio mewn twyllo, neu wneud, addasu neu gynnig cyflenwi eitemau i’w defnyddio mewn:</w:t>
            </w:r>
          </w:p>
          <w:p w14:paraId="7544814D" w14:textId="67C3A2E7" w:rsidR="0000233D" w:rsidRPr="00E47D53" w:rsidRDefault="00792640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unrhyw drosedd a restrir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>-</w:t>
            </w:r>
          </w:p>
          <w:p w14:paraId="602162C1" w14:textId="259E258E" w:rsidR="0000233D" w:rsidRPr="00E47D53" w:rsidRDefault="00792640" w:rsidP="00D44B9A">
            <w:pPr>
              <w:keepLines/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yn adra</w:t>
            </w:r>
            <w:r w:rsidR="00D93173">
              <w:rPr>
                <w:rFonts w:eastAsia="Times New Roman" w:cs="Times New Roman"/>
                <w:szCs w:val="18"/>
                <w:lang w:eastAsia="en-GB"/>
              </w:rPr>
              <w:t>n</w:t>
            </w:r>
            <w:r w:rsidR="00AF5EA7" w:rsidRPr="00E47D53">
              <w:rPr>
                <w:rFonts w:eastAsia="Times New Roman" w:cs="Times New Roman"/>
                <w:szCs w:val="18"/>
                <w:lang w:eastAsia="en-GB"/>
              </w:rPr>
              <w:t xml:space="preserve"> 41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o</w:t>
            </w:r>
            <w:r>
              <w:rPr>
                <w:rFonts w:eastAsia="Times New Roman" w:cs="Times New Roman"/>
                <w:szCs w:val="18"/>
                <w:lang w:eastAsia="en-GB"/>
              </w:rPr>
              <w:t xml:space="preserve"> Ddeddf Atal </w:t>
            </w:r>
            <w:r w:rsidR="00981A6C">
              <w:rPr>
                <w:rFonts w:eastAsia="Times New Roman" w:cs="Times New Roman"/>
                <w:szCs w:val="18"/>
                <w:lang w:eastAsia="en-GB"/>
              </w:rPr>
              <w:t>Terfysgaeth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2008</w:t>
            </w:r>
          </w:p>
          <w:p w14:paraId="7BD662A5" w14:textId="4DA393AA" w:rsidR="0000233D" w:rsidRPr="00E47D53" w:rsidRDefault="00981A6C" w:rsidP="00D44B9A">
            <w:pPr>
              <w:keepLines/>
              <w:numPr>
                <w:ilvl w:val="0"/>
                <w:numId w:val="2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yn Atodiad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2 </w:t>
            </w:r>
            <w:r>
              <w:rPr>
                <w:rFonts w:eastAsia="Times New Roman" w:cs="Times New Roman"/>
                <w:szCs w:val="18"/>
                <w:lang w:eastAsia="en-GB"/>
              </w:rPr>
              <w:t>o’r Ddeddf honno lle bydd y llys wedi penderfynu bod yna gysylltiad â therfysgaeth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>;</w:t>
            </w:r>
          </w:p>
          <w:p w14:paraId="6A9360A8" w14:textId="03C212D6" w:rsidR="0000233D" w:rsidRPr="00E47D53" w:rsidRDefault="003D7BAB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 w:rsidRPr="003D7BAB">
              <w:rPr>
                <w:szCs w:val="18"/>
                <w:lang w:eastAsia="en-GB"/>
              </w:rPr>
              <w:t>unrhyw drosedd dan adrannau 44 i 46 o Ddeddf Troseddau Difrifol 2007 sy’n ymwneud â throsedd a gynhwysir gan baragraff (f)</w:t>
            </w:r>
          </w:p>
          <w:p w14:paraId="32EFEBAB" w14:textId="6A9E9B8D" w:rsidR="0000233D" w:rsidRPr="00E47D53" w:rsidRDefault="00902B20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gwyngalchu arian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>;</w:t>
            </w:r>
          </w:p>
          <w:p w14:paraId="3930C268" w14:textId="6C406F7B" w:rsidR="0000233D" w:rsidRPr="00E47D53" w:rsidRDefault="00902B20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trosedd mewn cysylltiad ag elw o ymddygiad troseddol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; </w:t>
            </w:r>
            <w:r w:rsidR="0000233D" w:rsidRPr="00E47D53">
              <w:rPr>
                <w:rFonts w:eastAsia="Times New Roman" w:cs="Times New Roman"/>
                <w:i/>
                <w:szCs w:val="18"/>
                <w:lang w:eastAsia="en-GB"/>
              </w:rPr>
              <w:t xml:space="preserve"> </w:t>
            </w:r>
          </w:p>
          <w:p w14:paraId="1E9EEDF8" w14:textId="326C0D2D" w:rsidR="0000233D" w:rsidRPr="00E47D53" w:rsidRDefault="00902B20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trosedd dan adran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4 o</w:t>
            </w:r>
            <w:r>
              <w:rPr>
                <w:rFonts w:eastAsia="Times New Roman" w:cs="Times New Roman"/>
                <w:szCs w:val="18"/>
                <w:lang w:eastAsia="en-GB"/>
              </w:rPr>
              <w:t xml:space="preserve"> Ddeddf Nodded a Mewnfudo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2004; </w:t>
            </w:r>
          </w:p>
          <w:p w14:paraId="521C02EF" w14:textId="7943CAFA" w:rsidR="0000233D" w:rsidRPr="00E47D53" w:rsidRDefault="00902B20" w:rsidP="00902B20">
            <w:pPr>
              <w:keepLines/>
              <w:numPr>
                <w:ilvl w:val="0"/>
                <w:numId w:val="1"/>
              </w:numPr>
              <w:spacing w:before="40" w:after="40" w:line="276" w:lineRule="auto"/>
              <w:ind w:left="0" w:firstLine="360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trosedd dan adran</w:t>
            </w:r>
            <w:r w:rsidRPr="00E47D53">
              <w:rPr>
                <w:rFonts w:eastAsia="Times New Roman" w:cs="Times New Roman"/>
                <w:szCs w:val="18"/>
                <w:lang w:eastAsia="en-GB"/>
              </w:rPr>
              <w:t xml:space="preserve"> </w:t>
            </w:r>
            <w:r>
              <w:rPr>
                <w:rFonts w:eastAsia="Times New Roman" w:cs="Times New Roman"/>
                <w:szCs w:val="18"/>
                <w:lang w:eastAsia="en-GB"/>
              </w:rPr>
              <w:t>59A o Ddeddf Troseddau Rhyw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2003; </w:t>
            </w:r>
          </w:p>
          <w:p w14:paraId="17A95B60" w14:textId="083AB656" w:rsidR="0000233D" w:rsidRPr="00E47D53" w:rsidRDefault="00E532C6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trosedd dan adran</w:t>
            </w:r>
            <w:r w:rsidRPr="00E47D53">
              <w:rPr>
                <w:rFonts w:eastAsia="Times New Roman" w:cs="Times New Roman"/>
                <w:szCs w:val="18"/>
                <w:lang w:eastAsia="en-GB"/>
              </w:rPr>
              <w:t xml:space="preserve"> </w:t>
            </w:r>
            <w:r>
              <w:rPr>
                <w:rFonts w:eastAsia="Times New Roman" w:cs="Times New Roman"/>
                <w:szCs w:val="18"/>
                <w:lang w:eastAsia="en-GB"/>
              </w:rPr>
              <w:t>71 o Ddeddf Crwneriaid a Chyfiawnder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 2009;</w:t>
            </w:r>
          </w:p>
          <w:p w14:paraId="57232F77" w14:textId="7B8C83D3" w:rsidR="0000233D" w:rsidRPr="00E47D53" w:rsidRDefault="00E532C6" w:rsidP="00D44B9A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t>trosedd mewn cysylltiad ag elw o fasnachu cyffuriau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; </w:t>
            </w:r>
            <w:r>
              <w:rPr>
                <w:rFonts w:eastAsia="Times New Roman" w:cs="Times New Roman"/>
                <w:szCs w:val="18"/>
                <w:lang w:eastAsia="en-GB"/>
              </w:rPr>
              <w:t>neu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 xml:space="preserve"> </w:t>
            </w:r>
          </w:p>
          <w:p w14:paraId="7BE0CDE8" w14:textId="0091AF7B" w:rsidR="0000233D" w:rsidRPr="00E47D53" w:rsidRDefault="00E532C6" w:rsidP="00F316BE">
            <w:pPr>
              <w:keepLines/>
              <w:numPr>
                <w:ilvl w:val="0"/>
                <w:numId w:val="1"/>
              </w:numPr>
              <w:spacing w:before="40" w:after="40"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Arial"/>
                <w:szCs w:val="18"/>
                <w:lang w:eastAsia="en-GB"/>
              </w:rPr>
              <w:t>unrhyw drose</w:t>
            </w:r>
            <w:r w:rsidR="00F316BE">
              <w:rPr>
                <w:rFonts w:eastAsia="Times New Roman" w:cs="Arial"/>
                <w:szCs w:val="18"/>
                <w:lang w:eastAsia="en-GB"/>
              </w:rPr>
              <w:t>d</w:t>
            </w:r>
            <w:r>
              <w:rPr>
                <w:rFonts w:eastAsia="Times New Roman" w:cs="Arial"/>
                <w:szCs w:val="18"/>
                <w:lang w:eastAsia="en-GB"/>
              </w:rPr>
              <w:t>d arall o fe</w:t>
            </w:r>
            <w:r w:rsidR="00F316BE">
              <w:rPr>
                <w:rFonts w:eastAsia="Times New Roman" w:cs="Arial"/>
                <w:szCs w:val="18"/>
                <w:lang w:eastAsia="en-GB"/>
              </w:rPr>
              <w:t>w</w:t>
            </w:r>
            <w:r>
              <w:rPr>
                <w:rFonts w:eastAsia="Times New Roman" w:cs="Arial"/>
                <w:szCs w:val="18"/>
                <w:lang w:eastAsia="en-GB"/>
              </w:rPr>
              <w:t>n ystyr E</w:t>
            </w:r>
            <w:r w:rsidR="00F316BE">
              <w:rPr>
                <w:rFonts w:eastAsia="Times New Roman" w:cs="Arial"/>
                <w:szCs w:val="18"/>
                <w:lang w:eastAsia="en-GB"/>
              </w:rPr>
              <w:t>r</w:t>
            </w:r>
            <w:r>
              <w:rPr>
                <w:rFonts w:eastAsia="Times New Roman" w:cs="Arial"/>
                <w:szCs w:val="18"/>
                <w:lang w:eastAsia="en-GB"/>
              </w:rPr>
              <w:t>thygl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 xml:space="preserve"> 57(1) o</w:t>
            </w:r>
            <w:r>
              <w:rPr>
                <w:rFonts w:eastAsia="Times New Roman" w:cs="Arial"/>
                <w:szCs w:val="18"/>
                <w:lang w:eastAsia="en-GB"/>
              </w:rPr>
              <w:t xml:space="preserve"> Gyfeireb 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>Contrac</w:t>
            </w:r>
            <w:r w:rsidR="00F316BE">
              <w:rPr>
                <w:rFonts w:eastAsia="Times New Roman" w:cs="Arial"/>
                <w:szCs w:val="18"/>
                <w:lang w:eastAsia="en-GB"/>
              </w:rPr>
              <w:t>tau Cyhoeddus</w:t>
            </w:r>
            <w:r w:rsidR="0000233D" w:rsidRPr="00E47D53">
              <w:rPr>
                <w:rFonts w:eastAsia="Times New Roman" w:cs="Arial"/>
                <w:szCs w:val="18"/>
                <w:lang w:eastAsia="en-GB"/>
              </w:rPr>
              <w:t>.</w:t>
            </w:r>
          </w:p>
        </w:tc>
        <w:tc>
          <w:tcPr>
            <w:tcW w:w="1389" w:type="dxa"/>
            <w:shd w:val="clear" w:color="auto" w:fill="auto"/>
          </w:tcPr>
          <w:p w14:paraId="7A4829C6" w14:textId="77777777" w:rsidR="0000233D" w:rsidRPr="00E47D53" w:rsidRDefault="0000233D" w:rsidP="00D44B9A">
            <w:pPr>
              <w:spacing w:line="276" w:lineRule="auto"/>
              <w:jc w:val="both"/>
              <w:rPr>
                <w:rFonts w:eastAsia="Calibri" w:cs="Arial"/>
                <w:szCs w:val="18"/>
              </w:rPr>
            </w:pPr>
          </w:p>
          <w:p w14:paraId="3D7791BB" w14:textId="77777777" w:rsidR="0000233D" w:rsidRPr="00E47D53" w:rsidRDefault="0000233D" w:rsidP="00D44B9A">
            <w:pPr>
              <w:spacing w:line="276" w:lineRule="auto"/>
              <w:jc w:val="both"/>
              <w:rPr>
                <w:rFonts w:eastAsia="Calibri" w:cs="Arial"/>
                <w:szCs w:val="18"/>
              </w:rPr>
            </w:pPr>
          </w:p>
          <w:p w14:paraId="2F1E9611" w14:textId="176F9DE9" w:rsidR="0000233D" w:rsidRPr="00E47D53" w:rsidRDefault="0000233D" w:rsidP="00242778">
            <w:pPr>
              <w:spacing w:line="276" w:lineRule="auto"/>
              <w:jc w:val="both"/>
              <w:rPr>
                <w:rFonts w:eastAsia="Calibri" w:cs="Arial"/>
                <w:szCs w:val="18"/>
              </w:rPr>
            </w:pPr>
            <w:r w:rsidRPr="00E47D53">
              <w:rPr>
                <w:rFonts w:eastAsia="Calibri" w:cs="Arial"/>
                <w:szCs w:val="18"/>
              </w:rPr>
              <w:t>Y</w:t>
            </w:r>
            <w:r w:rsidR="00242778">
              <w:rPr>
                <w:rFonts w:eastAsia="Calibri" w:cs="Arial"/>
                <w:szCs w:val="18"/>
              </w:rPr>
              <w:t>dy</w:t>
            </w:r>
            <w:r w:rsidR="0009409C" w:rsidRPr="00E47D53">
              <w:rPr>
                <w:rFonts w:eastAsia="Calibri" w:cs="Arial"/>
                <w:szCs w:val="18"/>
              </w:rPr>
              <w:t xml:space="preserve"> </w:t>
            </w:r>
            <w:r w:rsidRPr="00E47D53">
              <w:rPr>
                <w:rFonts w:eastAsia="Calibri" w:cs="Arial"/>
                <w:szCs w:val="18"/>
              </w:rPr>
              <w:t>/</w:t>
            </w:r>
            <w:r w:rsidR="0009409C" w:rsidRPr="00E47D53">
              <w:rPr>
                <w:rFonts w:eastAsia="Calibri" w:cs="Arial"/>
                <w:szCs w:val="18"/>
              </w:rPr>
              <w:t xml:space="preserve"> </w:t>
            </w:r>
            <w:r w:rsidRPr="00E47D53">
              <w:rPr>
                <w:rFonts w:eastAsia="Calibri" w:cs="Arial"/>
                <w:szCs w:val="18"/>
              </w:rPr>
              <w:t>N</w:t>
            </w:r>
            <w:r w:rsidR="00242778">
              <w:rPr>
                <w:rFonts w:eastAsia="Calibri" w:cs="Arial"/>
                <w:szCs w:val="18"/>
              </w:rPr>
              <w:t>ac ydy</w:t>
            </w:r>
            <w:r w:rsidRPr="00E47D53">
              <w:rPr>
                <w:rFonts w:eastAsia="Calibri" w:cs="Arial"/>
                <w:szCs w:val="18"/>
              </w:rPr>
              <w:t xml:space="preserve"> </w:t>
            </w:r>
          </w:p>
        </w:tc>
      </w:tr>
      <w:tr w:rsidR="0000233D" w:rsidRPr="00E47D53" w14:paraId="0EE08BC1" w14:textId="77777777" w:rsidTr="00FB3956">
        <w:tc>
          <w:tcPr>
            <w:tcW w:w="10450" w:type="dxa"/>
            <w:gridSpan w:val="2"/>
            <w:shd w:val="clear" w:color="auto" w:fill="B4C6E7" w:themeFill="accent5" w:themeFillTint="66"/>
          </w:tcPr>
          <w:p w14:paraId="32948CC7" w14:textId="215C5778" w:rsidR="0000233D" w:rsidRPr="00E47D53" w:rsidRDefault="00F316BE" w:rsidP="00D44B9A">
            <w:pPr>
              <w:spacing w:line="276" w:lineRule="auto"/>
              <w:jc w:val="both"/>
              <w:rPr>
                <w:rFonts w:eastAsia="Times New Roman" w:cs="Times New Roman"/>
                <w:szCs w:val="18"/>
                <w:lang w:eastAsia="en-GB"/>
              </w:rPr>
            </w:pPr>
            <w:r>
              <w:rPr>
                <w:rFonts w:eastAsia="Times New Roman" w:cs="Times New Roman"/>
                <w:szCs w:val="18"/>
                <w:lang w:eastAsia="en-GB"/>
              </w:rPr>
              <w:lastRenderedPageBreak/>
              <w:t>Sylwch</w:t>
            </w:r>
            <w:r w:rsidR="0000233D" w:rsidRPr="00E47D53">
              <w:rPr>
                <w:rFonts w:eastAsia="Times New Roman" w:cs="Times New Roman"/>
                <w:szCs w:val="18"/>
                <w:lang w:eastAsia="en-GB"/>
              </w:rPr>
              <w:t xml:space="preserve">:  </w:t>
            </w:r>
          </w:p>
          <w:p w14:paraId="07E9849D" w14:textId="21831ED7" w:rsidR="0000233D" w:rsidRPr="00E47D53" w:rsidRDefault="00F316BE" w:rsidP="00D44B9A">
            <w:pPr>
              <w:keepLines/>
              <w:spacing w:line="276" w:lineRule="auto"/>
              <w:jc w:val="both"/>
              <w:rPr>
                <w:rFonts w:eastAsia="Times New Roman" w:cs="Calibri"/>
                <w:i/>
                <w:szCs w:val="18"/>
                <w:lang w:eastAsia="en-GB"/>
              </w:rPr>
            </w:pPr>
            <w:r>
              <w:rPr>
                <w:rFonts w:eastAsia="Times New Roman" w:cs="Calibri"/>
                <w:i/>
                <w:szCs w:val="18"/>
                <w:lang w:eastAsia="en-GB"/>
              </w:rPr>
              <w:t xml:space="preserve">Ni fydd y </w:t>
            </w:r>
            <w:r w:rsidR="00AF5EA7">
              <w:rPr>
                <w:rFonts w:eastAsia="Times New Roman" w:cs="Calibri"/>
                <w:i/>
                <w:szCs w:val="18"/>
                <w:lang w:eastAsia="en-GB"/>
              </w:rPr>
              <w:t>Pro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>si</w:t>
            </w:r>
            <w:r w:rsidR="00AF5EA7">
              <w:rPr>
                <w:rFonts w:eastAsia="Times New Roman" w:cs="Calibri"/>
                <w:i/>
                <w:szCs w:val="18"/>
                <w:lang w:eastAsia="en-GB"/>
              </w:rPr>
              <w:t>ect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 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>yn eich dewis i gynnig os bydd unrhyw rai o’r seiliau gorfodol dros eithrio yn gymwys, oni fyddwch wedi cynnwys esboniad a/neu ffactorau lliniarol digonol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. </w:t>
            </w:r>
          </w:p>
          <w:p w14:paraId="2491381B" w14:textId="0576A542" w:rsidR="0000233D" w:rsidRPr="00E47D53" w:rsidRDefault="00F316BE" w:rsidP="00D44B9A">
            <w:pPr>
              <w:keepLines/>
              <w:spacing w:line="276" w:lineRule="auto"/>
              <w:jc w:val="both"/>
              <w:rPr>
                <w:rFonts w:eastAsia="Times New Roman" w:cs="Calibri"/>
                <w:i/>
                <w:szCs w:val="18"/>
                <w:lang w:eastAsia="en-GB"/>
              </w:rPr>
            </w:pPr>
            <w:r>
              <w:rPr>
                <w:rFonts w:eastAsia="Times New Roman" w:cs="Calibri"/>
                <w:i/>
                <w:szCs w:val="18"/>
                <w:lang w:eastAsia="en-GB"/>
              </w:rPr>
              <w:t>Dylech archwilio testun llawn Rheoliad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 57 o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 xml:space="preserve"> Reoliadau 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>Contrac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 xml:space="preserve">tau Cyhoeddus 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>2015 a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 xml:space="preserve"> chael cyngor cyfreithiol </w:t>
            </w:r>
            <w:proofErr w:type="gramStart"/>
            <w:r>
              <w:rPr>
                <w:rFonts w:eastAsia="Times New Roman" w:cs="Calibri"/>
                <w:i/>
                <w:szCs w:val="18"/>
                <w:lang w:eastAsia="en-GB"/>
              </w:rPr>
              <w:t>lle  bydd</w:t>
            </w:r>
            <w:proofErr w:type="gramEnd"/>
            <w:r>
              <w:rPr>
                <w:rFonts w:eastAsia="Times New Roman" w:cs="Calibri"/>
                <w:i/>
                <w:szCs w:val="18"/>
                <w:lang w:eastAsia="en-GB"/>
              </w:rPr>
              <w:t xml:space="preserve"> yn briodol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. 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>Gall y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 </w:t>
            </w:r>
            <w:r w:rsidR="00AF5EA7">
              <w:rPr>
                <w:rFonts w:eastAsia="Times New Roman" w:cs="Calibri"/>
                <w:i/>
                <w:szCs w:val="18"/>
                <w:lang w:eastAsia="en-GB"/>
              </w:rPr>
              <w:t>Pro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>si</w:t>
            </w:r>
            <w:r w:rsidR="00AF5EA7">
              <w:rPr>
                <w:rFonts w:eastAsia="Times New Roman" w:cs="Calibri"/>
                <w:i/>
                <w:szCs w:val="18"/>
                <w:lang w:eastAsia="en-GB"/>
              </w:rPr>
              <w:t>ect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 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>wneud ei archwiliadau ei hun a bydd angen ichi ddarparu cofnod o euogfarnau drwy ymateb i’r cwestiwn hwn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. </w:t>
            </w:r>
          </w:p>
          <w:p w14:paraId="722218B5" w14:textId="77777777" w:rsidR="0000233D" w:rsidRPr="00E47D53" w:rsidRDefault="009B156B" w:rsidP="00D44B9A">
            <w:pPr>
              <w:keepLines/>
              <w:spacing w:line="276" w:lineRule="auto"/>
              <w:jc w:val="both"/>
              <w:rPr>
                <w:rFonts w:eastAsia="Times New Roman" w:cs="Calibri"/>
                <w:i/>
                <w:szCs w:val="18"/>
                <w:lang w:eastAsia="en-GB"/>
              </w:rPr>
            </w:pPr>
            <w:hyperlink r:id="rId8" w:history="1">
              <w:r w:rsidR="0000233D" w:rsidRPr="00E47D53">
                <w:rPr>
                  <w:rFonts w:eastAsia="Times New Roman" w:cs="Calibri"/>
                  <w:i/>
                  <w:color w:val="0000FF"/>
                  <w:szCs w:val="18"/>
                  <w:u w:val="single"/>
                  <w:lang w:eastAsia="en-GB"/>
                </w:rPr>
                <w:t>http://www.legislation.gov.uk/uksi/2015/102/contents/made</w:t>
              </w:r>
            </w:hyperlink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 </w:t>
            </w:r>
          </w:p>
          <w:p w14:paraId="211ABABD" w14:textId="4E6C3822" w:rsidR="0000233D" w:rsidRPr="00E47D53" w:rsidRDefault="0099301A" w:rsidP="00D44B9A">
            <w:pPr>
              <w:keepLines/>
              <w:spacing w:line="276" w:lineRule="auto"/>
              <w:jc w:val="both"/>
              <w:rPr>
                <w:rFonts w:eastAsia="Times New Roman" w:cs="Calibri"/>
                <w:i/>
                <w:szCs w:val="18"/>
                <w:lang w:eastAsia="en-GB"/>
              </w:rPr>
            </w:pPr>
            <w:r>
              <w:rPr>
                <w:rFonts w:eastAsia="Times New Roman" w:cs="Calibri"/>
                <w:i/>
                <w:szCs w:val="18"/>
                <w:lang w:eastAsia="en-GB"/>
              </w:rPr>
              <w:t>Os byddwch yn cynnig fel consortiwm neu ar ran consortiwm, dylech holi holl aelodau’r consortiwm p’un a yw’r seiliau hyn dros eithrio yn gymwys ai peidio. Dewiswch ‘Oes’ os yw’r seiliau hyn yn gymwys i unrhyw aelod o’r consortiwm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>.</w:t>
            </w:r>
          </w:p>
          <w:p w14:paraId="197A9631" w14:textId="4F82E855" w:rsidR="0000233D" w:rsidRPr="00E47D53" w:rsidRDefault="0099301A" w:rsidP="005913E4">
            <w:pPr>
              <w:keepLines/>
              <w:spacing w:line="276" w:lineRule="auto"/>
              <w:jc w:val="both"/>
              <w:rPr>
                <w:rFonts w:eastAsia="Times New Roman" w:cs="Times New Roman"/>
                <w:i/>
                <w:szCs w:val="18"/>
                <w:lang w:eastAsia="en-GB"/>
              </w:rPr>
            </w:pPr>
            <w:r>
              <w:rPr>
                <w:rFonts w:eastAsia="Times New Roman" w:cs="Calibri"/>
                <w:i/>
                <w:szCs w:val="18"/>
                <w:lang w:eastAsia="en-GB"/>
              </w:rPr>
              <w:t xml:space="preserve">DS. Os bydd unrhyw rai o’r seiliau gorfodol dros eithrio yn gymwys ar ôl cyflwyno data ar gyfer 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contract, 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 xml:space="preserve">rhaid ichi roi gwybod i’r </w:t>
            </w:r>
            <w:r w:rsidR="00AF5EA7">
              <w:rPr>
                <w:rFonts w:eastAsia="Times New Roman" w:cs="Calibri"/>
                <w:i/>
                <w:szCs w:val="18"/>
                <w:lang w:eastAsia="en-GB"/>
              </w:rPr>
              <w:t>Pro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>si</w:t>
            </w:r>
            <w:r w:rsidR="00AF5EA7">
              <w:rPr>
                <w:rFonts w:eastAsia="Times New Roman" w:cs="Calibri"/>
                <w:i/>
                <w:szCs w:val="18"/>
                <w:lang w:eastAsia="en-GB"/>
              </w:rPr>
              <w:t>ect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. </w:t>
            </w:r>
            <w:r>
              <w:rPr>
                <w:rFonts w:eastAsia="Times New Roman" w:cs="Calibri"/>
                <w:i/>
                <w:szCs w:val="18"/>
                <w:lang w:eastAsia="en-GB"/>
              </w:rPr>
              <w:t>Gall methu â gwneud hynny achosi i un</w:t>
            </w:r>
            <w:r w:rsidR="005913E4">
              <w:rPr>
                <w:rFonts w:eastAsia="Times New Roman" w:cs="Calibri"/>
                <w:i/>
                <w:szCs w:val="18"/>
                <w:lang w:eastAsia="en-GB"/>
              </w:rPr>
              <w:t>rhyw gontract a roddwyd gael ei ddileu</w:t>
            </w:r>
            <w:r w:rsidR="0000233D" w:rsidRPr="00E47D53">
              <w:rPr>
                <w:rFonts w:eastAsia="Times New Roman" w:cs="Calibri"/>
                <w:i/>
                <w:szCs w:val="18"/>
                <w:lang w:eastAsia="en-GB"/>
              </w:rPr>
              <w:t xml:space="preserve">. </w:t>
            </w:r>
          </w:p>
        </w:tc>
      </w:tr>
    </w:tbl>
    <w:p w14:paraId="5110F9DC" w14:textId="7264C73B" w:rsidR="00C46A21" w:rsidRDefault="00C46A21">
      <w:pPr>
        <w:spacing w:after="0"/>
        <w:rPr>
          <w:rFonts w:eastAsia="Times New Roman" w:cstheme="majorBidi"/>
          <w:b/>
          <w:sz w:val="24"/>
          <w:szCs w:val="26"/>
          <w:lang w:eastAsia="en-GB"/>
        </w:rPr>
      </w:pPr>
    </w:p>
    <w:p w14:paraId="1F3C1B38" w14:textId="77777777" w:rsidR="00C46A21" w:rsidRDefault="00C46A21">
      <w:pPr>
        <w:spacing w:after="0"/>
        <w:rPr>
          <w:rFonts w:eastAsia="Times New Roman" w:cstheme="majorBidi"/>
          <w:b/>
          <w:sz w:val="24"/>
          <w:szCs w:val="26"/>
          <w:lang w:eastAsia="en-GB"/>
        </w:rPr>
      </w:pPr>
      <w:r>
        <w:rPr>
          <w:rFonts w:eastAsia="Times New Roman" w:cstheme="majorBidi"/>
          <w:b/>
          <w:sz w:val="24"/>
          <w:szCs w:val="26"/>
          <w:lang w:eastAsia="en-GB"/>
        </w:rPr>
        <w:br w:type="page"/>
      </w:r>
    </w:p>
    <w:p w14:paraId="575E1632" w14:textId="104CE109" w:rsidR="0000233D" w:rsidRPr="00E47D53" w:rsidRDefault="005913E4" w:rsidP="00AF5EA7">
      <w:pPr>
        <w:pStyle w:val="Heading2"/>
      </w:pPr>
      <w:r>
        <w:lastRenderedPageBreak/>
        <w:t xml:space="preserve">Statws </w:t>
      </w:r>
      <w:r w:rsidR="0000233D" w:rsidRPr="00E47D53">
        <w:t>Prof</w:t>
      </w:r>
      <w:r>
        <w:t>f</w:t>
      </w:r>
      <w:r w:rsidR="0000233D" w:rsidRPr="00E47D53">
        <w:t>esi</w:t>
      </w:r>
      <w:r>
        <w:t>y</w:t>
      </w:r>
      <w:r w:rsidR="0000233D" w:rsidRPr="00E47D53">
        <w:t>n</w:t>
      </w:r>
      <w:r>
        <w:t>o</w:t>
      </w:r>
      <w:r w:rsidR="0000233D" w:rsidRPr="00E47D53">
        <w:t xml:space="preserve">l a </w:t>
      </w:r>
      <w:r w:rsidR="00B2415D" w:rsidRPr="00E47D53">
        <w:t>Busnes</w:t>
      </w:r>
    </w:p>
    <w:p w14:paraId="4F866703" w14:textId="48BE0D51" w:rsidR="0000233D" w:rsidRPr="00E47D53" w:rsidRDefault="003C6C79" w:rsidP="0000233D">
      <w:pPr>
        <w:spacing w:before="240"/>
        <w:jc w:val="both"/>
        <w:rPr>
          <w:rFonts w:eastAsia="Calibri" w:cs="Arial"/>
        </w:rPr>
      </w:pPr>
      <w:r>
        <w:rPr>
          <w:rFonts w:eastAsia="Calibri" w:cs="Arial"/>
        </w:rPr>
        <w:t>A oes u</w:t>
      </w:r>
      <w:r w:rsidR="002A3C2C">
        <w:rPr>
          <w:rFonts w:eastAsia="Calibri" w:cs="Arial"/>
        </w:rPr>
        <w:t>n</w:t>
      </w:r>
      <w:r>
        <w:rPr>
          <w:rFonts w:eastAsia="Calibri" w:cs="Arial"/>
        </w:rPr>
        <w:t>rhyw rai o’r canlynol yn gymwys i chi neu’ch sefydliad</w:t>
      </w:r>
      <w:r w:rsidR="0000233D" w:rsidRPr="00E47D53">
        <w:rPr>
          <w:rFonts w:eastAsia="Calibri" w:cs="Arial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8855"/>
        <w:gridCol w:w="1061"/>
      </w:tblGrid>
      <w:tr w:rsidR="0000233D" w:rsidRPr="00E47D53" w14:paraId="52D9E55A" w14:textId="77777777" w:rsidTr="00FB3956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22AB8AD" w14:textId="77777777" w:rsidR="0000233D" w:rsidRPr="00E47D53" w:rsidRDefault="0000233D" w:rsidP="00B2415D">
            <w:pPr>
              <w:spacing w:after="0"/>
            </w:pPr>
            <w:bookmarkStart w:id="20" w:name="_Toc350435219"/>
            <w:bookmarkStart w:id="21" w:name="_Toc350435290"/>
            <w:r w:rsidRPr="00E47D53">
              <w:t>3.1</w:t>
            </w:r>
            <w:bookmarkEnd w:id="20"/>
            <w:bookmarkEnd w:id="21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BB5D6" w14:textId="1A4C4F6E" w:rsidR="0000233D" w:rsidRPr="00E47D53" w:rsidRDefault="003C6C79" w:rsidP="009B4ADB">
            <w:pPr>
              <w:spacing w:before="120" w:after="120" w:line="276" w:lineRule="auto"/>
              <w:jc w:val="both"/>
            </w:pPr>
            <w:r>
              <w:t>A yw mewn cyflwr o fethdalu, ansolfedd, dirwyn i ben, yn nwylo derbynnydd, gweinyddu, compowndio â chredydwyr</w:t>
            </w:r>
            <w:r w:rsidR="009B4ADB">
              <w:t xml:space="preserve"> neu’n</w:t>
            </w:r>
            <w:r>
              <w:t xml:space="preserve"> de</w:t>
            </w:r>
            <w:r w:rsidR="009B4ADB">
              <w:t>stun</w:t>
            </w:r>
            <w:r>
              <w:t xml:space="preserve"> a</w:t>
            </w:r>
            <w:r w:rsidR="009B4ADB">
              <w:t>c</w:t>
            </w:r>
            <w:r>
              <w:t xml:space="preserve">hos </w:t>
            </w:r>
            <w:r w:rsidR="009B4ADB">
              <w:t>p</w:t>
            </w:r>
            <w:r>
              <w:t>erthnasol</w:t>
            </w:r>
            <w:r w:rsidR="0000233D" w:rsidRPr="00E47D53">
              <w:t>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BCFA6" w14:textId="1EE472D5" w:rsidR="0000233D" w:rsidRPr="00E47D53" w:rsidRDefault="002A3C2C" w:rsidP="002A3C2C">
            <w:pPr>
              <w:spacing w:before="120" w:after="120"/>
            </w:pPr>
            <w:r>
              <w:t>Oes</w:t>
            </w:r>
            <w:r w:rsidR="0000233D" w:rsidRPr="00E47D53">
              <w:t xml:space="preserve"> / N</w:t>
            </w:r>
            <w:r>
              <w:t>ac oes</w:t>
            </w:r>
          </w:p>
        </w:tc>
      </w:tr>
      <w:tr w:rsidR="0000233D" w:rsidRPr="00E47D53" w14:paraId="70714E87" w14:textId="77777777" w:rsidTr="00FB3956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C408391" w14:textId="77777777" w:rsidR="0000233D" w:rsidRPr="00E47D53" w:rsidRDefault="0000233D" w:rsidP="00B2415D">
            <w:pPr>
              <w:spacing w:after="0"/>
            </w:pPr>
            <w:bookmarkStart w:id="22" w:name="_Toc350435220"/>
            <w:bookmarkStart w:id="23" w:name="_Toc350435291"/>
            <w:r w:rsidRPr="00E47D53">
              <w:t>3.2</w:t>
            </w:r>
            <w:bookmarkEnd w:id="22"/>
            <w:bookmarkEnd w:id="23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40B4C" w14:textId="57BC67FF" w:rsidR="0000233D" w:rsidRPr="00E47D53" w:rsidRDefault="00A54FB3" w:rsidP="002A3C2C">
            <w:pPr>
              <w:spacing w:before="120" w:after="120" w:line="276" w:lineRule="auto"/>
              <w:jc w:val="both"/>
            </w:pPr>
            <w:r>
              <w:t>Wedi ei ddyfarnu’n euog o drosedd yn ymwneud ag ymddygiad busnes neu broffes</w:t>
            </w:r>
            <w:r w:rsidR="002A3C2C">
              <w:t>i</w:t>
            </w:r>
            <w:r>
              <w:t>ynol</w:t>
            </w:r>
            <w:r w:rsidR="0000233D" w:rsidRPr="00E47D53">
              <w:t>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2303D" w14:textId="29A7EC4E" w:rsidR="0000233D" w:rsidRPr="00E47D53" w:rsidRDefault="002A3C2C" w:rsidP="002A3C2C">
            <w:pPr>
              <w:spacing w:before="120" w:after="120"/>
            </w:pPr>
            <w:r>
              <w:t>Oes</w:t>
            </w:r>
            <w:r w:rsidRPr="00E47D53">
              <w:t xml:space="preserve"> / N</w:t>
            </w:r>
            <w:r>
              <w:t>ac oes</w:t>
            </w:r>
            <w:r w:rsidRPr="00E47D53">
              <w:t xml:space="preserve"> </w:t>
            </w:r>
          </w:p>
        </w:tc>
      </w:tr>
      <w:tr w:rsidR="0000233D" w:rsidRPr="00E47D53" w14:paraId="4CDC9980" w14:textId="77777777" w:rsidTr="00FB3956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5DE7DFD" w14:textId="77777777" w:rsidR="0000233D" w:rsidRPr="00E47D53" w:rsidRDefault="0000233D" w:rsidP="00B2415D">
            <w:pPr>
              <w:spacing w:after="0"/>
            </w:pPr>
            <w:bookmarkStart w:id="24" w:name="_Toc350435221"/>
            <w:bookmarkStart w:id="25" w:name="_Toc350435292"/>
            <w:r w:rsidRPr="00E47D53">
              <w:t>3.3</w:t>
            </w:r>
            <w:bookmarkEnd w:id="24"/>
            <w:bookmarkEnd w:id="25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430F3" w14:textId="67BE3FC5" w:rsidR="0000233D" w:rsidRPr="00E47D53" w:rsidRDefault="003D7BAB" w:rsidP="00D93173">
            <w:pPr>
              <w:spacing w:before="120" w:after="120" w:line="276" w:lineRule="auto"/>
              <w:jc w:val="both"/>
            </w:pPr>
            <w:r w:rsidRPr="003D7BAB">
              <w:rPr>
                <w:rFonts w:cs="Verdana"/>
                <w:szCs w:val="18"/>
                <w:lang w:eastAsia="en-GB"/>
              </w:rPr>
              <w:t>Wedi cyflawni gweithred o gamymddwyn difrifol mewn busnes</w:t>
            </w:r>
            <w:r w:rsidRPr="003D7BAB">
              <w:rPr>
                <w:szCs w:val="18"/>
                <w:lang w:eastAsia="en-GB"/>
              </w:rPr>
              <w:t>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68C2D" w14:textId="5E7E294D" w:rsidR="0000233D" w:rsidRPr="00E47D53" w:rsidRDefault="002A3C2C" w:rsidP="002A3C2C">
            <w:pPr>
              <w:spacing w:before="120" w:after="120"/>
            </w:pPr>
            <w:r>
              <w:t>Oes</w:t>
            </w:r>
            <w:r w:rsidRPr="00E47D53">
              <w:t xml:space="preserve"> / N</w:t>
            </w:r>
            <w:r>
              <w:t>ac oes</w:t>
            </w:r>
            <w:r w:rsidRPr="00E47D53">
              <w:t xml:space="preserve"> </w:t>
            </w:r>
          </w:p>
        </w:tc>
      </w:tr>
      <w:tr w:rsidR="0000233D" w:rsidRPr="00E47D53" w14:paraId="15F16FA6" w14:textId="77777777" w:rsidTr="00FB3956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5F9A6B4" w14:textId="77777777" w:rsidR="0000233D" w:rsidRPr="00E47D53" w:rsidRDefault="0000233D" w:rsidP="00B2415D">
            <w:pPr>
              <w:spacing w:after="0"/>
            </w:pPr>
            <w:bookmarkStart w:id="26" w:name="_Toc350435222"/>
            <w:bookmarkStart w:id="27" w:name="_Toc350435293"/>
            <w:r w:rsidRPr="00E47D53">
              <w:t>3.4</w:t>
            </w:r>
            <w:bookmarkEnd w:id="26"/>
            <w:bookmarkEnd w:id="27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341D" w14:textId="09BD9306" w:rsidR="0000233D" w:rsidRPr="00E47D53" w:rsidRDefault="002A3C2C" w:rsidP="002A3C2C">
            <w:pPr>
              <w:spacing w:before="120" w:after="120" w:line="276" w:lineRule="auto"/>
              <w:jc w:val="both"/>
            </w:pPr>
            <w:r>
              <w:t>Heb fodloni rhwymedigaethau mewn cysylltiad â thalu trethi</w:t>
            </w:r>
            <w:r w:rsidR="0000233D" w:rsidRPr="00E47D53">
              <w:t>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50583" w14:textId="146A7D3D" w:rsidR="0000233D" w:rsidRPr="00E47D53" w:rsidRDefault="002A3C2C" w:rsidP="002A3C2C">
            <w:pPr>
              <w:spacing w:before="120" w:after="120"/>
            </w:pPr>
            <w:r>
              <w:t>Oes</w:t>
            </w:r>
            <w:r w:rsidRPr="00E47D53">
              <w:t xml:space="preserve"> / N</w:t>
            </w:r>
            <w:r>
              <w:t>ac oes</w:t>
            </w:r>
            <w:r w:rsidRPr="00E47D53">
              <w:t xml:space="preserve"> </w:t>
            </w:r>
          </w:p>
        </w:tc>
      </w:tr>
      <w:tr w:rsidR="0000233D" w:rsidRPr="00E47D53" w14:paraId="636BAE22" w14:textId="77777777" w:rsidTr="00FB3956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A54ECEC" w14:textId="77777777" w:rsidR="0000233D" w:rsidRPr="00E47D53" w:rsidRDefault="0000233D" w:rsidP="00B2415D">
            <w:pPr>
              <w:spacing w:after="0"/>
            </w:pPr>
            <w:bookmarkStart w:id="28" w:name="_Toc350435223"/>
            <w:bookmarkStart w:id="29" w:name="_Toc350435294"/>
            <w:r w:rsidRPr="00E47D53">
              <w:t>3.5</w:t>
            </w:r>
            <w:bookmarkEnd w:id="28"/>
            <w:bookmarkEnd w:id="29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0DB9" w14:textId="20C19BBF" w:rsidR="0000233D" w:rsidRPr="00E47D53" w:rsidRDefault="002A3C2C" w:rsidP="005E6537">
            <w:pPr>
              <w:spacing w:before="120" w:after="120" w:line="276" w:lineRule="auto"/>
              <w:jc w:val="both"/>
            </w:pPr>
            <w:r>
              <w:t>Y</w:t>
            </w:r>
            <w:r w:rsidR="005E6537">
              <w:t>n</w:t>
            </w:r>
            <w:r>
              <w:t xml:space="preserve"> euog o gam</w:t>
            </w:r>
            <w:r w:rsidR="005E6537">
              <w:t>liwio</w:t>
            </w:r>
            <w:r>
              <w:t xml:space="preserve"> difr</w:t>
            </w:r>
            <w:r w:rsidR="005E6537">
              <w:t>if</w:t>
            </w:r>
            <w:r>
              <w:t>o</w:t>
            </w:r>
            <w:r w:rsidR="005E6537">
              <w:t xml:space="preserve">l </w:t>
            </w:r>
            <w:r>
              <w:t>wr</w:t>
            </w:r>
            <w:r w:rsidR="005E6537">
              <w:t>t</w:t>
            </w:r>
            <w:r>
              <w:t>h ddarparu gwybo</w:t>
            </w:r>
            <w:r w:rsidR="005E6537">
              <w:t>d</w:t>
            </w:r>
            <w:r>
              <w:t>aeth</w:t>
            </w:r>
            <w:r w:rsidR="0000233D" w:rsidRPr="00E47D53">
              <w:t>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552F0" w14:textId="36F081F3" w:rsidR="0000233D" w:rsidRPr="00E47D53" w:rsidRDefault="002A3C2C" w:rsidP="002A3C2C">
            <w:pPr>
              <w:spacing w:before="120" w:after="120"/>
            </w:pPr>
            <w:r>
              <w:t>Oes</w:t>
            </w:r>
            <w:r w:rsidRPr="00E47D53">
              <w:t xml:space="preserve"> / N</w:t>
            </w:r>
            <w:r>
              <w:t>ac oes</w:t>
            </w:r>
            <w:r w:rsidRPr="00E47D53">
              <w:t xml:space="preserve"> </w:t>
            </w:r>
          </w:p>
        </w:tc>
      </w:tr>
      <w:tr w:rsidR="0000233D" w:rsidRPr="00E47D53" w14:paraId="3D243795" w14:textId="77777777" w:rsidTr="00FB3956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5042C3D" w14:textId="77777777" w:rsidR="0000233D" w:rsidRPr="00E47D53" w:rsidRDefault="0000233D" w:rsidP="00B2415D">
            <w:pPr>
              <w:spacing w:after="0"/>
            </w:pPr>
            <w:bookmarkStart w:id="30" w:name="_Toc350435224"/>
            <w:bookmarkStart w:id="31" w:name="_Toc350435295"/>
            <w:r w:rsidRPr="00E47D53">
              <w:t>3.6</w:t>
            </w:r>
            <w:bookmarkEnd w:id="30"/>
            <w:bookmarkEnd w:id="31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EA7C" w14:textId="509CE059" w:rsidR="0000233D" w:rsidRPr="00E47D53" w:rsidRDefault="005E6537" w:rsidP="005E6537">
            <w:pPr>
              <w:spacing w:before="120" w:after="120" w:line="276" w:lineRule="auto"/>
              <w:jc w:val="both"/>
            </w:pPr>
            <w:r>
              <w:t>Heb fod yn meddu ar drwyddedau neu dystysgrifau perthnasol neu aelodaeth briodol o sefydliad priodol lle mae’r gyfraith yn mynnu hynny</w:t>
            </w:r>
            <w:r w:rsidR="0000233D" w:rsidRPr="00E47D53">
              <w:t>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9E71" w14:textId="6E072215" w:rsidR="0000233D" w:rsidRPr="00E47D53" w:rsidRDefault="002A3C2C" w:rsidP="002A3C2C">
            <w:pPr>
              <w:spacing w:before="120" w:after="120"/>
            </w:pPr>
            <w:r>
              <w:t>Oes</w:t>
            </w:r>
            <w:r w:rsidRPr="00E47D53">
              <w:t xml:space="preserve"> / N</w:t>
            </w:r>
            <w:r>
              <w:t>ac oes</w:t>
            </w:r>
            <w:r w:rsidRPr="00E47D53">
              <w:t xml:space="preserve"> </w:t>
            </w:r>
          </w:p>
        </w:tc>
      </w:tr>
      <w:tr w:rsidR="0000233D" w:rsidRPr="00E47D53" w14:paraId="4AE7EB52" w14:textId="77777777" w:rsidTr="00BA78D0">
        <w:trPr>
          <w:cantSplit/>
          <w:trHeight w:val="824"/>
        </w:trPr>
        <w:tc>
          <w:tcPr>
            <w:tcW w:w="10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2380" w14:textId="1B9EBA87" w:rsidR="0000233D" w:rsidRPr="00E47D53" w:rsidRDefault="005E6537" w:rsidP="00D44B9A">
            <w:pPr>
              <w:spacing w:after="0" w:line="276" w:lineRule="auto"/>
              <w:jc w:val="both"/>
            </w:pPr>
            <w:r>
              <w:t>Os ‘Oes’ yw’r ateb i unrhyw rai o’r rhain, rhowch fanylion byr, g</w:t>
            </w:r>
            <w:r w:rsidR="00521900">
              <w:t>a</w:t>
            </w:r>
            <w:r>
              <w:t>n gynnwys pa gamau cywir</w:t>
            </w:r>
            <w:r w:rsidR="00521900">
              <w:t>o</w:t>
            </w:r>
            <w:r>
              <w:t xml:space="preserve"> sydd wedi</w:t>
            </w:r>
            <w:r w:rsidR="00521900">
              <w:t>’</w:t>
            </w:r>
            <w:r>
              <w:t>u cymryd</w:t>
            </w:r>
            <w:r w:rsidR="0000233D" w:rsidRPr="00E47D53">
              <w:t>.</w:t>
            </w:r>
          </w:p>
          <w:p w14:paraId="75DFAD34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  <w:p w14:paraId="21049D94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  <w:p w14:paraId="491DE9A4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  <w:p w14:paraId="1B991F3C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  <w:p w14:paraId="5C4FEE6D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  <w:p w14:paraId="017ABD31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  <w:p w14:paraId="5CB8C25D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  <w:p w14:paraId="37054127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  <w:p w14:paraId="5FA15287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</w:tc>
      </w:tr>
    </w:tbl>
    <w:p w14:paraId="3E3B804E" w14:textId="05BB08BD" w:rsidR="0000233D" w:rsidRPr="00E47D53" w:rsidRDefault="00521900" w:rsidP="00AF5EA7">
      <w:pPr>
        <w:pStyle w:val="Heading2"/>
      </w:pPr>
      <w:r>
        <w:t>Yswiriant</w:t>
      </w:r>
    </w:p>
    <w:p w14:paraId="1EBAECDB" w14:textId="77777777" w:rsidR="009B156B" w:rsidRPr="00602184" w:rsidRDefault="009B156B" w:rsidP="009B156B">
      <w:pPr>
        <w:spacing w:line="360" w:lineRule="auto"/>
      </w:pPr>
      <w:r w:rsidRPr="00602184">
        <w:t>Bydd yn ofynnol i unrhyw gynigydd llwyddiannus sicrhau GFGC yn erbyn unrhyw hawliadau sy’n codi, p’un a yw’n cael ei achosi gan esgeulustod neu ddiffyg y cynigydd llwyddiannus.  Bydd angen dangos tystiolaeth bod gan y cynigydd llwyddiannus yswiriant digonol cyn gallu ymrwymo i Gontract.</w:t>
      </w:r>
    </w:p>
    <w:p w14:paraId="629727AC" w14:textId="4784AE44" w:rsidR="0000233D" w:rsidRPr="00E47D53" w:rsidRDefault="00CF1B2F" w:rsidP="00025BB7">
      <w:pPr>
        <w:spacing w:line="360" w:lineRule="auto"/>
        <w:jc w:val="both"/>
        <w:rPr>
          <w:lang w:eastAsia="en-GB"/>
        </w:rPr>
      </w:pPr>
      <w:r>
        <w:rPr>
          <w:lang w:eastAsia="en-GB"/>
        </w:rPr>
        <w:t>Bydd methu â chynnal yr</w:t>
      </w:r>
      <w:r w:rsidR="00DC5E83">
        <w:rPr>
          <w:lang w:eastAsia="en-GB"/>
        </w:rPr>
        <w:t xml:space="preserve"> </w:t>
      </w:r>
      <w:r>
        <w:rPr>
          <w:lang w:eastAsia="en-GB"/>
        </w:rPr>
        <w:t>y</w:t>
      </w:r>
      <w:r w:rsidR="00DC5E83">
        <w:rPr>
          <w:lang w:eastAsia="en-GB"/>
        </w:rPr>
        <w:t>swiriant</w:t>
      </w:r>
      <w:r>
        <w:rPr>
          <w:lang w:eastAsia="en-GB"/>
        </w:rPr>
        <w:t xml:space="preserve"> ange</w:t>
      </w:r>
      <w:r w:rsidR="00DC5E83">
        <w:rPr>
          <w:lang w:eastAsia="en-GB"/>
        </w:rPr>
        <w:t>n</w:t>
      </w:r>
      <w:r>
        <w:rPr>
          <w:lang w:eastAsia="en-GB"/>
        </w:rPr>
        <w:t>r</w:t>
      </w:r>
      <w:r w:rsidR="00DC5E83">
        <w:rPr>
          <w:lang w:eastAsia="en-GB"/>
        </w:rPr>
        <w:t>h</w:t>
      </w:r>
      <w:r>
        <w:rPr>
          <w:lang w:eastAsia="en-GB"/>
        </w:rPr>
        <w:t>eidiol drwy gydol y c</w:t>
      </w:r>
      <w:r w:rsidR="00DC5E83">
        <w:rPr>
          <w:lang w:eastAsia="en-GB"/>
        </w:rPr>
        <w:t>o</w:t>
      </w:r>
      <w:r>
        <w:rPr>
          <w:lang w:eastAsia="en-GB"/>
        </w:rPr>
        <w:t>nt</w:t>
      </w:r>
      <w:r w:rsidR="00DC5E83">
        <w:rPr>
          <w:lang w:eastAsia="en-GB"/>
        </w:rPr>
        <w:t>r</w:t>
      </w:r>
      <w:r>
        <w:rPr>
          <w:lang w:eastAsia="en-GB"/>
        </w:rPr>
        <w:t>act hefyd yn g</w:t>
      </w:r>
      <w:r w:rsidR="00DC5E83">
        <w:rPr>
          <w:lang w:eastAsia="en-GB"/>
        </w:rPr>
        <w:t>olygu</w:t>
      </w:r>
      <w:r>
        <w:rPr>
          <w:lang w:eastAsia="en-GB"/>
        </w:rPr>
        <w:t xml:space="preserve"> dod </w:t>
      </w:r>
      <w:r w:rsidR="00DC5E83">
        <w:rPr>
          <w:lang w:eastAsia="en-GB"/>
        </w:rPr>
        <w:t>â’r</w:t>
      </w:r>
      <w:r>
        <w:rPr>
          <w:lang w:eastAsia="en-GB"/>
        </w:rPr>
        <w:t xml:space="preserve"> cont</w:t>
      </w:r>
      <w:r w:rsidR="00DC5E83">
        <w:rPr>
          <w:lang w:eastAsia="en-GB"/>
        </w:rPr>
        <w:t>r</w:t>
      </w:r>
      <w:r>
        <w:rPr>
          <w:lang w:eastAsia="en-GB"/>
        </w:rPr>
        <w:t>a</w:t>
      </w:r>
      <w:r w:rsidR="00DC5E83">
        <w:rPr>
          <w:lang w:eastAsia="en-GB"/>
        </w:rPr>
        <w:t>c</w:t>
      </w:r>
      <w:r>
        <w:rPr>
          <w:lang w:eastAsia="en-GB"/>
        </w:rPr>
        <w:t xml:space="preserve">t </w:t>
      </w:r>
      <w:r w:rsidR="00DC5E83">
        <w:rPr>
          <w:lang w:eastAsia="en-GB"/>
        </w:rPr>
        <w:t>i</w:t>
      </w:r>
      <w:r>
        <w:rPr>
          <w:lang w:eastAsia="en-GB"/>
        </w:rPr>
        <w:t xml:space="preserve"> ben</w:t>
      </w:r>
      <w:r w:rsidR="00DC5E83">
        <w:rPr>
          <w:lang w:eastAsia="en-GB"/>
        </w:rPr>
        <w:t xml:space="preserve"> </w:t>
      </w:r>
      <w:r>
        <w:rPr>
          <w:lang w:eastAsia="en-GB"/>
        </w:rPr>
        <w:t>ar unwaith</w:t>
      </w:r>
      <w:r w:rsidR="0000233D" w:rsidRPr="00E47D53">
        <w:rPr>
          <w:lang w:eastAsia="en-GB"/>
        </w:rPr>
        <w:t>.</w:t>
      </w:r>
      <w:bookmarkStart w:id="32" w:name="_GoBack"/>
      <w:bookmarkEnd w:id="32"/>
    </w:p>
    <w:p w14:paraId="5BD9DA75" w14:textId="5A48E9D2" w:rsidR="0000233D" w:rsidRPr="00E47D53" w:rsidRDefault="00DC5E83" w:rsidP="00025BB7">
      <w:pPr>
        <w:spacing w:line="360" w:lineRule="auto"/>
        <w:jc w:val="both"/>
        <w:rPr>
          <w:lang w:eastAsia="en-GB"/>
        </w:rPr>
      </w:pPr>
      <w:r>
        <w:rPr>
          <w:lang w:eastAsia="en-GB"/>
        </w:rPr>
        <w:t>Hwyrach yr hoffech gysylltu copi o’ch tystysgrifau yswiriant (neu ddyfynbrisiau yn dystiolaeth y gallai’r lefel yswiriant angenrheidiol fod ar gael ichi os bydd eich cynnig yn llwyddiannus</w:t>
      </w:r>
      <w:r w:rsidR="0000233D" w:rsidRPr="00E47D53">
        <w:rPr>
          <w:lang w:eastAsia="en-GB"/>
        </w:rPr>
        <w:t xml:space="preserve">). </w:t>
      </w:r>
    </w:p>
    <w:p w14:paraId="4F9EA6B3" w14:textId="77134630" w:rsidR="0000233D" w:rsidRPr="00E47D53" w:rsidRDefault="003D7BAB" w:rsidP="00025BB7">
      <w:pPr>
        <w:spacing w:line="360" w:lineRule="auto"/>
        <w:jc w:val="both"/>
        <w:rPr>
          <w:lang w:eastAsia="en-GB"/>
        </w:rPr>
      </w:pPr>
      <w:r w:rsidRPr="003D7BAB">
        <w:rPr>
          <w:rFonts w:cs="Verdana"/>
          <w:szCs w:val="18"/>
          <w:lang w:eastAsia="en-GB"/>
        </w:rPr>
        <w:t>Os byddwch yn llwyddiannus mewn cystadleuaeth fach yng Ngham 2, bydd angen ichi ddarparu tystiolaeth fod gennych yswiriant mewn grym ar y lefelau angenrheidiol. Hwyrach yr hoffech gysylltu copi o’ch tystysgrifau yswiriant gyda’r cais hwn</w:t>
      </w:r>
      <w:r w:rsidRPr="003D7BAB">
        <w:rPr>
          <w:szCs w:val="18"/>
          <w:lang w:eastAsia="en-GB"/>
        </w:rPr>
        <w:t>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"/>
        <w:gridCol w:w="5349"/>
        <w:gridCol w:w="4423"/>
      </w:tblGrid>
      <w:tr w:rsidR="0000233D" w:rsidRPr="00E47D53" w14:paraId="5975FBFA" w14:textId="77777777" w:rsidTr="00FB3956">
        <w:trPr>
          <w:cantSplit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46E05F5" w14:textId="77777777" w:rsidR="0000233D" w:rsidRPr="00E47D53" w:rsidRDefault="0000233D" w:rsidP="00C80CDD">
            <w:pPr>
              <w:spacing w:before="120" w:after="120" w:line="276" w:lineRule="auto"/>
              <w:jc w:val="center"/>
              <w:rPr>
                <w:rFonts w:eastAsia="Calibri" w:cs="Arial"/>
              </w:rPr>
            </w:pPr>
            <w:bookmarkStart w:id="33" w:name="_Toc350435226"/>
            <w:bookmarkStart w:id="34" w:name="_Toc350435297"/>
            <w:r w:rsidRPr="00E47D53">
              <w:rPr>
                <w:rFonts w:eastAsia="Calibri" w:cs="Arial"/>
              </w:rPr>
              <w:lastRenderedPageBreak/>
              <w:t>4.1</w:t>
            </w:r>
            <w:bookmarkEnd w:id="33"/>
            <w:bookmarkEnd w:id="34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552E" w14:textId="35AFE3B7" w:rsidR="0000233D" w:rsidRPr="00E47D53" w:rsidRDefault="00B345EC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Gwerth sicrwydd yswiriant Atebolrwydd Cyflogwr</w:t>
            </w:r>
          </w:p>
          <w:p w14:paraId="54BBA2FF" w14:textId="6F034CD7" w:rsidR="0000233D" w:rsidRPr="00E47D53" w:rsidRDefault="00B345EC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Enw’r yswiriwr</w:t>
            </w:r>
          </w:p>
          <w:p w14:paraId="3D68EFF2" w14:textId="0381FEFB" w:rsidR="0000233D" w:rsidRPr="00E47D53" w:rsidRDefault="00B345EC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Rhif p</w:t>
            </w:r>
            <w:r w:rsidR="0000233D" w:rsidRPr="00E47D53">
              <w:rPr>
                <w:rFonts w:eastAsia="Calibri" w:cs="Arial"/>
              </w:rPr>
              <w:t>oli</w:t>
            </w:r>
            <w:r>
              <w:rPr>
                <w:rFonts w:eastAsia="Calibri" w:cs="Arial"/>
              </w:rPr>
              <w:t>si</w:t>
            </w:r>
          </w:p>
          <w:p w14:paraId="7DC9F28C" w14:textId="2221F8F0" w:rsidR="00544663" w:rsidRPr="00E47D53" w:rsidRDefault="003D7BAB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cs="Verdana"/>
                <w:szCs w:val="18"/>
                <w:lang w:eastAsia="en-GB"/>
              </w:rPr>
              <w:t>Cwmpas y polisi (h.y. beth sydd wedi’i gynnwys)</w:t>
            </w:r>
          </w:p>
          <w:p w14:paraId="476AEAAE" w14:textId="180BC27C" w:rsidR="0000233D" w:rsidRPr="00E47D53" w:rsidRDefault="00B345EC" w:rsidP="00B345EC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Dyddiad dod i ben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FEEF" w14:textId="77777777" w:rsidR="0000233D" w:rsidRPr="00E47D53" w:rsidRDefault="0000233D" w:rsidP="007C3F42">
            <w:pPr>
              <w:spacing w:before="120" w:after="120" w:line="360" w:lineRule="auto"/>
              <w:jc w:val="both"/>
              <w:rPr>
                <w:rFonts w:eastAsia="Calibri" w:cs="Arial"/>
              </w:rPr>
            </w:pPr>
          </w:p>
        </w:tc>
      </w:tr>
      <w:tr w:rsidR="0000233D" w:rsidRPr="00E47D53" w14:paraId="6A4B74A8" w14:textId="77777777" w:rsidTr="00FB3956">
        <w:trPr>
          <w:cantSplit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E50880E" w14:textId="77777777" w:rsidR="0000233D" w:rsidRPr="00E47D53" w:rsidRDefault="0000233D" w:rsidP="00C80CDD">
            <w:pPr>
              <w:spacing w:before="120" w:after="120" w:line="276" w:lineRule="auto"/>
              <w:jc w:val="center"/>
              <w:rPr>
                <w:rFonts w:eastAsia="Calibri" w:cs="Arial"/>
              </w:rPr>
            </w:pPr>
            <w:bookmarkStart w:id="35" w:name="_Toc350435227"/>
            <w:bookmarkStart w:id="36" w:name="_Toc350435298"/>
            <w:r w:rsidRPr="00E47D53">
              <w:rPr>
                <w:rFonts w:eastAsia="Calibri" w:cs="Arial"/>
              </w:rPr>
              <w:t>4.2</w:t>
            </w:r>
            <w:bookmarkEnd w:id="35"/>
            <w:bookmarkEnd w:id="36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03996" w14:textId="6D625850" w:rsidR="0000233D" w:rsidRPr="00E47D53" w:rsidRDefault="007D4362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Gwerth sicrwydd yswiriant Atebolrwydd Cyhoeddus</w:t>
            </w:r>
          </w:p>
          <w:p w14:paraId="4DD24B80" w14:textId="77777777" w:rsidR="007D4362" w:rsidRPr="00E47D53" w:rsidRDefault="007D4362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Enw’r yswiriwr</w:t>
            </w:r>
          </w:p>
          <w:p w14:paraId="17A73D74" w14:textId="77777777" w:rsidR="007D4362" w:rsidRPr="00E47D53" w:rsidRDefault="007D4362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Rhif p</w:t>
            </w:r>
            <w:r w:rsidRPr="00E47D53">
              <w:rPr>
                <w:rFonts w:eastAsia="Calibri" w:cs="Arial"/>
              </w:rPr>
              <w:t>oli</w:t>
            </w:r>
            <w:r>
              <w:rPr>
                <w:rFonts w:eastAsia="Calibri" w:cs="Arial"/>
              </w:rPr>
              <w:t>si</w:t>
            </w:r>
          </w:p>
          <w:p w14:paraId="05ED375A" w14:textId="20B046DC" w:rsidR="007D4362" w:rsidRPr="00E47D53" w:rsidRDefault="003D7BAB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cs="Verdana"/>
                <w:szCs w:val="18"/>
                <w:lang w:eastAsia="en-GB"/>
              </w:rPr>
              <w:t>Cwmpas y polisi (h.y. beth sydd wedi’i gynnwys)</w:t>
            </w:r>
          </w:p>
          <w:p w14:paraId="663D85FB" w14:textId="5017B6B1" w:rsidR="0000233D" w:rsidRPr="00E47D53" w:rsidRDefault="007D4362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Dyddiad dod i ben</w:t>
            </w:r>
            <w:r w:rsidRPr="00E47D53">
              <w:rPr>
                <w:rFonts w:eastAsia="Calibri" w:cs="Arial"/>
              </w:rPr>
              <w:t xml:space="preserve"> 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9E10C" w14:textId="77777777" w:rsidR="0000233D" w:rsidRPr="00E47D53" w:rsidRDefault="0000233D" w:rsidP="007C3F42">
            <w:pPr>
              <w:spacing w:before="120" w:after="120" w:line="360" w:lineRule="auto"/>
              <w:jc w:val="both"/>
              <w:rPr>
                <w:rFonts w:eastAsia="Calibri" w:cs="Arial"/>
              </w:rPr>
            </w:pPr>
          </w:p>
        </w:tc>
      </w:tr>
      <w:tr w:rsidR="0000233D" w:rsidRPr="00E47D53" w14:paraId="50D47C9C" w14:textId="77777777" w:rsidTr="00FB3956">
        <w:trPr>
          <w:cantSplit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BC72F10" w14:textId="77777777" w:rsidR="0000233D" w:rsidRPr="00E47D53" w:rsidRDefault="0000233D" w:rsidP="00C80CDD">
            <w:pPr>
              <w:spacing w:before="120" w:after="120" w:line="276" w:lineRule="auto"/>
              <w:jc w:val="center"/>
              <w:rPr>
                <w:rFonts w:eastAsia="Calibri" w:cs="Arial"/>
              </w:rPr>
            </w:pPr>
            <w:bookmarkStart w:id="37" w:name="_Toc350435228"/>
            <w:bookmarkStart w:id="38" w:name="_Toc350435299"/>
            <w:r w:rsidRPr="00E47D53">
              <w:rPr>
                <w:rFonts w:eastAsia="Calibri" w:cs="Arial"/>
              </w:rPr>
              <w:t>4.3</w:t>
            </w:r>
            <w:bookmarkEnd w:id="37"/>
            <w:bookmarkEnd w:id="38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5536F" w14:textId="2E355C04" w:rsidR="007D4362" w:rsidRDefault="007D4362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Gwerth sicrwydd yswiriant Indemniad Proffesiynol</w:t>
            </w:r>
          </w:p>
          <w:p w14:paraId="38C88CD4" w14:textId="77777777" w:rsidR="007D4362" w:rsidRPr="00E47D53" w:rsidRDefault="007D4362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Enw’r yswiriwr</w:t>
            </w:r>
          </w:p>
          <w:p w14:paraId="00CF6368" w14:textId="77777777" w:rsidR="007D4362" w:rsidRPr="00E47D53" w:rsidRDefault="007D4362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Rhif p</w:t>
            </w:r>
            <w:r w:rsidRPr="00E47D53">
              <w:rPr>
                <w:rFonts w:eastAsia="Calibri" w:cs="Arial"/>
              </w:rPr>
              <w:t>oli</w:t>
            </w:r>
            <w:r>
              <w:rPr>
                <w:rFonts w:eastAsia="Calibri" w:cs="Arial"/>
              </w:rPr>
              <w:t>si</w:t>
            </w:r>
          </w:p>
          <w:p w14:paraId="2F253DB6" w14:textId="71EA32D5" w:rsidR="007D4362" w:rsidRPr="00E47D53" w:rsidRDefault="003D7BAB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cs="Verdana"/>
                <w:szCs w:val="18"/>
                <w:lang w:eastAsia="en-GB"/>
              </w:rPr>
              <w:t>Cwmpas y polisi (h.y. beth sydd wedi’i gynnwys)</w:t>
            </w:r>
          </w:p>
          <w:p w14:paraId="07C96C5D" w14:textId="1F5FB8EF" w:rsidR="0000233D" w:rsidRPr="00E47D53" w:rsidRDefault="007D4362" w:rsidP="007D4362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Dyddiad dod i ben</w:t>
            </w:r>
            <w:r w:rsidRPr="00E47D53">
              <w:rPr>
                <w:rFonts w:eastAsia="Calibri" w:cs="Arial"/>
              </w:rPr>
              <w:t xml:space="preserve"> 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F331" w14:textId="77777777" w:rsidR="0000233D" w:rsidRPr="00E47D53" w:rsidRDefault="0000233D" w:rsidP="007C3F42">
            <w:pPr>
              <w:spacing w:before="120" w:after="120" w:line="360" w:lineRule="auto"/>
              <w:jc w:val="both"/>
              <w:rPr>
                <w:rFonts w:eastAsia="Calibri" w:cs="Arial"/>
              </w:rPr>
            </w:pPr>
          </w:p>
        </w:tc>
      </w:tr>
    </w:tbl>
    <w:p w14:paraId="02BD5666" w14:textId="497F3B9C" w:rsidR="0000233D" w:rsidRPr="00E47D53" w:rsidRDefault="007D4362" w:rsidP="00AF5EA7">
      <w:pPr>
        <w:pStyle w:val="Heading2"/>
        <w:numPr>
          <w:ilvl w:val="0"/>
          <w:numId w:val="0"/>
        </w:numPr>
      </w:pPr>
      <w:r>
        <w:t>Rhan</w:t>
      </w:r>
      <w:r w:rsidR="0000233D" w:rsidRPr="00E47D53">
        <w:t xml:space="preserve"> B</w:t>
      </w:r>
    </w:p>
    <w:p w14:paraId="71D81E96" w14:textId="061C9B06" w:rsidR="00806090" w:rsidRDefault="007D4362" w:rsidP="00AF5EA7">
      <w:pPr>
        <w:pStyle w:val="Heading2"/>
        <w:numPr>
          <w:ilvl w:val="0"/>
          <w:numId w:val="21"/>
        </w:numPr>
      </w:pPr>
      <w:bookmarkStart w:id="39" w:name="_Toc351026636"/>
      <w:bookmarkStart w:id="40" w:name="_Toc351027726"/>
      <w:bookmarkStart w:id="41" w:name="_Toc351027888"/>
      <w:bookmarkStart w:id="42" w:name="_Toc351028888"/>
      <w:bookmarkStart w:id="43" w:name="_Toc351029644"/>
      <w:bookmarkEnd w:id="39"/>
      <w:bookmarkEnd w:id="40"/>
      <w:bookmarkEnd w:id="41"/>
      <w:bookmarkEnd w:id="42"/>
      <w:bookmarkEnd w:id="43"/>
      <w:r>
        <w:t>Cenhadaeth yr Ardd</w:t>
      </w:r>
    </w:p>
    <w:p w14:paraId="3A9956E1" w14:textId="3960D729" w:rsidR="00806090" w:rsidRPr="00806090" w:rsidRDefault="000A6C05" w:rsidP="00AF5EA7">
      <w:pPr>
        <w:spacing w:line="360" w:lineRule="auto"/>
        <w:jc w:val="both"/>
        <w:rPr>
          <w:lang w:eastAsia="en-GB"/>
        </w:rPr>
      </w:pPr>
      <w:r>
        <w:rPr>
          <w:lang w:eastAsia="en-GB"/>
        </w:rPr>
        <w:t>Mae Gardd Fotaneg Genedlaethol Cymru (GFGC) yn elusen sy’n ymroi i ymchwil a chadwraeth bioamrywiaeth, cynaliadwyedd, dysgu gydol oes a mwynhad yr ymwelydd</w:t>
      </w:r>
      <w:r w:rsidR="00806090">
        <w:rPr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8794"/>
        <w:gridCol w:w="1123"/>
      </w:tblGrid>
      <w:tr w:rsidR="00806090" w:rsidRPr="00E47D53" w14:paraId="4739BFCD" w14:textId="77777777" w:rsidTr="00BA7BBD">
        <w:trPr>
          <w:cantSplit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BF6F5B1" w14:textId="078E9AB4" w:rsidR="00806090" w:rsidRPr="00E47D53" w:rsidRDefault="00806090" w:rsidP="00BA7BBD">
            <w:pPr>
              <w:spacing w:before="120" w:after="120" w:line="276" w:lineRule="auto"/>
              <w:jc w:val="center"/>
            </w:pPr>
            <w:r>
              <w:t>1.1</w:t>
            </w:r>
          </w:p>
        </w:tc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4E2F" w14:textId="57BD1BFD" w:rsidR="00806090" w:rsidRPr="00E47D53" w:rsidRDefault="000A6C05" w:rsidP="003D7BAB">
            <w:pPr>
              <w:spacing w:before="120" w:after="120" w:line="276" w:lineRule="auto"/>
              <w:jc w:val="both"/>
            </w:pPr>
            <w:r>
              <w:t xml:space="preserve">A ydych yn cytuno i weithio ar y cyd </w:t>
            </w:r>
            <w:r w:rsidR="003D7BAB">
              <w:t>â</w:t>
            </w:r>
            <w:r>
              <w:t xml:space="preserve"> GFGC </w:t>
            </w:r>
            <w:r w:rsidR="00036987">
              <w:t>i</w:t>
            </w:r>
            <w:r>
              <w:t xml:space="preserve"> fodloni’r tr</w:t>
            </w:r>
            <w:r w:rsidR="00036987">
              <w:t>i</w:t>
            </w:r>
            <w:r>
              <w:t xml:space="preserve"> nod allweddol o gad</w:t>
            </w:r>
            <w:r w:rsidR="00036987">
              <w:t>w</w:t>
            </w:r>
            <w:r>
              <w:t>raeth, addysg ac ysbrydoli?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3478" w14:textId="1AED6C8F" w:rsidR="00806090" w:rsidRPr="00E47D53" w:rsidRDefault="00806090" w:rsidP="000A6C05">
            <w:pPr>
              <w:spacing w:before="120" w:after="120" w:line="276" w:lineRule="auto"/>
            </w:pPr>
            <w:r w:rsidRPr="00E47D53">
              <w:t>Y</w:t>
            </w:r>
            <w:r w:rsidR="000A6C05">
              <w:t>dw</w:t>
            </w:r>
            <w:r w:rsidRPr="00E47D53">
              <w:t xml:space="preserve"> / N</w:t>
            </w:r>
            <w:r w:rsidR="000A6C05">
              <w:t>ac ydw</w:t>
            </w:r>
          </w:p>
        </w:tc>
      </w:tr>
      <w:tr w:rsidR="00806090" w:rsidRPr="00E47D53" w14:paraId="012551E2" w14:textId="77777777" w:rsidTr="00BA7BBD">
        <w:trPr>
          <w:cantSplit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5DC39152" w14:textId="0D93736A" w:rsidR="00806090" w:rsidRDefault="00806090" w:rsidP="00BA7BBD">
            <w:pPr>
              <w:spacing w:before="120" w:after="120" w:line="276" w:lineRule="auto"/>
              <w:jc w:val="center"/>
            </w:pPr>
            <w:r>
              <w:t>1.2</w:t>
            </w:r>
          </w:p>
        </w:tc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D247" w14:textId="1CCFF5A4" w:rsidR="00806090" w:rsidRDefault="000A6C05" w:rsidP="00036987">
            <w:pPr>
              <w:spacing w:before="120" w:after="120" w:line="276" w:lineRule="auto"/>
              <w:jc w:val="both"/>
            </w:pPr>
            <w:r>
              <w:t xml:space="preserve">A ydych yn cytuno i gefnogi’r </w:t>
            </w:r>
            <w:r w:rsidR="001B3B1C">
              <w:t>Pro</w:t>
            </w:r>
            <w:r>
              <w:t>si</w:t>
            </w:r>
            <w:r w:rsidR="001B3B1C">
              <w:t>ect</w:t>
            </w:r>
            <w:r w:rsidR="00806090">
              <w:t xml:space="preserve"> </w:t>
            </w:r>
            <w:r>
              <w:t>wrth hyrw</w:t>
            </w:r>
            <w:r w:rsidR="00036987">
              <w:t>y</w:t>
            </w:r>
            <w:r>
              <w:t>ddo gard</w:t>
            </w:r>
            <w:r w:rsidR="00036987">
              <w:t>dw</w:t>
            </w:r>
            <w:r>
              <w:t xml:space="preserve">riaeth Cymru, </w:t>
            </w:r>
            <w:r w:rsidR="00036987">
              <w:t>planhigion</w:t>
            </w:r>
            <w:r>
              <w:t xml:space="preserve"> ar gy</w:t>
            </w:r>
            <w:r w:rsidR="00036987">
              <w:t xml:space="preserve">fer </w:t>
            </w:r>
            <w:r>
              <w:t>peillwyr, diogelu bywyd gwyll</w:t>
            </w:r>
            <w:r w:rsidR="00036987">
              <w:t>t</w:t>
            </w:r>
            <w:r>
              <w:t xml:space="preserve"> a rhi</w:t>
            </w:r>
            <w:r w:rsidR="00036987">
              <w:t>nweddau</w:t>
            </w:r>
            <w:r>
              <w:t xml:space="preserve"> tyfu </w:t>
            </w:r>
            <w:r w:rsidR="00036987">
              <w:t>planhigion</w:t>
            </w:r>
            <w:r>
              <w:t xml:space="preserve"> </w:t>
            </w:r>
            <w:r w:rsidR="00036987">
              <w:t>er mwyn b</w:t>
            </w:r>
            <w:r>
              <w:t>wyd</w:t>
            </w:r>
            <w:r w:rsidR="00036987">
              <w:t>, hwyl, iechyd a llesiant</w:t>
            </w:r>
            <w:r w:rsidR="00806090">
              <w:t>?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BF50" w14:textId="0BF927F2" w:rsidR="00806090" w:rsidRDefault="000A6C05" w:rsidP="000A6C05">
            <w:pPr>
              <w:spacing w:before="120" w:after="120" w:line="276" w:lineRule="auto"/>
            </w:pPr>
            <w:r w:rsidRPr="00E47D53">
              <w:t>Y</w:t>
            </w:r>
            <w:r>
              <w:t>dw</w:t>
            </w:r>
            <w:r w:rsidRPr="00E47D53">
              <w:t xml:space="preserve"> / N</w:t>
            </w:r>
            <w:r>
              <w:t xml:space="preserve">ac ydw </w:t>
            </w:r>
          </w:p>
        </w:tc>
      </w:tr>
      <w:tr w:rsidR="00806090" w:rsidRPr="00E47D53" w14:paraId="31A95AA2" w14:textId="77777777" w:rsidTr="00BA7BBD">
        <w:trPr>
          <w:cantSplit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3CC23C14" w14:textId="1DED2180" w:rsidR="00806090" w:rsidRPr="00E47D53" w:rsidRDefault="00806090" w:rsidP="00BA7BBD">
            <w:pPr>
              <w:spacing w:before="120" w:after="120" w:line="276" w:lineRule="auto"/>
              <w:jc w:val="center"/>
            </w:pPr>
            <w:r>
              <w:t>1.3</w:t>
            </w:r>
          </w:p>
        </w:tc>
        <w:tc>
          <w:tcPr>
            <w:tcW w:w="8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79706" w14:textId="3F26D651" w:rsidR="00806090" w:rsidRPr="00E47D53" w:rsidRDefault="00036987" w:rsidP="00036987">
            <w:pPr>
              <w:spacing w:before="120" w:after="120" w:line="276" w:lineRule="auto"/>
              <w:jc w:val="both"/>
            </w:pPr>
            <w:r>
              <w:t>A ydych yn cytuno i ymarfer a chefnogi defnyddio defnyddiau/cynhyrchion nad ydyn nhw’n cynnwys mawn na phlaladdwyr</w:t>
            </w:r>
            <w:r w:rsidR="00AF5EA7">
              <w:t>?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966CC" w14:textId="46182F07" w:rsidR="00806090" w:rsidRPr="00E47D53" w:rsidRDefault="000A6C05" w:rsidP="000A6C05">
            <w:pPr>
              <w:spacing w:before="120" w:after="120" w:line="276" w:lineRule="auto"/>
            </w:pPr>
            <w:r w:rsidRPr="00E47D53">
              <w:t>Y</w:t>
            </w:r>
            <w:r>
              <w:t>dw</w:t>
            </w:r>
            <w:r w:rsidRPr="00E47D53">
              <w:t xml:space="preserve"> / N</w:t>
            </w:r>
            <w:r>
              <w:t xml:space="preserve">ac ydw </w:t>
            </w:r>
          </w:p>
        </w:tc>
      </w:tr>
    </w:tbl>
    <w:p w14:paraId="34A845D8" w14:textId="2A047F57" w:rsidR="0000233D" w:rsidRPr="00E47D53" w:rsidRDefault="00036987" w:rsidP="00AF5EA7">
      <w:pPr>
        <w:pStyle w:val="Heading2"/>
      </w:pPr>
      <w:r>
        <w:t>Cyfle Cyfartal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8651"/>
        <w:gridCol w:w="1128"/>
      </w:tblGrid>
      <w:tr w:rsidR="0000233D" w:rsidRPr="00E47D53" w14:paraId="4988D4E1" w14:textId="77777777" w:rsidTr="00FB3956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68C518E" w14:textId="6D8CCF08" w:rsidR="0000233D" w:rsidRPr="00E47D53" w:rsidRDefault="001B3B1C" w:rsidP="00C80CDD">
            <w:pPr>
              <w:spacing w:before="120" w:after="120" w:line="276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2.1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8889F" w14:textId="133BD31D" w:rsidR="00A41CC7" w:rsidRDefault="00036987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A ydych yn cytuno i gadw at y canlynol</w:t>
            </w:r>
            <w:r w:rsidR="00A41CC7">
              <w:rPr>
                <w:rFonts w:eastAsia="Calibri" w:cs="Arial"/>
              </w:rPr>
              <w:t>:</w:t>
            </w:r>
          </w:p>
          <w:p w14:paraId="40217626" w14:textId="0AA5E5FF" w:rsidR="0000233D" w:rsidRPr="00E47D53" w:rsidRDefault="003D7BAB" w:rsidP="00892BB6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cs="Verdana"/>
                <w:szCs w:val="18"/>
                <w:lang w:eastAsia="en-GB"/>
              </w:rPr>
              <w:t xml:space="preserve">Nid yw GFGC yn gwahaniaethu ar sail hil, lliw neu genedligrwydd, tarddiad ethnig neu genedlaethol, rhyw, ailgyfeirio rhywiol, cyfeiriadedd rhywiol, statws priodasol neu bartner sifil, </w:t>
            </w:r>
            <w:r>
              <w:rPr>
                <w:rFonts w:cs="Verdana"/>
                <w:szCs w:val="18"/>
                <w:lang w:eastAsia="en-GB"/>
              </w:rPr>
              <w:lastRenderedPageBreak/>
              <w:t>anabledd, crefydd neu gred, oed neu ryw sail arall pan fydd yn anghyfreithlon gwahaniaethu dan gyfraith Cymru a Lloegr.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672B" w14:textId="5E064570" w:rsidR="0000233D" w:rsidRPr="00E47D53" w:rsidRDefault="0000233D" w:rsidP="008341C9">
            <w:pPr>
              <w:spacing w:before="120" w:after="120" w:line="276" w:lineRule="auto"/>
              <w:rPr>
                <w:rFonts w:eastAsia="Calibri" w:cs="Arial"/>
              </w:rPr>
            </w:pPr>
            <w:r w:rsidRPr="00E47D53">
              <w:rPr>
                <w:rFonts w:eastAsia="Calibri" w:cs="Arial"/>
              </w:rPr>
              <w:lastRenderedPageBreak/>
              <w:t>Y</w:t>
            </w:r>
            <w:r w:rsidR="008341C9">
              <w:rPr>
                <w:rFonts w:eastAsia="Calibri" w:cs="Arial"/>
              </w:rPr>
              <w:t>dw</w:t>
            </w:r>
            <w:r w:rsidR="0009409C" w:rsidRPr="00E47D53">
              <w:rPr>
                <w:rFonts w:eastAsia="Calibri" w:cs="Arial"/>
              </w:rPr>
              <w:t xml:space="preserve"> </w:t>
            </w:r>
            <w:r w:rsidRPr="00E47D53">
              <w:rPr>
                <w:rFonts w:eastAsia="Calibri" w:cs="Arial"/>
              </w:rPr>
              <w:t>/</w:t>
            </w:r>
            <w:r w:rsidR="0009409C" w:rsidRPr="00E47D53">
              <w:rPr>
                <w:rFonts w:eastAsia="Calibri" w:cs="Arial"/>
              </w:rPr>
              <w:t xml:space="preserve"> </w:t>
            </w:r>
            <w:r w:rsidRPr="00E47D53">
              <w:rPr>
                <w:rFonts w:eastAsia="Calibri" w:cs="Arial"/>
              </w:rPr>
              <w:t>N</w:t>
            </w:r>
            <w:r w:rsidR="008341C9">
              <w:rPr>
                <w:rFonts w:eastAsia="Calibri" w:cs="Arial"/>
              </w:rPr>
              <w:t>ac ydw</w:t>
            </w:r>
          </w:p>
        </w:tc>
      </w:tr>
      <w:tr w:rsidR="00AF5EA7" w:rsidRPr="00E47D53" w14:paraId="6A69AB9F" w14:textId="7E9EE915" w:rsidTr="00BA7BBD">
        <w:trPr>
          <w:trHeight w:val="249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15BAA09" w14:textId="42BCF6EE" w:rsidR="00AF5EA7" w:rsidRPr="00E47D53" w:rsidRDefault="00AF5EA7" w:rsidP="00C80CDD">
            <w:pPr>
              <w:spacing w:before="120" w:after="120" w:line="276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lastRenderedPageBreak/>
              <w:t>2.2</w:t>
            </w:r>
          </w:p>
        </w:tc>
        <w:tc>
          <w:tcPr>
            <w:tcW w:w="9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57E6" w14:textId="2FEB84A5" w:rsidR="00AF5EA7" w:rsidRPr="00E47D53" w:rsidRDefault="00892BB6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A </w:t>
            </w:r>
            <w:proofErr w:type="gramStart"/>
            <w:r>
              <w:rPr>
                <w:rFonts w:eastAsia="Calibri" w:cs="Arial"/>
              </w:rPr>
              <w:t>ydych  chi</w:t>
            </w:r>
            <w:proofErr w:type="gramEnd"/>
            <w:r>
              <w:rPr>
                <w:rFonts w:eastAsia="Calibri" w:cs="Arial"/>
              </w:rPr>
              <w:t xml:space="preserve"> neu’ch sefydliad wedi eich erlyn am fethu â chydymffurfio ag unrhyw beth yn y ddeddfwriaeth sy’n dilyn</w:t>
            </w:r>
            <w:r w:rsidR="00AF5EA7" w:rsidRPr="00E47D53">
              <w:rPr>
                <w:rFonts w:eastAsia="Calibri" w:cs="Arial"/>
              </w:rPr>
              <w:t>?</w:t>
            </w:r>
          </w:p>
          <w:p w14:paraId="6080C162" w14:textId="4E31189B" w:rsidR="00AF5EA7" w:rsidRPr="00E47D53" w:rsidRDefault="00DE3716" w:rsidP="00D44B9A">
            <w:pPr>
              <w:spacing w:before="120" w:after="120" w:line="276" w:lineRule="auto"/>
              <w:ind w:left="509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Deddf Cysylltiadau Hiliol</w:t>
            </w:r>
            <w:r w:rsidR="00AF5EA7" w:rsidRPr="00E47D53">
              <w:rPr>
                <w:rFonts w:eastAsia="Calibri" w:cs="Arial"/>
              </w:rPr>
              <w:t xml:space="preserve"> 1976 </w:t>
            </w:r>
            <w:r>
              <w:rPr>
                <w:rFonts w:eastAsia="Calibri" w:cs="Arial"/>
              </w:rPr>
              <w:t xml:space="preserve"> a Deddf Diwygio</w:t>
            </w:r>
            <w:r w:rsidR="00AF5EA7" w:rsidRPr="00E47D53">
              <w:rPr>
                <w:rFonts w:eastAsia="Calibri" w:cs="Arial"/>
              </w:rPr>
              <w:t xml:space="preserve"> 2000;</w:t>
            </w:r>
          </w:p>
          <w:p w14:paraId="4687BA99" w14:textId="466D24ED" w:rsidR="00AF5EA7" w:rsidRPr="00E47D53" w:rsidRDefault="00DE3716" w:rsidP="00D44B9A">
            <w:pPr>
              <w:spacing w:before="120" w:after="120" w:line="276" w:lineRule="auto"/>
              <w:ind w:left="509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Deddf Gwahaniaethu ar sail Anabledd</w:t>
            </w:r>
            <w:r w:rsidR="00AF5EA7" w:rsidRPr="00E47D53">
              <w:rPr>
                <w:rFonts w:eastAsia="Calibri" w:cs="Arial"/>
              </w:rPr>
              <w:t xml:space="preserve"> 1995;</w:t>
            </w:r>
          </w:p>
          <w:p w14:paraId="600E4BEF" w14:textId="42C08B37" w:rsidR="00AF5EA7" w:rsidRPr="00E47D53" w:rsidRDefault="00DE3716" w:rsidP="00D44B9A">
            <w:pPr>
              <w:spacing w:before="120" w:after="120" w:line="276" w:lineRule="auto"/>
              <w:ind w:left="509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Deddf Gwahaniaethu ar sail Rhyw</w:t>
            </w:r>
            <w:r w:rsidR="00AF5EA7" w:rsidRPr="00E47D53">
              <w:rPr>
                <w:rFonts w:eastAsia="Calibri" w:cs="Arial"/>
              </w:rPr>
              <w:t xml:space="preserve"> Act 1975;</w:t>
            </w:r>
          </w:p>
          <w:p w14:paraId="1F83ED30" w14:textId="38DB6F8A" w:rsidR="00AF5EA7" w:rsidRPr="00E47D53" w:rsidRDefault="00DE3716" w:rsidP="00D44B9A">
            <w:pPr>
              <w:spacing w:before="120" w:after="120" w:line="276" w:lineRule="auto"/>
              <w:ind w:left="509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Deddf Cyflog Cyfartal</w:t>
            </w:r>
            <w:r w:rsidR="00AF5EA7" w:rsidRPr="00E47D53">
              <w:rPr>
                <w:rFonts w:eastAsia="Calibri" w:cs="Arial"/>
              </w:rPr>
              <w:t xml:space="preserve"> 1975;</w:t>
            </w:r>
          </w:p>
          <w:p w14:paraId="232F0A5A" w14:textId="79BE14ED" w:rsidR="00AF5EA7" w:rsidRPr="00E47D53" w:rsidRDefault="00DE3716" w:rsidP="00D44B9A">
            <w:pPr>
              <w:spacing w:before="120" w:after="120" w:line="276" w:lineRule="auto"/>
              <w:ind w:left="509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Rheoliadau Cydraddoldeb Cyflogaeth (Crefydd neu Gred)</w:t>
            </w:r>
            <w:r w:rsidR="00AF5EA7" w:rsidRPr="00E47D53">
              <w:rPr>
                <w:rFonts w:eastAsia="Calibri" w:cs="Arial"/>
              </w:rPr>
              <w:t xml:space="preserve"> 2003;</w:t>
            </w:r>
          </w:p>
          <w:p w14:paraId="5EACF636" w14:textId="1E7750DA" w:rsidR="00AF5EA7" w:rsidRPr="00E47D53" w:rsidRDefault="00DB3E05" w:rsidP="00D44B9A">
            <w:pPr>
              <w:spacing w:before="120" w:after="120" w:line="276" w:lineRule="auto"/>
              <w:ind w:left="509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Rheoliadau Cydraddoldeb Cyflogaeth </w:t>
            </w:r>
            <w:r w:rsidR="00AF5EA7" w:rsidRPr="00E47D53">
              <w:rPr>
                <w:rFonts w:eastAsia="Calibri" w:cs="Arial"/>
              </w:rPr>
              <w:t>(</w:t>
            </w:r>
            <w:r>
              <w:rPr>
                <w:rFonts w:eastAsia="Calibri" w:cs="Arial"/>
              </w:rPr>
              <w:t>Cyfeiriadedd Rhywiol</w:t>
            </w:r>
            <w:r w:rsidR="00AF5EA7" w:rsidRPr="00E47D53">
              <w:rPr>
                <w:rFonts w:eastAsia="Calibri" w:cs="Arial"/>
              </w:rPr>
              <w:t>) 2003;</w:t>
            </w:r>
          </w:p>
          <w:p w14:paraId="2C6E5574" w14:textId="24EF6B0C" w:rsidR="00AF5EA7" w:rsidRPr="00E47D53" w:rsidRDefault="008341C9" w:rsidP="00D44B9A">
            <w:pPr>
              <w:tabs>
                <w:tab w:val="left" w:pos="720"/>
              </w:tabs>
              <w:spacing w:before="120" w:after="120" w:line="276" w:lineRule="auto"/>
              <w:ind w:left="509"/>
              <w:jc w:val="both"/>
              <w:rPr>
                <w:rFonts w:eastAsia="Times New Roman" w:cs="Arial"/>
                <w:lang w:bidi="en-US"/>
              </w:rPr>
            </w:pPr>
            <w:r>
              <w:rPr>
                <w:rFonts w:eastAsia="Calibri" w:cs="Arial"/>
              </w:rPr>
              <w:t xml:space="preserve">Rheoliadau Cydraddoldeb Cyflogaeth </w:t>
            </w:r>
            <w:r w:rsidR="00AF5EA7" w:rsidRPr="00E47D53">
              <w:rPr>
                <w:rFonts w:eastAsia="Times New Roman" w:cs="Arial"/>
                <w:lang w:bidi="en-US"/>
              </w:rPr>
              <w:t>(</w:t>
            </w:r>
            <w:r>
              <w:rPr>
                <w:rFonts w:eastAsia="Times New Roman" w:cs="Arial"/>
                <w:lang w:bidi="en-US"/>
              </w:rPr>
              <w:t>Oed</w:t>
            </w:r>
            <w:r w:rsidR="00AF5EA7" w:rsidRPr="00E47D53">
              <w:rPr>
                <w:rFonts w:eastAsia="Times New Roman" w:cs="Arial"/>
                <w:lang w:bidi="en-US"/>
              </w:rPr>
              <w:t>) Regulations 2006</w:t>
            </w:r>
          </w:p>
          <w:p w14:paraId="3160CF67" w14:textId="7716C6EB" w:rsidR="00AF5EA7" w:rsidRPr="00E47D53" w:rsidRDefault="003D7BAB" w:rsidP="008341C9">
            <w:pPr>
              <w:spacing w:before="120" w:after="120" w:line="276" w:lineRule="auto"/>
              <w:ind w:left="509"/>
              <w:jc w:val="both"/>
              <w:rPr>
                <w:rFonts w:eastAsia="Calibri" w:cs="Arial"/>
                <w:sz w:val="16"/>
                <w:szCs w:val="16"/>
              </w:rPr>
            </w:pPr>
            <w:r>
              <w:rPr>
                <w:rFonts w:cs="Verdana"/>
                <w:color w:val="000000"/>
                <w:szCs w:val="18"/>
                <w:lang w:eastAsia="en-GB"/>
              </w:rPr>
              <w:t>Deddf Cydraddoldeb 2010</w:t>
            </w:r>
          </w:p>
        </w:tc>
      </w:tr>
      <w:tr w:rsidR="00AF5EA7" w:rsidRPr="00E47D53" w14:paraId="264657EB" w14:textId="13AEB079" w:rsidTr="00AF5EA7">
        <w:trPr>
          <w:trHeight w:val="46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31237443" w14:textId="72C02D44" w:rsidR="00AF5EA7" w:rsidRDefault="00002DC2" w:rsidP="00AF5EA7">
            <w:pPr>
              <w:spacing w:before="120" w:after="120" w:line="276" w:lineRule="auto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2</w:t>
            </w:r>
            <w:r w:rsidR="00AF5EA7" w:rsidRPr="00E47D53">
              <w:rPr>
                <w:rFonts w:eastAsia="Calibri" w:cs="Arial"/>
              </w:rPr>
              <w:t>.3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00BED" w14:textId="445B4B37" w:rsidR="00AF5EA7" w:rsidRPr="00E47D53" w:rsidRDefault="00AF5EA7" w:rsidP="008341C9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 w:rsidRPr="00E47D53">
              <w:rPr>
                <w:rFonts w:eastAsia="Calibri" w:cs="Arial"/>
              </w:rPr>
              <w:t xml:space="preserve"> </w:t>
            </w:r>
            <w:r w:rsidR="008341C9">
              <w:rPr>
                <w:rFonts w:eastAsia="Calibri" w:cs="Arial"/>
              </w:rPr>
              <w:t>A ydych yn gallu cadarnhau eich bod yn cydymffurfio â’r ddeddfwriaeth a welir yn 2.2</w:t>
            </w:r>
            <w:r w:rsidRPr="00E47D53">
              <w:rPr>
                <w:rFonts w:eastAsia="Calibri" w:cs="Arial"/>
              </w:rPr>
              <w:t xml:space="preserve">?     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C030" w14:textId="327FB444" w:rsidR="00AF5EA7" w:rsidRPr="00E47D53" w:rsidRDefault="00AF5EA7" w:rsidP="008341C9">
            <w:pPr>
              <w:spacing w:before="120" w:after="12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Y</w:t>
            </w:r>
            <w:r w:rsidR="008341C9">
              <w:rPr>
                <w:rFonts w:eastAsia="Calibri" w:cs="Arial"/>
              </w:rPr>
              <w:t>dw</w:t>
            </w:r>
            <w:r>
              <w:rPr>
                <w:rFonts w:eastAsia="Calibri" w:cs="Arial"/>
              </w:rPr>
              <w:t xml:space="preserve"> / N</w:t>
            </w:r>
            <w:r w:rsidR="008341C9">
              <w:rPr>
                <w:rFonts w:eastAsia="Calibri" w:cs="Arial"/>
              </w:rPr>
              <w:t>ac ydw</w:t>
            </w:r>
          </w:p>
        </w:tc>
      </w:tr>
      <w:tr w:rsidR="0000233D" w:rsidRPr="00E47D53" w14:paraId="6630445D" w14:textId="77777777" w:rsidTr="00BA78D0">
        <w:tc>
          <w:tcPr>
            <w:tcW w:w="10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0777" w14:textId="25FC233C" w:rsidR="0000233D" w:rsidRPr="00E47D53" w:rsidRDefault="008341C9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  <w:r>
              <w:rPr>
                <w:rFonts w:eastAsia="Calibri" w:cs="Arial"/>
              </w:rPr>
              <w:t>Os ydych chi neu’ch sefydliad wedi’ch erlyn dan unrhyw rai o’r Deddfau uchod, rhowch fanylion byr</w:t>
            </w:r>
            <w:r w:rsidR="0000233D" w:rsidRPr="00E47D53">
              <w:rPr>
                <w:rFonts w:eastAsia="Calibri" w:cs="Arial"/>
              </w:rPr>
              <w:t>.</w:t>
            </w:r>
          </w:p>
          <w:p w14:paraId="5ADC30B4" w14:textId="77777777" w:rsidR="0000233D" w:rsidRPr="00E47D53" w:rsidRDefault="0000233D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</w:p>
          <w:p w14:paraId="2833CC45" w14:textId="5FED05B0" w:rsidR="0000233D" w:rsidRPr="00E47D53" w:rsidRDefault="0000233D" w:rsidP="00D44B9A">
            <w:pPr>
              <w:spacing w:before="120" w:after="120" w:line="276" w:lineRule="auto"/>
              <w:jc w:val="both"/>
              <w:rPr>
                <w:rFonts w:eastAsia="Calibri" w:cs="Arial"/>
              </w:rPr>
            </w:pPr>
          </w:p>
        </w:tc>
      </w:tr>
    </w:tbl>
    <w:p w14:paraId="09C5E93B" w14:textId="2D28192C" w:rsidR="0095123E" w:rsidRPr="00E47D53" w:rsidRDefault="00F50359" w:rsidP="00AF5EA7">
      <w:pPr>
        <w:pStyle w:val="Heading2"/>
      </w:pPr>
      <w:r>
        <w:t>Gwasanaeth Datgelu a Gwahardd</w:t>
      </w:r>
      <w:r w:rsidR="00BA2F8D" w:rsidRPr="00E47D53">
        <w:t xml:space="preserve"> (DBS)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824"/>
        <w:gridCol w:w="1064"/>
      </w:tblGrid>
      <w:tr w:rsidR="009B71D2" w:rsidRPr="00E47D53" w14:paraId="7403496C" w14:textId="77777777" w:rsidTr="00484292">
        <w:tc>
          <w:tcPr>
            <w:tcW w:w="562" w:type="dxa"/>
            <w:shd w:val="clear" w:color="auto" w:fill="B4C6E7" w:themeFill="accent5" w:themeFillTint="66"/>
            <w:vAlign w:val="center"/>
          </w:tcPr>
          <w:p w14:paraId="2A6A89EF" w14:textId="2D10B791" w:rsidR="009B71D2" w:rsidRPr="00E47D53" w:rsidRDefault="001B3B1C" w:rsidP="00EA6B38">
            <w:pPr>
              <w:spacing w:before="120" w:after="120" w:line="36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3.1</w:t>
            </w:r>
          </w:p>
        </w:tc>
        <w:tc>
          <w:tcPr>
            <w:tcW w:w="8824" w:type="dxa"/>
            <w:vAlign w:val="center"/>
          </w:tcPr>
          <w:p w14:paraId="543A4D58" w14:textId="453828C5" w:rsidR="009B71D2" w:rsidRPr="00E47D53" w:rsidRDefault="00F50359" w:rsidP="00F50359">
            <w:pPr>
              <w:spacing w:before="120" w:after="120" w:line="360" w:lineRule="auto"/>
              <w:jc w:val="both"/>
              <w:rPr>
                <w:lang w:eastAsia="en-GB"/>
              </w:rPr>
            </w:pPr>
            <w:r>
              <w:rPr>
                <w:lang w:eastAsia="en-GB"/>
              </w:rPr>
              <w:t>A oes gennych chi a /neu eich staff perthnasol dystysgrif DBS ddilys</w:t>
            </w:r>
            <w:r w:rsidR="009B71D2" w:rsidRPr="00E47D53">
              <w:rPr>
                <w:lang w:eastAsia="en-GB"/>
              </w:rPr>
              <w:t>?</w:t>
            </w:r>
          </w:p>
        </w:tc>
        <w:tc>
          <w:tcPr>
            <w:tcW w:w="1064" w:type="dxa"/>
            <w:vAlign w:val="center"/>
          </w:tcPr>
          <w:p w14:paraId="5BB619A9" w14:textId="002AB66A" w:rsidR="009B71D2" w:rsidRPr="00E47D53" w:rsidRDefault="00F50359" w:rsidP="00F50359">
            <w:pPr>
              <w:spacing w:before="120" w:after="120" w:line="360" w:lineRule="auto"/>
              <w:rPr>
                <w:lang w:eastAsia="en-GB"/>
              </w:rPr>
            </w:pPr>
            <w:r>
              <w:rPr>
                <w:lang w:eastAsia="en-GB"/>
              </w:rPr>
              <w:t>Oes</w:t>
            </w:r>
            <w:r w:rsidR="009B71D2" w:rsidRPr="00E47D53">
              <w:rPr>
                <w:lang w:eastAsia="en-GB"/>
              </w:rPr>
              <w:t xml:space="preserve"> / N</w:t>
            </w:r>
            <w:r>
              <w:rPr>
                <w:lang w:eastAsia="en-GB"/>
              </w:rPr>
              <w:t>ac oes</w:t>
            </w:r>
          </w:p>
        </w:tc>
      </w:tr>
      <w:tr w:rsidR="009B71D2" w:rsidRPr="00E47D53" w14:paraId="375C9DF5" w14:textId="4377C677" w:rsidTr="00484292">
        <w:tc>
          <w:tcPr>
            <w:tcW w:w="562" w:type="dxa"/>
            <w:shd w:val="clear" w:color="auto" w:fill="B4C6E7" w:themeFill="accent5" w:themeFillTint="66"/>
            <w:vAlign w:val="center"/>
          </w:tcPr>
          <w:p w14:paraId="7787CECB" w14:textId="23646E0B" w:rsidR="009B71D2" w:rsidRPr="00E47D53" w:rsidRDefault="001B3B1C" w:rsidP="00C80CDD">
            <w:pPr>
              <w:spacing w:before="120" w:after="120" w:line="36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3.2</w:t>
            </w:r>
          </w:p>
        </w:tc>
        <w:tc>
          <w:tcPr>
            <w:tcW w:w="8824" w:type="dxa"/>
            <w:vAlign w:val="center"/>
          </w:tcPr>
          <w:p w14:paraId="30152C98" w14:textId="2EECBF50" w:rsidR="009B71D2" w:rsidRPr="00E47D53" w:rsidRDefault="00F50359" w:rsidP="00512016">
            <w:pPr>
              <w:spacing w:before="120" w:after="120" w:line="360" w:lineRule="auto"/>
              <w:jc w:val="both"/>
              <w:rPr>
                <w:lang w:eastAsia="en-GB"/>
              </w:rPr>
            </w:pPr>
            <w:r>
              <w:rPr>
                <w:lang w:eastAsia="en-GB"/>
              </w:rPr>
              <w:t>A allwch chi gad</w:t>
            </w:r>
            <w:r w:rsidR="00512016">
              <w:rPr>
                <w:lang w:eastAsia="en-GB"/>
              </w:rPr>
              <w:t>a</w:t>
            </w:r>
            <w:r>
              <w:rPr>
                <w:lang w:eastAsia="en-GB"/>
              </w:rPr>
              <w:t>rn</w:t>
            </w:r>
            <w:r w:rsidR="00512016">
              <w:rPr>
                <w:lang w:eastAsia="en-GB"/>
              </w:rPr>
              <w:t>h</w:t>
            </w:r>
            <w:r>
              <w:rPr>
                <w:lang w:eastAsia="en-GB"/>
              </w:rPr>
              <w:t>au e</w:t>
            </w:r>
            <w:r w:rsidR="00512016">
              <w:rPr>
                <w:lang w:eastAsia="en-GB"/>
              </w:rPr>
              <w:t>i</w:t>
            </w:r>
            <w:r>
              <w:rPr>
                <w:lang w:eastAsia="en-GB"/>
              </w:rPr>
              <w:t xml:space="preserve">ch bod yn barod </w:t>
            </w:r>
            <w:r w:rsidR="00512016">
              <w:rPr>
                <w:lang w:eastAsia="en-GB"/>
              </w:rPr>
              <w:t>i</w:t>
            </w:r>
            <w:r>
              <w:rPr>
                <w:lang w:eastAsia="en-GB"/>
              </w:rPr>
              <w:t xml:space="preserve"> gael </w:t>
            </w:r>
            <w:r w:rsidR="00512016">
              <w:rPr>
                <w:lang w:eastAsia="en-GB"/>
              </w:rPr>
              <w:t>tystysgrif DBS os bydd yn briodol?</w:t>
            </w:r>
            <w:r w:rsidR="009B71D2" w:rsidRPr="00E47D53">
              <w:rPr>
                <w:lang w:eastAsia="en-GB"/>
              </w:rPr>
              <w:t xml:space="preserve"> </w:t>
            </w:r>
          </w:p>
        </w:tc>
        <w:tc>
          <w:tcPr>
            <w:tcW w:w="1064" w:type="dxa"/>
            <w:vAlign w:val="center"/>
          </w:tcPr>
          <w:p w14:paraId="65058C35" w14:textId="7867DF38" w:rsidR="009B71D2" w:rsidRPr="00E47D53" w:rsidRDefault="00512016" w:rsidP="00512016">
            <w:pPr>
              <w:spacing w:before="120" w:after="120" w:line="360" w:lineRule="auto"/>
              <w:rPr>
                <w:lang w:eastAsia="en-GB"/>
              </w:rPr>
            </w:pPr>
            <w:r>
              <w:rPr>
                <w:lang w:eastAsia="en-GB"/>
              </w:rPr>
              <w:t>Gallaf / Na allaf</w:t>
            </w:r>
          </w:p>
        </w:tc>
      </w:tr>
      <w:tr w:rsidR="009B71D2" w:rsidRPr="00E47D53" w14:paraId="467310E7" w14:textId="77777777" w:rsidTr="00484292">
        <w:tc>
          <w:tcPr>
            <w:tcW w:w="562" w:type="dxa"/>
            <w:shd w:val="clear" w:color="auto" w:fill="B4C6E7" w:themeFill="accent5" w:themeFillTint="66"/>
            <w:vAlign w:val="center"/>
          </w:tcPr>
          <w:p w14:paraId="14D55808" w14:textId="4779536F" w:rsidR="009B71D2" w:rsidRPr="00E47D53" w:rsidRDefault="001B3B1C" w:rsidP="00C80CDD">
            <w:pPr>
              <w:spacing w:before="120" w:after="120" w:line="36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3.3</w:t>
            </w:r>
          </w:p>
        </w:tc>
        <w:tc>
          <w:tcPr>
            <w:tcW w:w="8824" w:type="dxa"/>
            <w:vAlign w:val="center"/>
          </w:tcPr>
          <w:p w14:paraId="579EEB58" w14:textId="6F89A920" w:rsidR="009B71D2" w:rsidRPr="00E47D53" w:rsidRDefault="00512016" w:rsidP="00512016">
            <w:pPr>
              <w:spacing w:before="120" w:after="120" w:line="360" w:lineRule="auto"/>
              <w:jc w:val="both"/>
              <w:rPr>
                <w:lang w:eastAsia="en-GB"/>
              </w:rPr>
            </w:pPr>
            <w:r>
              <w:rPr>
                <w:lang w:eastAsia="en-GB"/>
              </w:rPr>
              <w:t xml:space="preserve">A ydych yn rhoi caniatâd i’r </w:t>
            </w:r>
            <w:r w:rsidR="009B71D2" w:rsidRPr="00E47D53">
              <w:rPr>
                <w:lang w:eastAsia="en-GB"/>
              </w:rPr>
              <w:t xml:space="preserve"> Pro</w:t>
            </w:r>
            <w:r>
              <w:rPr>
                <w:lang w:eastAsia="en-GB"/>
              </w:rPr>
              <w:t>si</w:t>
            </w:r>
            <w:r w:rsidR="009B71D2" w:rsidRPr="00E47D53">
              <w:rPr>
                <w:lang w:eastAsia="en-GB"/>
              </w:rPr>
              <w:t xml:space="preserve">ect </w:t>
            </w:r>
            <w:r>
              <w:rPr>
                <w:lang w:eastAsia="en-GB"/>
              </w:rPr>
              <w:t xml:space="preserve">wneud archwiliad </w:t>
            </w:r>
            <w:r w:rsidR="009B71D2" w:rsidRPr="00E47D53">
              <w:rPr>
                <w:lang w:eastAsia="en-GB"/>
              </w:rPr>
              <w:t xml:space="preserve">DBS </w:t>
            </w:r>
            <w:r>
              <w:rPr>
                <w:lang w:eastAsia="en-GB"/>
              </w:rPr>
              <w:t>os bydd yn briodol</w:t>
            </w:r>
            <w:r w:rsidR="009B71D2" w:rsidRPr="00E47D53">
              <w:rPr>
                <w:lang w:eastAsia="en-GB"/>
              </w:rPr>
              <w:t>?</w:t>
            </w:r>
          </w:p>
        </w:tc>
        <w:tc>
          <w:tcPr>
            <w:tcW w:w="1064" w:type="dxa"/>
            <w:vAlign w:val="center"/>
          </w:tcPr>
          <w:p w14:paraId="06B770E7" w14:textId="301D1BFF" w:rsidR="009B71D2" w:rsidRPr="00E47D53" w:rsidRDefault="009B71D2" w:rsidP="00512016">
            <w:pPr>
              <w:spacing w:before="120" w:after="120" w:line="360" w:lineRule="auto"/>
              <w:rPr>
                <w:lang w:eastAsia="en-GB"/>
              </w:rPr>
            </w:pPr>
            <w:r w:rsidRPr="00E47D53">
              <w:rPr>
                <w:lang w:eastAsia="en-GB"/>
              </w:rPr>
              <w:t>Y</w:t>
            </w:r>
            <w:r w:rsidR="00512016">
              <w:rPr>
                <w:lang w:eastAsia="en-GB"/>
              </w:rPr>
              <w:t>dw</w:t>
            </w:r>
            <w:r w:rsidRPr="00E47D53">
              <w:rPr>
                <w:lang w:eastAsia="en-GB"/>
              </w:rPr>
              <w:t xml:space="preserve"> / N</w:t>
            </w:r>
            <w:r w:rsidR="00512016">
              <w:rPr>
                <w:lang w:eastAsia="en-GB"/>
              </w:rPr>
              <w:t>ac ydw</w:t>
            </w:r>
          </w:p>
        </w:tc>
      </w:tr>
    </w:tbl>
    <w:p w14:paraId="48B21B81" w14:textId="77777777" w:rsidR="00512016" w:rsidRDefault="00512016" w:rsidP="00512016">
      <w:pPr>
        <w:spacing w:line="360" w:lineRule="auto"/>
        <w:jc w:val="both"/>
        <w:rPr>
          <w:lang w:eastAsia="en-GB"/>
        </w:rPr>
      </w:pPr>
    </w:p>
    <w:p w14:paraId="079C6AAF" w14:textId="7EF391B8" w:rsidR="00512016" w:rsidRPr="00E47D53" w:rsidRDefault="00512016" w:rsidP="00512016">
      <w:pPr>
        <w:spacing w:line="360" w:lineRule="auto"/>
        <w:jc w:val="both"/>
        <w:rPr>
          <w:lang w:eastAsia="en-GB"/>
        </w:rPr>
      </w:pPr>
      <w:r>
        <w:rPr>
          <w:lang w:eastAsia="en-GB"/>
        </w:rPr>
        <w:t>Os byddwch yn llwyddiannus</w:t>
      </w:r>
      <w:r w:rsidRPr="00E47D53">
        <w:rPr>
          <w:lang w:eastAsia="en-GB"/>
        </w:rPr>
        <w:t xml:space="preserve"> </w:t>
      </w:r>
      <w:r>
        <w:rPr>
          <w:lang w:eastAsia="en-GB"/>
        </w:rPr>
        <w:t>mewn cystadleuaeth fach yng Ngham 2, gall y bydd angen ichi ddarparu tystiolaeth fod gennych dystysgrif DBS ddilys.  Hwyrach yr hoffech gysylltu copi o’ch tystysgrifau DBS gyda’r cais hwn</w:t>
      </w:r>
      <w:r w:rsidRPr="00E47D53">
        <w:rPr>
          <w:lang w:eastAsia="en-GB"/>
        </w:rPr>
        <w:t>.</w:t>
      </w:r>
    </w:p>
    <w:p w14:paraId="71F964C9" w14:textId="77777777" w:rsidR="00512016" w:rsidRPr="00E47D53" w:rsidRDefault="00512016" w:rsidP="00025BB7">
      <w:pPr>
        <w:spacing w:before="240" w:line="360" w:lineRule="auto"/>
        <w:jc w:val="both"/>
        <w:rPr>
          <w:lang w:eastAsia="en-GB"/>
        </w:rPr>
      </w:pPr>
    </w:p>
    <w:p w14:paraId="64BB80B2" w14:textId="56D140BD" w:rsidR="0000233D" w:rsidRPr="00E47D53" w:rsidRDefault="00512016" w:rsidP="00AF5EA7">
      <w:pPr>
        <w:pStyle w:val="Heading2"/>
      </w:pPr>
      <w:r>
        <w:t>Polisi Iechyd a Diogelwch</w:t>
      </w:r>
      <w:bookmarkStart w:id="44" w:name="_Toc351026634"/>
      <w:bookmarkStart w:id="45" w:name="_Toc351027724"/>
      <w:bookmarkStart w:id="46" w:name="_Toc351027886"/>
      <w:bookmarkStart w:id="47" w:name="_Toc351028886"/>
      <w:bookmarkStart w:id="48" w:name="_Toc351029642"/>
      <w:bookmarkEnd w:id="44"/>
      <w:bookmarkEnd w:id="45"/>
      <w:bookmarkEnd w:id="46"/>
      <w:bookmarkEnd w:id="47"/>
      <w:bookmarkEnd w:id="48"/>
    </w:p>
    <w:p w14:paraId="08450F80" w14:textId="16ED1B6F" w:rsidR="0000233D" w:rsidRPr="00E47D53" w:rsidRDefault="00E15320" w:rsidP="00025BB7">
      <w:pPr>
        <w:spacing w:line="360" w:lineRule="auto"/>
        <w:jc w:val="both"/>
        <w:rPr>
          <w:rFonts w:eastAsia="Times New Roman"/>
          <w:b/>
          <w:sz w:val="24"/>
          <w:lang w:eastAsia="en-GB"/>
        </w:rPr>
      </w:pPr>
      <w:r w:rsidRPr="00E15320">
        <w:rPr>
          <w:rFonts w:eastAsia="Times New Roman" w:cs="Calibri"/>
          <w:szCs w:val="18"/>
          <w:lang w:eastAsia="en-GB"/>
        </w:rPr>
        <w:t xml:space="preserve">Ni fydd y Prosiect yn eich dewis i gynnig os bydd </w:t>
      </w:r>
      <w:r>
        <w:rPr>
          <w:rFonts w:eastAsia="Times New Roman" w:cs="Calibri"/>
          <w:szCs w:val="18"/>
          <w:lang w:eastAsia="en-GB"/>
        </w:rPr>
        <w:t>y cwmni/unigolyn wedi ei erlyn neu gael rhybudd dan ddeddfwriaeth iechyd a diogelwch oni fydd tystiolaeth glir fod camau pendant a chynhwysfawr wedi eu cymryd i gywiro’r sefyllfa</w:t>
      </w:r>
      <w:r w:rsidR="0000233D" w:rsidRPr="00E47D53">
        <w:t>.</w:t>
      </w:r>
      <w:r w:rsidR="0009409C" w:rsidRPr="00E47D53">
        <w:t xml:space="preserve"> </w:t>
      </w:r>
      <w:r w:rsidR="0000233D" w:rsidRPr="00E47D53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8789"/>
        <w:gridCol w:w="1128"/>
      </w:tblGrid>
      <w:tr w:rsidR="0000233D" w:rsidRPr="00E47D53" w14:paraId="6A51794B" w14:textId="77777777" w:rsidTr="00484292">
        <w:trPr>
          <w:cantSplit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C704504" w14:textId="552432FA" w:rsidR="0000233D" w:rsidRPr="00E47D53" w:rsidRDefault="001B3B1C" w:rsidP="00C80CDD">
            <w:pPr>
              <w:spacing w:before="120" w:after="120"/>
              <w:jc w:val="center"/>
            </w:pPr>
            <w:r>
              <w:lastRenderedPageBreak/>
              <w:t>4.1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4880A" w14:textId="7AA0E693" w:rsidR="0000233D" w:rsidRPr="00E47D53" w:rsidRDefault="00E15320" w:rsidP="0048103B">
            <w:pPr>
              <w:spacing w:before="120" w:after="120" w:line="276" w:lineRule="auto"/>
              <w:jc w:val="both"/>
            </w:pPr>
            <w:r>
              <w:t>A ydych yn cytuno i sicrhau, cyn be</w:t>
            </w:r>
            <w:r w:rsidR="0048103B">
              <w:t>l</w:t>
            </w:r>
            <w:r>
              <w:t>led ag sy</w:t>
            </w:r>
            <w:r w:rsidR="0048103B">
              <w:t>’</w:t>
            </w:r>
            <w:r>
              <w:t>n y</w:t>
            </w:r>
            <w:r w:rsidR="0048103B">
              <w:t>m</w:t>
            </w:r>
            <w:r>
              <w:t>a</w:t>
            </w:r>
            <w:r w:rsidR="0048103B">
              <w:t xml:space="preserve">rferol </w:t>
            </w:r>
            <w:r>
              <w:t>yn rhe</w:t>
            </w:r>
            <w:r w:rsidR="0048103B">
              <w:t>symol</w:t>
            </w:r>
            <w:r>
              <w:t>, iechyd, diogelwch</w:t>
            </w:r>
            <w:r w:rsidR="0048103B">
              <w:t xml:space="preserve"> a llesiant yr holl weithwyr, y rhai sy’n mynychu cyrsiau a hefyd unrhyw un arall y mae eich gweithgareddau’n effeithio arnynt</w:t>
            </w:r>
            <w:r w:rsidR="00D70F9D">
              <w:t>?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3BC73" w14:textId="7BA66F33" w:rsidR="0000233D" w:rsidRPr="00E47D53" w:rsidRDefault="0000233D" w:rsidP="0048103B">
            <w:pPr>
              <w:spacing w:before="120" w:after="120"/>
            </w:pPr>
            <w:r w:rsidRPr="00E47D53">
              <w:t>Y</w:t>
            </w:r>
            <w:r w:rsidR="0048103B">
              <w:t>dw</w:t>
            </w:r>
            <w:r w:rsidRPr="00E47D53">
              <w:t xml:space="preserve"> / N</w:t>
            </w:r>
            <w:r w:rsidR="0048103B">
              <w:t>ac Ydw</w:t>
            </w:r>
          </w:p>
        </w:tc>
      </w:tr>
      <w:tr w:rsidR="0000233D" w:rsidRPr="00E47D53" w14:paraId="2C556B4B" w14:textId="77777777" w:rsidTr="00484292">
        <w:trPr>
          <w:cantSplit/>
          <w:trHeight w:val="31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2A71334" w14:textId="6BE1EE65" w:rsidR="0000233D" w:rsidRPr="00E47D53" w:rsidRDefault="001B3B1C" w:rsidP="00C80CDD">
            <w:pPr>
              <w:spacing w:before="120" w:after="120"/>
              <w:jc w:val="center"/>
            </w:pPr>
            <w:r>
              <w:t>4.2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8D60" w14:textId="440DEF2B" w:rsidR="0000233D" w:rsidRPr="00E47D53" w:rsidRDefault="005A372E" w:rsidP="0048103B">
            <w:pPr>
              <w:spacing w:before="120" w:after="120" w:line="276" w:lineRule="auto"/>
              <w:jc w:val="both"/>
            </w:pPr>
            <w:r>
              <w:rPr>
                <w:rFonts w:cs="Verdana"/>
                <w:szCs w:val="18"/>
                <w:lang w:eastAsia="en-GB"/>
              </w:rPr>
              <w:t>A ydych yn cytuno i gyflwyno Asesiadau Risg cyn darparu hyfforddiant?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493C2" w14:textId="7C5EE65C" w:rsidR="0000233D" w:rsidRPr="00E47D53" w:rsidRDefault="0048103B" w:rsidP="0048103B">
            <w:pPr>
              <w:spacing w:before="120" w:after="120"/>
            </w:pPr>
            <w:r w:rsidRPr="00E47D53">
              <w:t>Y</w:t>
            </w:r>
            <w:r>
              <w:t>dw</w:t>
            </w:r>
            <w:r w:rsidRPr="00E47D53">
              <w:t xml:space="preserve"> / N</w:t>
            </w:r>
            <w:r>
              <w:t>ac Ydw</w:t>
            </w:r>
            <w:r w:rsidRPr="00E47D53">
              <w:t xml:space="preserve"> </w:t>
            </w:r>
          </w:p>
        </w:tc>
      </w:tr>
      <w:tr w:rsidR="0000233D" w:rsidRPr="00E47D53" w14:paraId="1D7C711C" w14:textId="77777777" w:rsidTr="00FB3956">
        <w:trPr>
          <w:cantSplit/>
          <w:trHeight w:val="31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6401F2C9" w14:textId="06F6D694" w:rsidR="0000233D" w:rsidRPr="00E47D53" w:rsidRDefault="001B3B1C" w:rsidP="00C80CDD">
            <w:pPr>
              <w:spacing w:before="120" w:after="120"/>
              <w:jc w:val="center"/>
            </w:pPr>
            <w:r>
              <w:t>4.3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015B" w14:textId="56D6176E" w:rsidR="0000233D" w:rsidRPr="00E47D53" w:rsidRDefault="0048103B" w:rsidP="0048103B">
            <w:pPr>
              <w:spacing w:before="120" w:after="120" w:line="276" w:lineRule="auto"/>
              <w:jc w:val="both"/>
            </w:pPr>
            <w:r>
              <w:t>A allwch gadarnhau eich bod yn cytuno i gymryd Cyflwyniad i Iechyd a Diogelwch yn GFGC os bydd yn briodol?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CEF5" w14:textId="5C880334" w:rsidR="0000233D" w:rsidRPr="00E47D53" w:rsidRDefault="0048103B" w:rsidP="00AE59F9">
            <w:pPr>
              <w:spacing w:before="120" w:after="120"/>
            </w:pPr>
            <w:r>
              <w:t>Gallaf</w:t>
            </w:r>
            <w:r w:rsidR="0009409C" w:rsidRPr="00E47D53">
              <w:t xml:space="preserve"> </w:t>
            </w:r>
            <w:r w:rsidR="0000233D" w:rsidRPr="00E47D53">
              <w:t>/N</w:t>
            </w:r>
            <w:r w:rsidR="00AE59F9">
              <w:t>a allaf</w:t>
            </w:r>
            <w:r w:rsidR="0000233D" w:rsidRPr="00E47D53">
              <w:t xml:space="preserve"> </w:t>
            </w:r>
          </w:p>
        </w:tc>
      </w:tr>
    </w:tbl>
    <w:p w14:paraId="2CE168AE" w14:textId="73CE1431" w:rsidR="0000233D" w:rsidRPr="00E47D53" w:rsidRDefault="00AE59F9" w:rsidP="00AF5EA7">
      <w:pPr>
        <w:pStyle w:val="Heading2"/>
      </w:pPr>
      <w:bookmarkStart w:id="49" w:name="_Toc350435234"/>
      <w:bookmarkStart w:id="50" w:name="_Toc350435305"/>
      <w:bookmarkStart w:id="51" w:name="_Toc350435238"/>
      <w:bookmarkStart w:id="52" w:name="_Toc350435309"/>
      <w:bookmarkStart w:id="53" w:name="_Toc350435243"/>
      <w:bookmarkStart w:id="54" w:name="_Toc350435314"/>
      <w:bookmarkStart w:id="55" w:name="_Toc351026640"/>
      <w:bookmarkStart w:id="56" w:name="_Toc351027730"/>
      <w:bookmarkStart w:id="57" w:name="_Toc351027892"/>
      <w:bookmarkStart w:id="58" w:name="_Toc351028892"/>
      <w:bookmarkStart w:id="59" w:name="_Toc351029648"/>
      <w:bookmarkStart w:id="60" w:name="_Toc350435249"/>
      <w:bookmarkStart w:id="61" w:name="_Toc350435320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>
        <w:t>Diogelu Data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676"/>
        <w:gridCol w:w="1134"/>
      </w:tblGrid>
      <w:tr w:rsidR="009B71D2" w:rsidRPr="00E47D53" w14:paraId="23954E03" w14:textId="77777777" w:rsidTr="00002DC2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6B226094" w14:textId="5704BED7" w:rsidR="009B71D2" w:rsidRPr="00E47D53" w:rsidRDefault="009B71D2" w:rsidP="00413A00">
            <w:pPr>
              <w:spacing w:before="120" w:after="120" w:line="276" w:lineRule="auto"/>
              <w:jc w:val="center"/>
            </w:pPr>
            <w:r w:rsidRPr="00E47D53">
              <w:t>5.</w:t>
            </w:r>
            <w:r w:rsidR="00413A00">
              <w:t>1</w:t>
            </w: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F17F" w14:textId="3438AF24" w:rsidR="009B71D2" w:rsidRPr="00002DC2" w:rsidRDefault="00AE59F9" w:rsidP="00AE59F9">
            <w:pPr>
              <w:spacing w:before="120" w:after="120" w:line="276" w:lineRule="auto"/>
              <w:jc w:val="both"/>
            </w:pPr>
            <w:r>
              <w:rPr>
                <w:bCs/>
              </w:rPr>
              <w:t xml:space="preserve">Cadarnhewch eich bod yn cytuno i gydymffurfio â’r Rheoliad Cyffredinol Diogelu Data </w:t>
            </w:r>
            <w:r w:rsidR="00002DC2" w:rsidRPr="00002DC2">
              <w:rPr>
                <w:bCs/>
              </w:rPr>
              <w:t>(GDPR) a</w:t>
            </w:r>
            <w:r>
              <w:rPr>
                <w:bCs/>
              </w:rPr>
              <w:t xml:space="preserve"> Deddf Diogelu Data</w:t>
            </w:r>
            <w:r w:rsidR="00002DC2" w:rsidRPr="00002DC2">
              <w:rPr>
                <w:bCs/>
              </w:rPr>
              <w:t xml:space="preserve"> 2018 </w:t>
            </w:r>
            <w:r>
              <w:rPr>
                <w:bCs/>
              </w:rPr>
              <w:t>mewn cysylltiad â phob ymwneud â GFGC</w:t>
            </w:r>
            <w:r w:rsidR="00002DC2" w:rsidRPr="00002DC2">
              <w:rPr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65FC" w14:textId="7E9D8DE1" w:rsidR="009B71D2" w:rsidRPr="00E47D53" w:rsidRDefault="00AE59F9" w:rsidP="00AE59F9">
            <w:pPr>
              <w:spacing w:before="120" w:after="120"/>
              <w:rPr>
                <w:rFonts w:eastAsia="Calibri" w:cs="Arial"/>
              </w:rPr>
            </w:pPr>
            <w:r>
              <w:rPr>
                <w:rFonts w:eastAsia="Calibri" w:cs="Arial"/>
              </w:rPr>
              <w:t>Gwna</w:t>
            </w:r>
            <w:r w:rsidR="009B71D2" w:rsidRPr="00E47D53">
              <w:rPr>
                <w:rFonts w:eastAsia="Calibri" w:cs="Arial"/>
              </w:rPr>
              <w:t xml:space="preserve"> / N</w:t>
            </w:r>
            <w:r>
              <w:rPr>
                <w:rFonts w:eastAsia="Calibri" w:cs="Arial"/>
              </w:rPr>
              <w:t>a wnaf</w:t>
            </w:r>
          </w:p>
        </w:tc>
      </w:tr>
      <w:tr w:rsidR="00002DC2" w:rsidRPr="00E47D53" w14:paraId="0C93871D" w14:textId="77777777" w:rsidTr="00002DC2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27871410" w14:textId="2AF008F1" w:rsidR="00002DC2" w:rsidRPr="00E47D53" w:rsidRDefault="00002DC2" w:rsidP="00413A00">
            <w:pPr>
              <w:spacing w:before="120" w:after="120" w:line="276" w:lineRule="auto"/>
              <w:jc w:val="center"/>
            </w:pPr>
            <w:r>
              <w:t>5.2</w:t>
            </w:r>
          </w:p>
        </w:tc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733F" w14:textId="64BAFC82" w:rsidR="00002DC2" w:rsidRPr="00002DC2" w:rsidRDefault="00AE59F9" w:rsidP="00CF18F0">
            <w:pPr>
              <w:spacing w:before="120" w:after="120" w:line="276" w:lineRule="auto"/>
              <w:jc w:val="both"/>
              <w:rPr>
                <w:bCs/>
              </w:rPr>
            </w:pPr>
            <w:r>
              <w:rPr>
                <w:bCs/>
              </w:rPr>
              <w:t>A ydych yn cytuno i gydy</w:t>
            </w:r>
            <w:r w:rsidR="00CF18F0">
              <w:rPr>
                <w:bCs/>
              </w:rPr>
              <w:t>m</w:t>
            </w:r>
            <w:r>
              <w:rPr>
                <w:bCs/>
              </w:rPr>
              <w:t>ffurfio</w:t>
            </w:r>
            <w:r w:rsidR="00CF18F0">
              <w:rPr>
                <w:bCs/>
              </w:rPr>
              <w:t xml:space="preserve"> â</w:t>
            </w:r>
            <w:r>
              <w:rPr>
                <w:bCs/>
              </w:rPr>
              <w:t xml:space="preserve"> </w:t>
            </w:r>
            <w:r w:rsidR="00CF18F0">
              <w:rPr>
                <w:bCs/>
              </w:rPr>
              <w:t>gofynion gweinyddol y</w:t>
            </w:r>
            <w:r>
              <w:rPr>
                <w:bCs/>
              </w:rPr>
              <w:t xml:space="preserve"> </w:t>
            </w:r>
            <w:r w:rsidR="00B80AD9">
              <w:rPr>
                <w:bCs/>
              </w:rPr>
              <w:t>Pro</w:t>
            </w:r>
            <w:r>
              <w:rPr>
                <w:bCs/>
              </w:rPr>
              <w:t>si</w:t>
            </w:r>
            <w:r w:rsidR="00B80AD9">
              <w:rPr>
                <w:bCs/>
              </w:rPr>
              <w:t>ect</w:t>
            </w:r>
            <w:r>
              <w:rPr>
                <w:bCs/>
              </w:rPr>
              <w:t>, gan sicrha</w:t>
            </w:r>
            <w:r w:rsidR="00CF18F0">
              <w:rPr>
                <w:bCs/>
              </w:rPr>
              <w:t>u</w:t>
            </w:r>
            <w:r>
              <w:rPr>
                <w:bCs/>
              </w:rPr>
              <w:t xml:space="preserve"> na fydd data am bobl ar y cyrsiau’n</w:t>
            </w:r>
            <w:r w:rsidR="00B80AD9">
              <w:rPr>
                <w:bCs/>
              </w:rPr>
              <w:t xml:space="preserve"> </w:t>
            </w:r>
            <w:r w:rsidR="00CF18F0">
              <w:rPr>
                <w:bCs/>
              </w:rPr>
              <w:t>cael eu casglu, eu storio na’u defnyddio at unrhyw ddiben arall</w:t>
            </w:r>
            <w:r w:rsidR="00B80AD9">
              <w:rPr>
                <w:bCs/>
              </w:rPr>
              <w:t xml:space="preserve">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FA0C" w14:textId="3EB9562C" w:rsidR="00002DC2" w:rsidRPr="00E47D53" w:rsidRDefault="00B80AD9" w:rsidP="00CF18F0">
            <w:pPr>
              <w:spacing w:before="120" w:after="120"/>
              <w:rPr>
                <w:rFonts w:eastAsia="Calibri" w:cs="Arial"/>
              </w:rPr>
            </w:pPr>
            <w:r>
              <w:rPr>
                <w:rFonts w:eastAsia="Calibri" w:cs="Arial"/>
              </w:rPr>
              <w:t>Y</w:t>
            </w:r>
            <w:r w:rsidR="00CF18F0">
              <w:rPr>
                <w:rFonts w:eastAsia="Calibri" w:cs="Arial"/>
              </w:rPr>
              <w:t>dw</w:t>
            </w:r>
            <w:r>
              <w:rPr>
                <w:rFonts w:eastAsia="Calibri" w:cs="Arial"/>
              </w:rPr>
              <w:t xml:space="preserve"> / N</w:t>
            </w:r>
            <w:r w:rsidR="00CF18F0">
              <w:rPr>
                <w:rFonts w:eastAsia="Calibri" w:cs="Arial"/>
              </w:rPr>
              <w:t>ac ydw</w:t>
            </w:r>
          </w:p>
        </w:tc>
      </w:tr>
    </w:tbl>
    <w:p w14:paraId="2B1F5F25" w14:textId="1BBA8581" w:rsidR="0000233D" w:rsidRPr="00E47D53" w:rsidRDefault="00CF18F0" w:rsidP="00AF5EA7">
      <w:pPr>
        <w:pStyle w:val="Heading2"/>
      </w:pPr>
      <w:r>
        <w:t>Yr Iaith Gymraeg</w:t>
      </w:r>
      <w:r w:rsidR="0000233D" w:rsidRPr="00E47D53">
        <w:t xml:space="preserve"> </w:t>
      </w:r>
    </w:p>
    <w:p w14:paraId="6D91C7E9" w14:textId="562F8610" w:rsidR="0000233D" w:rsidRPr="00E47D53" w:rsidRDefault="00CF18F0" w:rsidP="00025BB7">
      <w:pPr>
        <w:spacing w:line="360" w:lineRule="auto"/>
        <w:jc w:val="both"/>
      </w:pPr>
      <w:r>
        <w:t>Mae’r</w:t>
      </w:r>
      <w:r w:rsidR="0000233D" w:rsidRPr="00E47D53">
        <w:t xml:space="preserve"> </w:t>
      </w:r>
      <w:r w:rsidR="00AF5EA7">
        <w:t>Pro</w:t>
      </w:r>
      <w:r>
        <w:t>si</w:t>
      </w:r>
      <w:r w:rsidR="00AF5EA7">
        <w:t>ect</w:t>
      </w:r>
      <w:r w:rsidR="0000233D" w:rsidRPr="00E47D53">
        <w:t xml:space="preserve"> </w:t>
      </w:r>
      <w:r>
        <w:t xml:space="preserve">yn dymuno </w:t>
      </w:r>
      <w:r w:rsidR="00F23C25">
        <w:t xml:space="preserve">gweld </w:t>
      </w:r>
      <w:r>
        <w:t>ymrwymiad i Fesur y Gymraeg</w:t>
      </w:r>
      <w:r w:rsidR="00F23C25">
        <w:t>, megis Polisi Iaith Gymraeg</w:t>
      </w:r>
      <w:r w:rsidR="0000233D" w:rsidRPr="00E47D53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0"/>
        <w:gridCol w:w="8651"/>
        <w:gridCol w:w="1099"/>
      </w:tblGrid>
      <w:tr w:rsidR="0000233D" w:rsidRPr="00E47D53" w14:paraId="63094DDA" w14:textId="77777777" w:rsidTr="00002DC2">
        <w:tc>
          <w:tcPr>
            <w:tcW w:w="700" w:type="dxa"/>
            <w:shd w:val="clear" w:color="auto" w:fill="B4C6E7" w:themeFill="accent5" w:themeFillTint="66"/>
            <w:vAlign w:val="center"/>
          </w:tcPr>
          <w:p w14:paraId="0CAF1BB3" w14:textId="77777777" w:rsidR="0000233D" w:rsidRPr="00E47D53" w:rsidRDefault="0000233D" w:rsidP="00C80CDD">
            <w:pPr>
              <w:spacing w:before="120" w:after="120" w:line="276" w:lineRule="auto"/>
              <w:jc w:val="center"/>
            </w:pPr>
            <w:r w:rsidRPr="00E47D53">
              <w:t>6.1</w:t>
            </w:r>
          </w:p>
        </w:tc>
        <w:tc>
          <w:tcPr>
            <w:tcW w:w="8651" w:type="dxa"/>
            <w:shd w:val="clear" w:color="auto" w:fill="auto"/>
            <w:vAlign w:val="center"/>
          </w:tcPr>
          <w:p w14:paraId="34C664CA" w14:textId="1B8301B0" w:rsidR="0000233D" w:rsidRPr="00B80AD9" w:rsidRDefault="00F23C25" w:rsidP="0038083B">
            <w:pPr>
              <w:spacing w:before="120" w:after="120" w:line="276" w:lineRule="auto"/>
              <w:jc w:val="both"/>
              <w:rPr>
                <w:bCs/>
              </w:rPr>
            </w:pPr>
            <w:r>
              <w:rPr>
                <w:bCs/>
              </w:rPr>
              <w:t>Mae Mesur y Gymraeg</w:t>
            </w:r>
            <w:r w:rsidR="00B80AD9" w:rsidRPr="00B80AD9">
              <w:rPr>
                <w:bCs/>
              </w:rPr>
              <w:t xml:space="preserve"> 2011 </w:t>
            </w:r>
            <w:r>
              <w:rPr>
                <w:bCs/>
              </w:rPr>
              <w:t>yn go</w:t>
            </w:r>
            <w:r w:rsidR="0038083B">
              <w:rPr>
                <w:bCs/>
              </w:rPr>
              <w:t>s</w:t>
            </w:r>
            <w:r>
              <w:rPr>
                <w:bCs/>
              </w:rPr>
              <w:t>od dyletswydd i sicrhau na fydd yr iaith Gymraeg yn cael ei thrin yn llai ffafriol na’r iaith Saesneg, ac y dy</w:t>
            </w:r>
            <w:r w:rsidR="0038083B">
              <w:rPr>
                <w:bCs/>
              </w:rPr>
              <w:t>l</w:t>
            </w:r>
            <w:r>
              <w:rPr>
                <w:bCs/>
              </w:rPr>
              <w:t>ai pobl allu byw eu bywyd drwy gyfrw</w:t>
            </w:r>
            <w:r w:rsidR="0038083B">
              <w:rPr>
                <w:bCs/>
              </w:rPr>
              <w:t>ng</w:t>
            </w:r>
            <w:r>
              <w:rPr>
                <w:bCs/>
              </w:rPr>
              <w:t xml:space="preserve"> y Gy</w:t>
            </w:r>
            <w:r w:rsidR="0038083B">
              <w:rPr>
                <w:bCs/>
              </w:rPr>
              <w:t>mraeg</w:t>
            </w:r>
            <w:r>
              <w:rPr>
                <w:bCs/>
              </w:rPr>
              <w:t xml:space="preserve"> os de</w:t>
            </w:r>
            <w:r w:rsidR="0038083B">
              <w:rPr>
                <w:bCs/>
              </w:rPr>
              <w:t>w</w:t>
            </w:r>
            <w:r>
              <w:rPr>
                <w:bCs/>
              </w:rPr>
              <w:t>isan</w:t>
            </w:r>
            <w:r w:rsidR="0038083B">
              <w:rPr>
                <w:bCs/>
              </w:rPr>
              <w:t>t</w:t>
            </w:r>
            <w:r>
              <w:rPr>
                <w:bCs/>
              </w:rPr>
              <w:t xml:space="preserve"> w</w:t>
            </w:r>
            <w:r w:rsidR="0038083B">
              <w:rPr>
                <w:bCs/>
              </w:rPr>
              <w:t>n</w:t>
            </w:r>
            <w:r>
              <w:rPr>
                <w:bCs/>
              </w:rPr>
              <w:t>eud hynny.</w:t>
            </w:r>
            <w:r w:rsidR="00B80AD9" w:rsidRPr="00B80AD9">
              <w:rPr>
                <w:bCs/>
              </w:rPr>
              <w:t xml:space="preserve"> </w:t>
            </w:r>
            <w:r>
              <w:rPr>
                <w:bCs/>
              </w:rPr>
              <w:t>A fyddech yn cefnogi’r egwyddori</w:t>
            </w:r>
            <w:r w:rsidR="0038083B">
              <w:rPr>
                <w:bCs/>
              </w:rPr>
              <w:t>o</w:t>
            </w:r>
            <w:r>
              <w:rPr>
                <w:bCs/>
              </w:rPr>
              <w:t>n h</w:t>
            </w:r>
            <w:r w:rsidR="0038083B">
              <w:rPr>
                <w:bCs/>
              </w:rPr>
              <w:t>y</w:t>
            </w:r>
            <w:r>
              <w:rPr>
                <w:bCs/>
              </w:rPr>
              <w:t xml:space="preserve">n mewn </w:t>
            </w:r>
            <w:r w:rsidR="0038083B">
              <w:rPr>
                <w:bCs/>
              </w:rPr>
              <w:t>un</w:t>
            </w:r>
            <w:r>
              <w:rPr>
                <w:bCs/>
              </w:rPr>
              <w:t>rhyw waith</w:t>
            </w:r>
            <w:r w:rsidR="0038083B">
              <w:rPr>
                <w:bCs/>
              </w:rPr>
              <w:t xml:space="preserve"> y byddech dan gontract i’w wneud ar gyfer GFGC?</w:t>
            </w:r>
          </w:p>
        </w:tc>
        <w:tc>
          <w:tcPr>
            <w:tcW w:w="1099" w:type="dxa"/>
            <w:vAlign w:val="center"/>
          </w:tcPr>
          <w:p w14:paraId="3A156D27" w14:textId="0DDC1AE2" w:rsidR="0000233D" w:rsidRPr="00E47D53" w:rsidRDefault="0038083B" w:rsidP="0038083B">
            <w:pPr>
              <w:spacing w:before="120" w:after="120" w:line="27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Byddwn</w:t>
            </w:r>
            <w:r w:rsidR="0009409C" w:rsidRPr="00E47D53">
              <w:rPr>
                <w:rFonts w:eastAsia="Times New Roman" w:cs="Times New Roman"/>
              </w:rPr>
              <w:t xml:space="preserve"> </w:t>
            </w:r>
            <w:r w:rsidR="0000233D" w:rsidRPr="00E47D53">
              <w:rPr>
                <w:rFonts w:eastAsia="Times New Roman" w:cs="Times New Roman"/>
              </w:rPr>
              <w:t>/</w:t>
            </w:r>
            <w:r w:rsidR="0009409C" w:rsidRPr="00E47D53">
              <w:rPr>
                <w:rFonts w:eastAsia="Times New Roman" w:cs="Times New Roman"/>
              </w:rPr>
              <w:t xml:space="preserve"> </w:t>
            </w:r>
            <w:r w:rsidR="0000233D" w:rsidRPr="00E47D53">
              <w:rPr>
                <w:rFonts w:eastAsia="Times New Roman" w:cs="Times New Roman"/>
              </w:rPr>
              <w:t>N</w:t>
            </w:r>
            <w:r>
              <w:rPr>
                <w:rFonts w:eastAsia="Times New Roman" w:cs="Times New Roman"/>
              </w:rPr>
              <w:t>a fyddwn</w:t>
            </w:r>
          </w:p>
        </w:tc>
      </w:tr>
    </w:tbl>
    <w:p w14:paraId="2735AD0C" w14:textId="184DB379" w:rsidR="0000233D" w:rsidRPr="00E47D53" w:rsidRDefault="0038083B" w:rsidP="00AF5EA7">
      <w:pPr>
        <w:pStyle w:val="Heading2"/>
        <w:numPr>
          <w:ilvl w:val="0"/>
          <w:numId w:val="0"/>
        </w:numPr>
      </w:pPr>
      <w:r>
        <w:t>Rhan</w:t>
      </w:r>
      <w:r w:rsidR="0000233D" w:rsidRPr="00E47D53">
        <w:t xml:space="preserve"> 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9258"/>
      </w:tblGrid>
      <w:tr w:rsidR="0000233D" w:rsidRPr="00E47D53" w14:paraId="233E11DB" w14:textId="77777777" w:rsidTr="00BA78D0">
        <w:trPr>
          <w:trHeight w:val="963"/>
        </w:trPr>
        <w:tc>
          <w:tcPr>
            <w:tcW w:w="0" w:type="auto"/>
            <w:gridSpan w:val="2"/>
            <w:shd w:val="clear" w:color="auto" w:fill="FFFFFF" w:themeFill="background1"/>
            <w:vAlign w:val="center"/>
          </w:tcPr>
          <w:p w14:paraId="42FDF051" w14:textId="77777777" w:rsidR="0038083B" w:rsidRDefault="0000233D" w:rsidP="00D44B9A">
            <w:pPr>
              <w:spacing w:after="0" w:line="276" w:lineRule="auto"/>
              <w:jc w:val="both"/>
            </w:pPr>
            <w:r w:rsidRPr="00E47D53">
              <w:t>S</w:t>
            </w:r>
            <w:r w:rsidR="0038083B">
              <w:t>gorio</w:t>
            </w:r>
          </w:p>
          <w:p w14:paraId="144B2E5B" w14:textId="5EE667BA" w:rsidR="0000233D" w:rsidRPr="00E47D53" w:rsidRDefault="005A372E" w:rsidP="003C2C05">
            <w:pPr>
              <w:spacing w:after="0" w:line="276" w:lineRule="auto"/>
              <w:jc w:val="both"/>
            </w:pPr>
            <w:r>
              <w:rPr>
                <w:rFonts w:cs="Verdana"/>
                <w:szCs w:val="18"/>
                <w:lang w:eastAsia="en-GB"/>
              </w:rPr>
              <w:t xml:space="preserve">Bydd yn ofynnol i Ddarparwyr ddarparu hyfforddiant ar ran Tyfu’r Dyfodol yn eu meysydd arbenigedd (Darllenwch y manylion i ddeall yn iawn beth y mae hyn yn ei olygu). Rydym yn chwilio am ddarparwyr sy’n gymwys/brofiadol wrth ddarparu eu meysydd hyfforddiant ac </w:t>
            </w:r>
            <w:r>
              <w:rPr>
                <w:rFonts w:cs="Verdana"/>
                <w:b/>
                <w:bCs/>
                <w:szCs w:val="18"/>
                <w:lang w:eastAsia="en-GB"/>
              </w:rPr>
              <w:t xml:space="preserve">sydd hefyd yn gallu sicrhau cydymffurfio â gofynion gweinyddol y Prosiect. </w:t>
            </w:r>
            <w:r>
              <w:rPr>
                <w:rFonts w:cs="Verdana"/>
                <w:szCs w:val="18"/>
                <w:lang w:eastAsia="en-GB"/>
              </w:rPr>
              <w:t xml:space="preserve">Felly, ceisiwch gynnwys enghreifftiau wrth ymateb i’r cwestiynau canlynol nad ydynt yn dystiolaeth yn unig o’ch gallu i ddarparu’r hyfforddiant rydych yn ei gynnig, ond sydd hefyd yn dystiolaeth o’ch gallu i gydymffurfio â gofynion gweinyddol cwsmeriaid.  </w:t>
            </w:r>
          </w:p>
        </w:tc>
      </w:tr>
      <w:tr w:rsidR="0000233D" w:rsidRPr="00E47D53" w14:paraId="6D8BE7AD" w14:textId="77777777" w:rsidTr="00BA78D0">
        <w:trPr>
          <w:trHeight w:val="552"/>
        </w:trPr>
        <w:tc>
          <w:tcPr>
            <w:tcW w:w="0" w:type="auto"/>
            <w:gridSpan w:val="2"/>
            <w:shd w:val="clear" w:color="auto" w:fill="FFFFFF" w:themeFill="background1"/>
            <w:vAlign w:val="center"/>
          </w:tcPr>
          <w:p w14:paraId="1F3FCC43" w14:textId="3BCFBD30" w:rsidR="0000233D" w:rsidRPr="00E47D53" w:rsidRDefault="00E019ED" w:rsidP="00CE00F1">
            <w:pPr>
              <w:spacing w:after="0" w:line="276" w:lineRule="auto"/>
            </w:pPr>
            <w:r>
              <w:t>Meini prawf ases</w:t>
            </w:r>
            <w:r w:rsidR="00CE00F1">
              <w:t>iad</w:t>
            </w:r>
          </w:p>
        </w:tc>
      </w:tr>
      <w:tr w:rsidR="00A574B7" w:rsidRPr="00E47D53" w14:paraId="6CA231C0" w14:textId="77777777" w:rsidTr="0038083B">
        <w:trPr>
          <w:trHeight w:val="2757"/>
        </w:trPr>
        <w:tc>
          <w:tcPr>
            <w:tcW w:w="1290" w:type="dxa"/>
            <w:vMerge w:val="restart"/>
            <w:shd w:val="clear" w:color="auto" w:fill="B4C6E7" w:themeFill="accent5" w:themeFillTint="66"/>
            <w:vAlign w:val="center"/>
          </w:tcPr>
          <w:p w14:paraId="2B43C0AD" w14:textId="77777777" w:rsidR="0000233D" w:rsidRPr="00E47D53" w:rsidRDefault="0000233D" w:rsidP="00413A00">
            <w:pPr>
              <w:spacing w:after="0" w:line="276" w:lineRule="auto"/>
              <w:jc w:val="center"/>
              <w:rPr>
                <w:rFonts w:eastAsia="Calibri" w:cs="Arial"/>
                <w:szCs w:val="18"/>
              </w:rPr>
            </w:pPr>
            <w:r w:rsidRPr="00E47D53">
              <w:rPr>
                <w:rFonts w:eastAsia="Calibri" w:cs="Arial"/>
                <w:szCs w:val="18"/>
              </w:rPr>
              <w:lastRenderedPageBreak/>
              <w:t>1.1</w:t>
            </w:r>
          </w:p>
        </w:tc>
        <w:tc>
          <w:tcPr>
            <w:tcW w:w="9386" w:type="dxa"/>
            <w:vAlign w:val="center"/>
          </w:tcPr>
          <w:p w14:paraId="614364D1" w14:textId="3B2A04A5" w:rsidR="0000233D" w:rsidRPr="00E47D53" w:rsidRDefault="00CE00F1" w:rsidP="00D44B9A">
            <w:pPr>
              <w:spacing w:after="120" w:line="276" w:lineRule="auto"/>
              <w:jc w:val="both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>Record o Ddarparu</w:t>
            </w:r>
          </w:p>
          <w:p w14:paraId="717F9A10" w14:textId="79DD84B6" w:rsidR="0000233D" w:rsidRPr="00E47D53" w:rsidRDefault="00F31A99" w:rsidP="00D44B9A">
            <w:pPr>
              <w:spacing w:after="120" w:line="276" w:lineRule="auto"/>
              <w:jc w:val="both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>Byddwch cystal â darparu tair enghraifft berthnasol ddiweddar (o fewn y tair blynedd diwethaf) o ddarparu hyfforddiant genny</w:t>
            </w:r>
            <w:r w:rsidR="003C2C05">
              <w:rPr>
                <w:rFonts w:eastAsia="Calibri" w:cs="Arial"/>
                <w:b/>
                <w:szCs w:val="18"/>
              </w:rPr>
              <w:t>c</w:t>
            </w:r>
            <w:r>
              <w:rPr>
                <w:rFonts w:eastAsia="Calibri" w:cs="Arial"/>
                <w:b/>
                <w:szCs w:val="18"/>
              </w:rPr>
              <w:t>h i bobl yn cymryd rhan mewn prosiect ar ran cwsmer</w:t>
            </w:r>
            <w:r w:rsidR="0000233D" w:rsidRPr="00E47D53">
              <w:rPr>
                <w:rFonts w:eastAsia="Calibri" w:cs="Arial"/>
                <w:b/>
                <w:szCs w:val="18"/>
              </w:rPr>
              <w:t xml:space="preserve">. </w:t>
            </w:r>
          </w:p>
          <w:p w14:paraId="4746467B" w14:textId="1FEC51F2" w:rsidR="0000233D" w:rsidRPr="00E47D53" w:rsidRDefault="00F31A99" w:rsidP="00D44B9A">
            <w:pPr>
              <w:spacing w:after="120" w:line="276" w:lineRule="auto"/>
              <w:contextualSpacing/>
              <w:jc w:val="both"/>
              <w:rPr>
                <w:rFonts w:eastAsia="Calibri" w:cs="Arial"/>
                <w:szCs w:val="18"/>
              </w:rPr>
            </w:pPr>
            <w:r>
              <w:rPr>
                <w:rFonts w:eastAsia="Calibri" w:cs="Arial"/>
                <w:szCs w:val="18"/>
              </w:rPr>
              <w:t>Cynhwyswch</w:t>
            </w:r>
            <w:r w:rsidR="0000233D" w:rsidRPr="00E47D53">
              <w:rPr>
                <w:rFonts w:eastAsia="Calibri" w:cs="Arial"/>
                <w:szCs w:val="18"/>
              </w:rPr>
              <w:t xml:space="preserve">: </w:t>
            </w:r>
          </w:p>
          <w:p w14:paraId="2889A77A" w14:textId="54CE0E11" w:rsidR="00F31A99" w:rsidRPr="00A574B7" w:rsidRDefault="00F31A99" w:rsidP="00F31A99">
            <w:pPr>
              <w:pStyle w:val="ListParagraph"/>
              <w:numPr>
                <w:ilvl w:val="0"/>
                <w:numId w:val="10"/>
              </w:numPr>
              <w:spacing w:after="120" w:line="276" w:lineRule="auto"/>
              <w:jc w:val="both"/>
              <w:rPr>
                <w:rFonts w:eastAsia="Calibri" w:cs="Arial"/>
                <w:szCs w:val="18"/>
              </w:rPr>
            </w:pPr>
            <w:r w:rsidRPr="00A574B7">
              <w:rPr>
                <w:rFonts w:eastAsia="Calibri" w:cs="Arial"/>
                <w:szCs w:val="18"/>
              </w:rPr>
              <w:t>Ddisgrifiad byr o’r prosiect a’r hyfforddiant</w:t>
            </w:r>
            <w:r w:rsidR="00A574B7" w:rsidRPr="00A574B7">
              <w:rPr>
                <w:rFonts w:eastAsia="Calibri" w:cs="Arial"/>
                <w:szCs w:val="18"/>
              </w:rPr>
              <w:t xml:space="preserve"> a </w:t>
            </w:r>
            <w:r w:rsidR="00A574B7">
              <w:rPr>
                <w:rFonts w:eastAsia="Calibri" w:cs="Arial"/>
                <w:szCs w:val="18"/>
              </w:rPr>
              <w:t>d</w:t>
            </w:r>
            <w:r w:rsidR="00A574B7" w:rsidRPr="00A574B7">
              <w:rPr>
                <w:rFonts w:eastAsia="Calibri" w:cs="Arial"/>
                <w:szCs w:val="18"/>
              </w:rPr>
              <w:t>dar</w:t>
            </w:r>
            <w:r w:rsidR="00A574B7">
              <w:rPr>
                <w:rFonts w:eastAsia="Calibri" w:cs="Arial"/>
                <w:szCs w:val="18"/>
              </w:rPr>
              <w:t>p</w:t>
            </w:r>
            <w:r w:rsidR="00A574B7" w:rsidRPr="00A574B7">
              <w:rPr>
                <w:rFonts w:eastAsia="Calibri" w:cs="Arial"/>
                <w:szCs w:val="18"/>
              </w:rPr>
              <w:t>arwyd, gan dynnu sy</w:t>
            </w:r>
            <w:r w:rsidR="00A574B7">
              <w:rPr>
                <w:rFonts w:eastAsia="Calibri" w:cs="Arial"/>
                <w:szCs w:val="18"/>
              </w:rPr>
              <w:t>l</w:t>
            </w:r>
            <w:r w:rsidR="00A574B7" w:rsidRPr="00A574B7">
              <w:rPr>
                <w:rFonts w:eastAsia="Calibri" w:cs="Arial"/>
                <w:szCs w:val="18"/>
              </w:rPr>
              <w:t>w at unrhyw be</w:t>
            </w:r>
            <w:r w:rsidR="00A574B7">
              <w:rPr>
                <w:rFonts w:eastAsia="Calibri" w:cs="Arial"/>
                <w:szCs w:val="18"/>
              </w:rPr>
              <w:t>t</w:t>
            </w:r>
            <w:r w:rsidR="00A574B7" w:rsidRPr="00A574B7">
              <w:rPr>
                <w:rFonts w:eastAsia="Calibri" w:cs="Arial"/>
                <w:szCs w:val="18"/>
              </w:rPr>
              <w:t>h sy</w:t>
            </w:r>
            <w:r w:rsidR="00A574B7">
              <w:rPr>
                <w:rFonts w:eastAsia="Calibri" w:cs="Arial"/>
                <w:szCs w:val="18"/>
              </w:rPr>
              <w:t xml:space="preserve">’n </w:t>
            </w:r>
            <w:r w:rsidR="00A574B7" w:rsidRPr="00A574B7">
              <w:rPr>
                <w:rFonts w:eastAsia="Calibri" w:cs="Arial"/>
                <w:szCs w:val="18"/>
              </w:rPr>
              <w:t>berthnaso</w:t>
            </w:r>
            <w:r w:rsidR="00A574B7">
              <w:rPr>
                <w:rFonts w:eastAsia="Calibri" w:cs="Arial"/>
                <w:szCs w:val="18"/>
              </w:rPr>
              <w:t>l</w:t>
            </w:r>
            <w:r w:rsidR="00A574B7" w:rsidRPr="00A574B7">
              <w:rPr>
                <w:rFonts w:eastAsia="Calibri" w:cs="Arial"/>
                <w:szCs w:val="18"/>
              </w:rPr>
              <w:t xml:space="preserve"> </w:t>
            </w:r>
            <w:r w:rsidR="00A574B7">
              <w:rPr>
                <w:rFonts w:eastAsia="Calibri" w:cs="Arial"/>
                <w:szCs w:val="18"/>
              </w:rPr>
              <w:t>i</w:t>
            </w:r>
            <w:r w:rsidR="00A574B7" w:rsidRPr="00A574B7">
              <w:rPr>
                <w:rFonts w:eastAsia="Calibri" w:cs="Arial"/>
                <w:szCs w:val="18"/>
              </w:rPr>
              <w:t>’r prosiect hwn (yn e</w:t>
            </w:r>
            <w:r w:rsidR="00A574B7">
              <w:rPr>
                <w:rFonts w:eastAsia="Calibri" w:cs="Arial"/>
                <w:szCs w:val="18"/>
              </w:rPr>
              <w:t xml:space="preserve">nwedig </w:t>
            </w:r>
            <w:r w:rsidR="00A574B7" w:rsidRPr="00A574B7">
              <w:rPr>
                <w:rFonts w:eastAsia="Calibri" w:cs="Arial"/>
                <w:szCs w:val="18"/>
              </w:rPr>
              <w:t>o ran gofynion gweinyddol)</w:t>
            </w:r>
          </w:p>
          <w:p w14:paraId="2DACB179" w14:textId="7FFE8AC6" w:rsidR="00F01C2B" w:rsidRPr="00E47D53" w:rsidRDefault="00A574B7" w:rsidP="00F31A99">
            <w:pPr>
              <w:pStyle w:val="ListParagraph"/>
              <w:numPr>
                <w:ilvl w:val="0"/>
                <w:numId w:val="10"/>
              </w:numPr>
              <w:spacing w:after="120" w:line="276" w:lineRule="auto"/>
              <w:jc w:val="both"/>
              <w:rPr>
                <w:rFonts w:eastAsia="Calibri" w:cs="Arial"/>
                <w:szCs w:val="18"/>
              </w:rPr>
            </w:pPr>
            <w:r>
              <w:rPr>
                <w:rFonts w:eastAsia="Calibri" w:cs="Arial"/>
                <w:szCs w:val="18"/>
              </w:rPr>
              <w:t>Dyddiadau pan ddarparwyd yr hyfforddiant</w:t>
            </w:r>
          </w:p>
          <w:p w14:paraId="55212E1F" w14:textId="14BF68E6" w:rsidR="00F01C2B" w:rsidRPr="00E47D53" w:rsidRDefault="00A574B7" w:rsidP="00D44B9A">
            <w:pPr>
              <w:pStyle w:val="ListParagraph"/>
              <w:numPr>
                <w:ilvl w:val="0"/>
                <w:numId w:val="9"/>
              </w:numPr>
              <w:spacing w:after="120" w:line="276" w:lineRule="auto"/>
              <w:jc w:val="both"/>
              <w:rPr>
                <w:rFonts w:eastAsia="Calibri" w:cs="Arial"/>
                <w:szCs w:val="18"/>
              </w:rPr>
            </w:pPr>
            <w:r>
              <w:rPr>
                <w:rFonts w:eastAsia="Calibri" w:cs="Arial"/>
                <w:szCs w:val="18"/>
              </w:rPr>
              <w:t>Enw’r cwsmer gan gynnwys prif gyswllt, cyfeiriad e-bost a rhif teleffon</w:t>
            </w:r>
          </w:p>
          <w:p w14:paraId="7AB77F79" w14:textId="3F2B3B6C" w:rsidR="0000233D" w:rsidRPr="00E47D53" w:rsidRDefault="00A574B7" w:rsidP="00A574B7">
            <w:pPr>
              <w:pStyle w:val="ListParagraph"/>
              <w:numPr>
                <w:ilvl w:val="0"/>
                <w:numId w:val="9"/>
              </w:numPr>
              <w:spacing w:after="120" w:line="276" w:lineRule="auto"/>
              <w:ind w:left="714" w:hanging="357"/>
              <w:jc w:val="both"/>
              <w:rPr>
                <w:rFonts w:eastAsia="Calibri" w:cs="Arial"/>
                <w:szCs w:val="18"/>
              </w:rPr>
            </w:pPr>
            <w:r>
              <w:rPr>
                <w:rFonts w:eastAsia="Calibri" w:cs="Arial"/>
                <w:szCs w:val="18"/>
              </w:rPr>
              <w:t>Gwerth y c</w:t>
            </w:r>
            <w:r w:rsidR="0000233D" w:rsidRPr="00E47D53">
              <w:rPr>
                <w:rFonts w:eastAsia="Calibri" w:cs="Arial"/>
                <w:szCs w:val="18"/>
              </w:rPr>
              <w:t xml:space="preserve">ontract </w:t>
            </w:r>
          </w:p>
        </w:tc>
      </w:tr>
      <w:tr w:rsidR="00A574B7" w:rsidRPr="00E47D53" w14:paraId="51F958C1" w14:textId="77777777" w:rsidTr="0038083B">
        <w:trPr>
          <w:trHeight w:val="77"/>
        </w:trPr>
        <w:tc>
          <w:tcPr>
            <w:tcW w:w="1290" w:type="dxa"/>
            <w:vMerge/>
            <w:shd w:val="clear" w:color="auto" w:fill="B4C6E7" w:themeFill="accent5" w:themeFillTint="66"/>
            <w:vAlign w:val="center"/>
          </w:tcPr>
          <w:p w14:paraId="255B8910" w14:textId="77777777" w:rsidR="0000233D" w:rsidRPr="00E47D53" w:rsidRDefault="0000233D" w:rsidP="00413A00">
            <w:pPr>
              <w:spacing w:after="0" w:line="276" w:lineRule="auto"/>
              <w:jc w:val="center"/>
              <w:rPr>
                <w:rFonts w:eastAsia="Calibri" w:cs="Arial"/>
                <w:szCs w:val="18"/>
              </w:rPr>
            </w:pPr>
          </w:p>
        </w:tc>
        <w:tc>
          <w:tcPr>
            <w:tcW w:w="9386" w:type="dxa"/>
            <w:vAlign w:val="center"/>
          </w:tcPr>
          <w:p w14:paraId="43A5FD75" w14:textId="612AC71C" w:rsidR="0000233D" w:rsidRPr="00E47D53" w:rsidRDefault="00A574B7" w:rsidP="00010A6D">
            <w:pPr>
              <w:spacing w:after="0" w:line="276" w:lineRule="auto"/>
              <w:jc w:val="both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szCs w:val="18"/>
              </w:rPr>
              <w:t>Llwyddo/methu</w:t>
            </w:r>
            <w:r w:rsidR="0000233D" w:rsidRPr="00E47D53">
              <w:rPr>
                <w:rFonts w:eastAsia="Calibri" w:cs="Arial"/>
                <w:szCs w:val="18"/>
              </w:rPr>
              <w:t xml:space="preserve"> – </w:t>
            </w:r>
            <w:r w:rsidR="00010A6D">
              <w:rPr>
                <w:rFonts w:eastAsia="Calibri" w:cs="Arial"/>
                <w:szCs w:val="18"/>
              </w:rPr>
              <w:t>Byddwch yn llwyddo os atebwch yr holl bwyntiau’n foddhaol, a byddwch yn methu os na fyddwch yn darparu’r holl wybodaeth y gofynnir amdani neu os methwch â darparu enghreifftiau priodol</w:t>
            </w:r>
            <w:r w:rsidR="0000233D" w:rsidRPr="00E47D53">
              <w:rPr>
                <w:rFonts w:eastAsia="Calibri" w:cs="Arial"/>
                <w:szCs w:val="18"/>
              </w:rPr>
              <w:t>.</w:t>
            </w:r>
          </w:p>
        </w:tc>
      </w:tr>
      <w:tr w:rsidR="00A574B7" w:rsidRPr="00E47D53" w14:paraId="53A1D097" w14:textId="77777777" w:rsidTr="0038083B">
        <w:trPr>
          <w:trHeight w:val="1005"/>
        </w:trPr>
        <w:tc>
          <w:tcPr>
            <w:tcW w:w="1290" w:type="dxa"/>
            <w:shd w:val="clear" w:color="auto" w:fill="B4C6E7" w:themeFill="accent5" w:themeFillTint="66"/>
            <w:vAlign w:val="center"/>
          </w:tcPr>
          <w:p w14:paraId="65CEC97D" w14:textId="77777777" w:rsidR="0000233D" w:rsidRPr="00E47D53" w:rsidRDefault="0000233D" w:rsidP="00413A00">
            <w:pPr>
              <w:spacing w:after="0" w:line="276" w:lineRule="auto"/>
              <w:jc w:val="center"/>
              <w:rPr>
                <w:rFonts w:eastAsia="Calibri" w:cs="Arial"/>
                <w:szCs w:val="18"/>
              </w:rPr>
            </w:pPr>
            <w:r w:rsidRPr="00E47D53">
              <w:rPr>
                <w:rFonts w:eastAsia="Calibri" w:cs="Arial"/>
                <w:szCs w:val="18"/>
              </w:rPr>
              <w:t>1.2</w:t>
            </w:r>
          </w:p>
        </w:tc>
        <w:tc>
          <w:tcPr>
            <w:tcW w:w="9386" w:type="dxa"/>
            <w:vAlign w:val="center"/>
          </w:tcPr>
          <w:p w14:paraId="4914B765" w14:textId="4751EAE6" w:rsidR="0009409C" w:rsidRPr="00E47D53" w:rsidRDefault="00010A6D" w:rsidP="00D44B9A">
            <w:pPr>
              <w:spacing w:after="0" w:line="276" w:lineRule="auto"/>
              <w:jc w:val="both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>Hyfforddiant</w:t>
            </w:r>
          </w:p>
          <w:p w14:paraId="3ACC889D" w14:textId="195B393E" w:rsidR="0000233D" w:rsidRPr="00E47D53" w:rsidRDefault="005A372E" w:rsidP="003C2C05">
            <w:pPr>
              <w:spacing w:after="0" w:line="276" w:lineRule="auto"/>
              <w:jc w:val="both"/>
              <w:rPr>
                <w:rFonts w:eastAsia="Calibri" w:cs="Arial"/>
                <w:szCs w:val="18"/>
              </w:rPr>
            </w:pPr>
            <w:r>
              <w:rPr>
                <w:rFonts w:cs="Verdana"/>
                <w:szCs w:val="18"/>
                <w:lang w:eastAsia="en-GB"/>
              </w:rPr>
              <w:t>Byddwch cystal â darparu gwybodaeth am yr hyfforddiant penodol y gallech ei ddarparu drwy Tyfu’r Dyfodol i barhau at gyrraedd amcanion y Prosiect. Llenwch restr y Manylion Cwrs Excel fel atodiad at fanylion y cwrs. Gwnewch yn siŵr eich bod yn cynnwys dim ond hyfforddiant sy’n berthnasol i’r diwydiant garddwriaeth (er enghraifft, ni fyddwn yn chwilio am Hyfforddiant Hylendid Bwyd, etc).</w:t>
            </w:r>
          </w:p>
        </w:tc>
      </w:tr>
    </w:tbl>
    <w:p w14:paraId="267ED00B" w14:textId="2B56F39C" w:rsidR="0000233D" w:rsidRPr="00E47D53" w:rsidRDefault="007924E8" w:rsidP="00AF5EA7">
      <w:pPr>
        <w:pStyle w:val="Heading2"/>
        <w:numPr>
          <w:ilvl w:val="0"/>
          <w:numId w:val="0"/>
        </w:numPr>
      </w:pPr>
      <w:bookmarkStart w:id="62" w:name="_Toc351026652"/>
      <w:bookmarkStart w:id="63" w:name="_Toc351027742"/>
      <w:bookmarkStart w:id="64" w:name="_Toc351027904"/>
      <w:bookmarkStart w:id="65" w:name="_Toc351028904"/>
      <w:bookmarkStart w:id="66" w:name="_Toc351029660"/>
      <w:bookmarkStart w:id="67" w:name="_Toc351026653"/>
      <w:bookmarkStart w:id="68" w:name="_Toc351027743"/>
      <w:bookmarkStart w:id="69" w:name="_Toc351027905"/>
      <w:bookmarkStart w:id="70" w:name="_Toc351028905"/>
      <w:bookmarkStart w:id="71" w:name="_Toc351029661"/>
      <w:bookmarkStart w:id="72" w:name="_Toc351026654"/>
      <w:bookmarkStart w:id="73" w:name="_Toc351027744"/>
      <w:bookmarkStart w:id="74" w:name="_Toc351027906"/>
      <w:bookmarkStart w:id="75" w:name="_Toc351028906"/>
      <w:bookmarkStart w:id="76" w:name="_Toc351029662"/>
      <w:bookmarkStart w:id="77" w:name="_Toc351026655"/>
      <w:bookmarkStart w:id="78" w:name="_Toc351027745"/>
      <w:bookmarkStart w:id="79" w:name="_Toc351027907"/>
      <w:bookmarkStart w:id="80" w:name="_Toc351028907"/>
      <w:bookmarkStart w:id="81" w:name="_Toc351029663"/>
      <w:bookmarkStart w:id="82" w:name="_Toc351026656"/>
      <w:bookmarkStart w:id="83" w:name="_Toc351027746"/>
      <w:bookmarkStart w:id="84" w:name="_Toc351027908"/>
      <w:bookmarkStart w:id="85" w:name="_Toc351028908"/>
      <w:bookmarkStart w:id="86" w:name="_Toc351029664"/>
      <w:bookmarkStart w:id="87" w:name="_Toc351026657"/>
      <w:bookmarkStart w:id="88" w:name="_Toc351027747"/>
      <w:bookmarkStart w:id="89" w:name="_Toc351027909"/>
      <w:bookmarkStart w:id="90" w:name="_Toc351028909"/>
      <w:bookmarkStart w:id="91" w:name="_Toc351029665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r>
        <w:t>Rhan</w:t>
      </w:r>
      <w:r w:rsidR="0000233D" w:rsidRPr="00E47D53">
        <w:t xml:space="preserve"> D</w:t>
      </w:r>
    </w:p>
    <w:p w14:paraId="69FFF276" w14:textId="0B137CF6" w:rsidR="0000233D" w:rsidRPr="00E47D53" w:rsidRDefault="000A34E9" w:rsidP="00D44B9A">
      <w:pPr>
        <w:pStyle w:val="Heading2"/>
        <w:numPr>
          <w:ilvl w:val="0"/>
          <w:numId w:val="15"/>
        </w:numPr>
        <w:jc w:val="both"/>
      </w:pPr>
      <w:r>
        <w:t>Lleoliad Daearyddol</w:t>
      </w:r>
    </w:p>
    <w:p w14:paraId="1B05891D" w14:textId="33256A18" w:rsidR="0000233D" w:rsidRPr="00E47D53" w:rsidRDefault="000A34E9" w:rsidP="00D44B9A">
      <w:pPr>
        <w:spacing w:line="360" w:lineRule="auto"/>
        <w:jc w:val="both"/>
      </w:pPr>
      <w:r>
        <w:t xml:space="preserve">Dewiswch isod y rhanbarthau yng Nghymru lle gallwch yn effeithiol ddarparu cyrsiau hyfforddiant drwy roi </w:t>
      </w:r>
      <w:r w:rsidR="0009409C" w:rsidRPr="00E47D53">
        <w:t>‘</w:t>
      </w:r>
      <w:r w:rsidR="0000233D" w:rsidRPr="00E47D53">
        <w:t>x</w:t>
      </w:r>
      <w:r w:rsidR="0009409C" w:rsidRPr="00E47D53">
        <w:t>’</w:t>
      </w:r>
      <w:r w:rsidR="0000233D" w:rsidRPr="00E47D53">
        <w:t xml:space="preserve"> </w:t>
      </w:r>
      <w:r>
        <w:t>y</w:t>
      </w:r>
      <w:r w:rsidR="0000233D" w:rsidRPr="00E47D53">
        <w:t xml:space="preserve">n </w:t>
      </w:r>
      <w:r>
        <w:t>y blychau dewis</w:t>
      </w:r>
      <w:r w:rsidR="0000233D" w:rsidRPr="00E47D53">
        <w:t xml:space="preserve">. </w:t>
      </w:r>
      <w:r>
        <w:t>Drwy ddewis rhanbarth bydd disgwyl ichi ddarparu cyrsiau hyfforddiant o fewn y rhanbarth</w:t>
      </w:r>
      <w:r w:rsidR="0000233D" w:rsidRPr="00E47D53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2126"/>
      </w:tblGrid>
      <w:tr w:rsidR="0000233D" w:rsidRPr="00E47D53" w14:paraId="47E952DF" w14:textId="77777777" w:rsidTr="00FB3956">
        <w:trPr>
          <w:trHeight w:val="266"/>
        </w:trPr>
        <w:tc>
          <w:tcPr>
            <w:tcW w:w="704" w:type="dxa"/>
            <w:shd w:val="clear" w:color="auto" w:fill="B4C6E7" w:themeFill="accent5" w:themeFillTint="66"/>
            <w:vAlign w:val="center"/>
          </w:tcPr>
          <w:p w14:paraId="3E69D4C2" w14:textId="77777777" w:rsidR="0000233D" w:rsidRPr="00E47D53" w:rsidRDefault="0000233D" w:rsidP="00D44B9A">
            <w:pPr>
              <w:spacing w:before="120" w:after="120" w:line="276" w:lineRule="auto"/>
              <w:jc w:val="both"/>
            </w:pPr>
          </w:p>
        </w:tc>
        <w:tc>
          <w:tcPr>
            <w:tcW w:w="7371" w:type="dxa"/>
            <w:vAlign w:val="center"/>
          </w:tcPr>
          <w:p w14:paraId="7D13EB4B" w14:textId="2A371AEE" w:rsidR="0000233D" w:rsidRPr="00E47D53" w:rsidRDefault="000A34E9" w:rsidP="000A34E9">
            <w:pPr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>Rhanbarth</w:t>
            </w:r>
          </w:p>
        </w:tc>
        <w:tc>
          <w:tcPr>
            <w:tcW w:w="2126" w:type="dxa"/>
            <w:vAlign w:val="center"/>
          </w:tcPr>
          <w:p w14:paraId="00368DC4" w14:textId="77777777" w:rsidR="0000233D" w:rsidRPr="00E47D53" w:rsidRDefault="0000233D" w:rsidP="00D44B9A">
            <w:pPr>
              <w:spacing w:after="0"/>
              <w:jc w:val="both"/>
              <w:rPr>
                <w:highlight w:val="yellow"/>
              </w:rPr>
            </w:pPr>
          </w:p>
        </w:tc>
      </w:tr>
      <w:tr w:rsidR="0000233D" w:rsidRPr="00E47D53" w14:paraId="011E4830" w14:textId="77777777" w:rsidTr="00FB3956">
        <w:trPr>
          <w:trHeight w:val="270"/>
        </w:trPr>
        <w:tc>
          <w:tcPr>
            <w:tcW w:w="704" w:type="dxa"/>
            <w:shd w:val="clear" w:color="auto" w:fill="B4C6E7" w:themeFill="accent5" w:themeFillTint="66"/>
            <w:vAlign w:val="center"/>
          </w:tcPr>
          <w:p w14:paraId="5D1D1778" w14:textId="69106AAF" w:rsidR="0000233D" w:rsidRPr="00E47D53" w:rsidRDefault="0000233D" w:rsidP="00C262F1">
            <w:pPr>
              <w:spacing w:before="120" w:after="120" w:line="276" w:lineRule="auto"/>
              <w:jc w:val="center"/>
            </w:pPr>
            <w:r w:rsidRPr="00E47D53">
              <w:t>1</w:t>
            </w:r>
          </w:p>
        </w:tc>
        <w:tc>
          <w:tcPr>
            <w:tcW w:w="7371" w:type="dxa"/>
            <w:vAlign w:val="center"/>
          </w:tcPr>
          <w:p w14:paraId="401A3262" w14:textId="22FFC0F8" w:rsidR="0000233D" w:rsidRPr="00E47D53" w:rsidRDefault="000A34E9" w:rsidP="0000439E">
            <w:pPr>
              <w:spacing w:before="120" w:after="120" w:line="276" w:lineRule="auto"/>
              <w:jc w:val="both"/>
            </w:pPr>
            <w:r>
              <w:t xml:space="preserve">Gogledd </w:t>
            </w:r>
            <w:r w:rsidR="0000233D" w:rsidRPr="00E47D53">
              <w:t>(</w:t>
            </w:r>
            <w:r>
              <w:t>Môn</w:t>
            </w:r>
            <w:r w:rsidR="0000233D" w:rsidRPr="00E47D53">
              <w:t xml:space="preserve">, Conwy, Gwynedd, </w:t>
            </w:r>
            <w:r>
              <w:t>Sir Ddinbych</w:t>
            </w:r>
            <w:r w:rsidR="0000233D" w:rsidRPr="00E47D53">
              <w:t xml:space="preserve">, </w:t>
            </w:r>
            <w:r>
              <w:t>Sir y Fflint</w:t>
            </w:r>
            <w:r w:rsidR="0000233D" w:rsidRPr="00E47D53">
              <w:t>, Wre</w:t>
            </w:r>
            <w:r>
              <w:t>csam</w:t>
            </w:r>
            <w:r w:rsidR="0000233D" w:rsidRPr="00E47D53">
              <w:t>)</w:t>
            </w:r>
          </w:p>
        </w:tc>
        <w:tc>
          <w:tcPr>
            <w:tcW w:w="2126" w:type="dxa"/>
            <w:vAlign w:val="center"/>
          </w:tcPr>
          <w:p w14:paraId="480BA0A2" w14:textId="77777777" w:rsidR="0000233D" w:rsidRPr="00E47D53" w:rsidRDefault="0000233D" w:rsidP="00D44B9A">
            <w:pPr>
              <w:spacing w:after="0"/>
              <w:jc w:val="both"/>
              <w:rPr>
                <w:highlight w:val="yellow"/>
              </w:rPr>
            </w:pPr>
          </w:p>
        </w:tc>
      </w:tr>
      <w:tr w:rsidR="0000233D" w:rsidRPr="00E47D53" w14:paraId="553B9C49" w14:textId="77777777" w:rsidTr="00FB3956">
        <w:trPr>
          <w:trHeight w:val="275"/>
        </w:trPr>
        <w:tc>
          <w:tcPr>
            <w:tcW w:w="704" w:type="dxa"/>
            <w:shd w:val="clear" w:color="auto" w:fill="B4C6E7" w:themeFill="accent5" w:themeFillTint="66"/>
            <w:vAlign w:val="center"/>
          </w:tcPr>
          <w:p w14:paraId="01C40B0B" w14:textId="77777777" w:rsidR="0000233D" w:rsidRPr="00E47D53" w:rsidRDefault="0000233D" w:rsidP="00C262F1">
            <w:pPr>
              <w:spacing w:before="120" w:after="120" w:line="276" w:lineRule="auto"/>
              <w:jc w:val="center"/>
            </w:pPr>
            <w:r w:rsidRPr="00E47D53">
              <w:t>2</w:t>
            </w:r>
          </w:p>
        </w:tc>
        <w:tc>
          <w:tcPr>
            <w:tcW w:w="7371" w:type="dxa"/>
            <w:vAlign w:val="center"/>
          </w:tcPr>
          <w:p w14:paraId="58E861EA" w14:textId="557DD8D4" w:rsidR="0000233D" w:rsidRPr="00E47D53" w:rsidRDefault="0000439E" w:rsidP="0000439E">
            <w:pPr>
              <w:spacing w:before="120" w:after="120" w:line="276" w:lineRule="auto"/>
              <w:jc w:val="both"/>
            </w:pPr>
            <w:r>
              <w:t>Canolbarth</w:t>
            </w:r>
            <w:r w:rsidR="0000233D" w:rsidRPr="00E47D53">
              <w:t xml:space="preserve"> (Powys)</w:t>
            </w:r>
          </w:p>
        </w:tc>
        <w:tc>
          <w:tcPr>
            <w:tcW w:w="2126" w:type="dxa"/>
            <w:vAlign w:val="center"/>
          </w:tcPr>
          <w:p w14:paraId="660126D5" w14:textId="77777777" w:rsidR="0000233D" w:rsidRPr="00E47D53" w:rsidRDefault="0000233D" w:rsidP="00D44B9A">
            <w:pPr>
              <w:spacing w:after="0"/>
              <w:jc w:val="both"/>
              <w:rPr>
                <w:highlight w:val="yellow"/>
              </w:rPr>
            </w:pPr>
          </w:p>
        </w:tc>
      </w:tr>
      <w:tr w:rsidR="0000233D" w:rsidRPr="00E47D53" w14:paraId="133E92CF" w14:textId="77777777" w:rsidTr="00FB3956">
        <w:tc>
          <w:tcPr>
            <w:tcW w:w="704" w:type="dxa"/>
            <w:shd w:val="clear" w:color="auto" w:fill="B4C6E7" w:themeFill="accent5" w:themeFillTint="66"/>
            <w:vAlign w:val="center"/>
          </w:tcPr>
          <w:p w14:paraId="6AE76D5D" w14:textId="77777777" w:rsidR="0000233D" w:rsidRPr="00E47D53" w:rsidRDefault="0000233D" w:rsidP="00C262F1">
            <w:pPr>
              <w:spacing w:before="120" w:after="120" w:line="276" w:lineRule="auto"/>
              <w:jc w:val="center"/>
            </w:pPr>
            <w:r w:rsidRPr="00E47D53">
              <w:t>3</w:t>
            </w:r>
          </w:p>
        </w:tc>
        <w:tc>
          <w:tcPr>
            <w:tcW w:w="7371" w:type="dxa"/>
            <w:vAlign w:val="center"/>
          </w:tcPr>
          <w:p w14:paraId="4B5B889D" w14:textId="7540F6B6" w:rsidR="0000233D" w:rsidRPr="00E47D53" w:rsidRDefault="0000439E" w:rsidP="0000439E">
            <w:pPr>
              <w:spacing w:before="120" w:after="120" w:line="276" w:lineRule="auto"/>
              <w:jc w:val="both"/>
            </w:pPr>
            <w:r>
              <w:t>De Orllewin</w:t>
            </w:r>
            <w:r w:rsidR="0000233D" w:rsidRPr="00E47D53">
              <w:t xml:space="preserve"> (</w:t>
            </w:r>
            <w:r>
              <w:t>Sir Benfro, Caerfyrddin</w:t>
            </w:r>
            <w:r w:rsidR="0000233D" w:rsidRPr="00E47D53">
              <w:t>, Ceredigion)</w:t>
            </w:r>
          </w:p>
        </w:tc>
        <w:tc>
          <w:tcPr>
            <w:tcW w:w="2126" w:type="dxa"/>
            <w:vAlign w:val="center"/>
          </w:tcPr>
          <w:p w14:paraId="1194C462" w14:textId="77777777" w:rsidR="0000233D" w:rsidRPr="00E47D53" w:rsidRDefault="0000233D" w:rsidP="00D44B9A">
            <w:pPr>
              <w:spacing w:after="0"/>
              <w:jc w:val="both"/>
              <w:rPr>
                <w:highlight w:val="yellow"/>
              </w:rPr>
            </w:pPr>
          </w:p>
        </w:tc>
      </w:tr>
      <w:tr w:rsidR="0000233D" w:rsidRPr="00E47D53" w14:paraId="57E6BDFE" w14:textId="77777777" w:rsidTr="00FB3956">
        <w:tc>
          <w:tcPr>
            <w:tcW w:w="704" w:type="dxa"/>
            <w:shd w:val="clear" w:color="auto" w:fill="B4C6E7" w:themeFill="accent5" w:themeFillTint="66"/>
            <w:vAlign w:val="center"/>
          </w:tcPr>
          <w:p w14:paraId="6292D34F" w14:textId="77777777" w:rsidR="0000233D" w:rsidRPr="00E47D53" w:rsidRDefault="0000233D" w:rsidP="00C262F1">
            <w:pPr>
              <w:spacing w:before="120" w:after="120" w:line="276" w:lineRule="auto"/>
              <w:jc w:val="center"/>
            </w:pPr>
            <w:r w:rsidRPr="00E47D53">
              <w:t>4</w:t>
            </w:r>
          </w:p>
        </w:tc>
        <w:tc>
          <w:tcPr>
            <w:tcW w:w="7371" w:type="dxa"/>
            <w:vAlign w:val="center"/>
          </w:tcPr>
          <w:p w14:paraId="35C15BCF" w14:textId="36F69720" w:rsidR="0000233D" w:rsidRPr="00E47D53" w:rsidRDefault="0000439E" w:rsidP="0000439E">
            <w:pPr>
              <w:spacing w:before="120" w:after="120" w:line="276" w:lineRule="auto"/>
              <w:jc w:val="both"/>
            </w:pPr>
            <w:r>
              <w:t>De Ddwyrain</w:t>
            </w:r>
            <w:r w:rsidR="0000233D" w:rsidRPr="00E47D53">
              <w:t xml:space="preserve"> (</w:t>
            </w:r>
            <w:r>
              <w:t>Abertawe</w:t>
            </w:r>
            <w:r w:rsidR="0000233D" w:rsidRPr="00E47D53">
              <w:t xml:space="preserve">, </w:t>
            </w:r>
            <w:r>
              <w:t>Castell-nedd</w:t>
            </w:r>
            <w:r w:rsidR="0000233D" w:rsidRPr="00E47D53">
              <w:t xml:space="preserve"> Port Talbot, </w:t>
            </w:r>
            <w:r>
              <w:t>Pen-y-bont ar Ogwr</w:t>
            </w:r>
            <w:r w:rsidR="0000233D" w:rsidRPr="00E47D53">
              <w:t xml:space="preserve">, Rhondda, </w:t>
            </w:r>
            <w:r>
              <w:t>Bro  Morgannwg</w:t>
            </w:r>
            <w:r w:rsidR="0000233D" w:rsidRPr="00E47D53">
              <w:t>, Ca</w:t>
            </w:r>
            <w:r>
              <w:t>erdydd</w:t>
            </w:r>
            <w:r w:rsidR="0000233D" w:rsidRPr="00E47D53">
              <w:t>, Caer</w:t>
            </w:r>
            <w:r>
              <w:t>ffili</w:t>
            </w:r>
            <w:r w:rsidR="0000233D" w:rsidRPr="00E47D53">
              <w:t>, Tor</w:t>
            </w:r>
            <w:r>
              <w:t>-</w:t>
            </w:r>
            <w:r w:rsidR="0000233D" w:rsidRPr="00E47D53">
              <w:t xml:space="preserve">faen, </w:t>
            </w:r>
            <w:r>
              <w:t>Casnewydd</w:t>
            </w:r>
            <w:r w:rsidR="0000233D" w:rsidRPr="00E47D53">
              <w:t xml:space="preserve">, </w:t>
            </w:r>
            <w:r>
              <w:t>Mynwy</w:t>
            </w:r>
            <w:r w:rsidR="0000233D" w:rsidRPr="00E47D53">
              <w:t>)</w:t>
            </w:r>
          </w:p>
        </w:tc>
        <w:tc>
          <w:tcPr>
            <w:tcW w:w="2126" w:type="dxa"/>
            <w:vAlign w:val="center"/>
          </w:tcPr>
          <w:p w14:paraId="55EBF36F" w14:textId="77777777" w:rsidR="0000233D" w:rsidRPr="00E47D53" w:rsidRDefault="0000233D" w:rsidP="00D44B9A">
            <w:pPr>
              <w:spacing w:after="0"/>
              <w:jc w:val="both"/>
              <w:rPr>
                <w:highlight w:val="yellow"/>
              </w:rPr>
            </w:pPr>
          </w:p>
        </w:tc>
      </w:tr>
      <w:tr w:rsidR="0000233D" w:rsidRPr="00E47D53" w14:paraId="5D257D9A" w14:textId="77777777" w:rsidTr="00FB3956">
        <w:tc>
          <w:tcPr>
            <w:tcW w:w="704" w:type="dxa"/>
            <w:shd w:val="clear" w:color="auto" w:fill="B4C6E7" w:themeFill="accent5" w:themeFillTint="66"/>
            <w:vAlign w:val="center"/>
          </w:tcPr>
          <w:p w14:paraId="4A139CDA" w14:textId="77777777" w:rsidR="0000233D" w:rsidRPr="00E47D53" w:rsidRDefault="0000233D" w:rsidP="00C262F1">
            <w:pPr>
              <w:spacing w:before="120" w:after="120" w:line="276" w:lineRule="auto"/>
              <w:jc w:val="center"/>
            </w:pPr>
            <w:r w:rsidRPr="00E47D53">
              <w:t>5</w:t>
            </w:r>
          </w:p>
        </w:tc>
        <w:tc>
          <w:tcPr>
            <w:tcW w:w="7371" w:type="dxa"/>
            <w:vAlign w:val="center"/>
          </w:tcPr>
          <w:p w14:paraId="6D754064" w14:textId="6FFB86C2" w:rsidR="0000233D" w:rsidRPr="00E47D53" w:rsidRDefault="0000439E" w:rsidP="0000439E">
            <w:pPr>
              <w:spacing w:before="120" w:after="120" w:line="276" w:lineRule="auto"/>
              <w:jc w:val="both"/>
            </w:pPr>
            <w:r>
              <w:t>Darparu dros Gymru gyfan</w:t>
            </w:r>
            <w:r w:rsidR="0000233D" w:rsidRPr="00E47D53">
              <w:t xml:space="preserve"> </w:t>
            </w:r>
          </w:p>
        </w:tc>
        <w:tc>
          <w:tcPr>
            <w:tcW w:w="2126" w:type="dxa"/>
            <w:vAlign w:val="center"/>
          </w:tcPr>
          <w:p w14:paraId="46343D6E" w14:textId="77777777" w:rsidR="0000233D" w:rsidRPr="00E47D53" w:rsidRDefault="0000233D" w:rsidP="00D44B9A">
            <w:pPr>
              <w:spacing w:after="0"/>
              <w:jc w:val="both"/>
            </w:pPr>
          </w:p>
        </w:tc>
      </w:tr>
      <w:tr w:rsidR="005B4607" w:rsidRPr="00E47D53" w14:paraId="21BB8C41" w14:textId="77777777" w:rsidTr="00FB3956">
        <w:tc>
          <w:tcPr>
            <w:tcW w:w="704" w:type="dxa"/>
            <w:shd w:val="clear" w:color="auto" w:fill="B4C6E7" w:themeFill="accent5" w:themeFillTint="66"/>
            <w:vAlign w:val="center"/>
          </w:tcPr>
          <w:p w14:paraId="05AC6AA9" w14:textId="330064C4" w:rsidR="005B4607" w:rsidRPr="00E47D53" w:rsidRDefault="005B4607" w:rsidP="00C262F1">
            <w:pPr>
              <w:spacing w:before="120" w:after="120" w:line="276" w:lineRule="auto"/>
              <w:jc w:val="center"/>
            </w:pPr>
            <w:r w:rsidRPr="00E47D53">
              <w:t>6</w:t>
            </w:r>
          </w:p>
        </w:tc>
        <w:tc>
          <w:tcPr>
            <w:tcW w:w="7371" w:type="dxa"/>
            <w:vAlign w:val="center"/>
          </w:tcPr>
          <w:p w14:paraId="428478E9" w14:textId="6EE87609" w:rsidR="005B4607" w:rsidRPr="00E47D53" w:rsidRDefault="0000439E" w:rsidP="0000439E">
            <w:pPr>
              <w:spacing w:before="120" w:after="120" w:line="276" w:lineRule="auto"/>
              <w:jc w:val="both"/>
            </w:pPr>
            <w:r>
              <w:t>Arall</w:t>
            </w:r>
            <w:r w:rsidR="005B4607" w:rsidRPr="00E47D53">
              <w:t xml:space="preserve"> e.</w:t>
            </w:r>
            <w:r>
              <w:t>e</w:t>
            </w:r>
            <w:r w:rsidR="005B4607" w:rsidRPr="00E47D53">
              <w:t xml:space="preserve">. </w:t>
            </w:r>
            <w:r>
              <w:t>GFGC yn unig</w:t>
            </w:r>
          </w:p>
        </w:tc>
        <w:tc>
          <w:tcPr>
            <w:tcW w:w="2126" w:type="dxa"/>
            <w:vAlign w:val="center"/>
          </w:tcPr>
          <w:p w14:paraId="6F1F603A" w14:textId="77777777" w:rsidR="005B4607" w:rsidRPr="00E47D53" w:rsidRDefault="005B4607" w:rsidP="00D44B9A">
            <w:pPr>
              <w:spacing w:after="0"/>
              <w:jc w:val="both"/>
            </w:pPr>
          </w:p>
        </w:tc>
      </w:tr>
    </w:tbl>
    <w:p w14:paraId="02505238" w14:textId="0D5BF27E" w:rsidR="0000233D" w:rsidRPr="00E47D53" w:rsidRDefault="0000439E" w:rsidP="00D44B9A">
      <w:pPr>
        <w:pStyle w:val="Heading2"/>
        <w:numPr>
          <w:ilvl w:val="0"/>
          <w:numId w:val="15"/>
        </w:numPr>
        <w:jc w:val="both"/>
      </w:pPr>
      <w:r>
        <w:t>Cyrsiau Hyfforddi</w:t>
      </w:r>
    </w:p>
    <w:p w14:paraId="5E6ED694" w14:textId="0D111B9D" w:rsidR="0000233D" w:rsidRPr="00E47D53" w:rsidRDefault="00540C2C" w:rsidP="00D44B9A">
      <w:pPr>
        <w:spacing w:line="360" w:lineRule="auto"/>
        <w:jc w:val="both"/>
      </w:pPr>
      <w:r>
        <w:t xml:space="preserve">Dewiswch dan ba Grwpiau </w:t>
      </w:r>
      <w:r w:rsidR="005A372E">
        <w:t xml:space="preserve">lle </w:t>
      </w:r>
      <w:r>
        <w:t>rydych yn gallu darparu hyfforddiant dwy roi</w:t>
      </w:r>
      <w:r w:rsidR="0000233D" w:rsidRPr="00E47D53">
        <w:t xml:space="preserve"> </w:t>
      </w:r>
      <w:r w:rsidR="0009409C" w:rsidRPr="00E47D53">
        <w:t>‘</w:t>
      </w:r>
      <w:r w:rsidR="0000233D" w:rsidRPr="00E47D53">
        <w:t>x</w:t>
      </w:r>
      <w:r w:rsidR="0009409C" w:rsidRPr="00E47D53">
        <w:t>’</w:t>
      </w:r>
      <w:r w:rsidR="0000233D" w:rsidRPr="00E47D53">
        <w:t xml:space="preserve"> </w:t>
      </w:r>
      <w:r>
        <w:t>y</w:t>
      </w:r>
      <w:r w:rsidR="0000233D" w:rsidRPr="00E47D53">
        <w:t xml:space="preserve">n </w:t>
      </w:r>
      <w:r>
        <w:t>y blychau dewis</w:t>
      </w:r>
      <w:r w:rsidR="0000233D" w:rsidRPr="00E47D53">
        <w:t xml:space="preserve">. </w:t>
      </w:r>
      <w:r w:rsidR="0009409C" w:rsidRPr="00E47D53">
        <w:t xml:space="preserve"> </w:t>
      </w:r>
      <w:r>
        <w:t>Am fwy o fanylion trowch at y ddogfen</w:t>
      </w:r>
      <w:r w:rsidR="0000233D" w:rsidRPr="00E47D53">
        <w:t xml:space="preserve"> DPS.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4253"/>
        <w:gridCol w:w="850"/>
      </w:tblGrid>
      <w:tr w:rsidR="0000233D" w:rsidRPr="00E47D53" w14:paraId="0528F43B" w14:textId="77777777" w:rsidTr="00FB3956">
        <w:trPr>
          <w:trHeight w:val="257"/>
        </w:trPr>
        <w:tc>
          <w:tcPr>
            <w:tcW w:w="704" w:type="dxa"/>
            <w:shd w:val="clear" w:color="auto" w:fill="B4C6E7" w:themeFill="accent5" w:themeFillTint="66"/>
          </w:tcPr>
          <w:p w14:paraId="5D2ADA5C" w14:textId="77777777" w:rsidR="0000233D" w:rsidRPr="00E47D53" w:rsidRDefault="0000233D" w:rsidP="00D44B9A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4253" w:type="dxa"/>
          </w:tcPr>
          <w:p w14:paraId="5007F029" w14:textId="1D727292" w:rsidR="0000233D" w:rsidRPr="00E47D53" w:rsidRDefault="00BD0337" w:rsidP="00BD0337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Grwpiau</w:t>
            </w:r>
          </w:p>
        </w:tc>
        <w:tc>
          <w:tcPr>
            <w:tcW w:w="850" w:type="dxa"/>
          </w:tcPr>
          <w:p w14:paraId="5B952E95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</w:tc>
      </w:tr>
      <w:tr w:rsidR="0000233D" w:rsidRPr="00E47D53" w14:paraId="23C5C351" w14:textId="77777777" w:rsidTr="00C80CDD">
        <w:tc>
          <w:tcPr>
            <w:tcW w:w="704" w:type="dxa"/>
            <w:shd w:val="clear" w:color="auto" w:fill="B4C6E7" w:themeFill="accent5" w:themeFillTint="66"/>
            <w:vAlign w:val="center"/>
          </w:tcPr>
          <w:p w14:paraId="0F2E36B5" w14:textId="77777777" w:rsidR="0000233D" w:rsidRPr="00E47D53" w:rsidRDefault="0000233D" w:rsidP="00C262F1">
            <w:pPr>
              <w:spacing w:before="120" w:after="120"/>
              <w:jc w:val="center"/>
            </w:pPr>
            <w:r w:rsidRPr="00E47D53">
              <w:t>1</w:t>
            </w:r>
          </w:p>
        </w:tc>
        <w:tc>
          <w:tcPr>
            <w:tcW w:w="4253" w:type="dxa"/>
          </w:tcPr>
          <w:p w14:paraId="7AF564DD" w14:textId="1CF761EB" w:rsidR="0000233D" w:rsidRPr="00E47D53" w:rsidRDefault="00BD0337" w:rsidP="00BD0337">
            <w:pPr>
              <w:spacing w:before="120" w:after="120"/>
              <w:jc w:val="both"/>
            </w:pPr>
            <w:r>
              <w:t>Garddwriaeth Ymarferol</w:t>
            </w:r>
            <w:r w:rsidR="0000233D" w:rsidRPr="00E47D53">
              <w:t xml:space="preserve"> </w:t>
            </w:r>
          </w:p>
        </w:tc>
        <w:tc>
          <w:tcPr>
            <w:tcW w:w="850" w:type="dxa"/>
          </w:tcPr>
          <w:p w14:paraId="332B6B72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</w:tc>
      </w:tr>
      <w:tr w:rsidR="0000233D" w:rsidRPr="00E47D53" w14:paraId="23B5E4C3" w14:textId="77777777" w:rsidTr="00C80CDD">
        <w:tc>
          <w:tcPr>
            <w:tcW w:w="704" w:type="dxa"/>
            <w:shd w:val="clear" w:color="auto" w:fill="B4C6E7" w:themeFill="accent5" w:themeFillTint="66"/>
            <w:vAlign w:val="center"/>
          </w:tcPr>
          <w:p w14:paraId="74E2B82A" w14:textId="77777777" w:rsidR="0000233D" w:rsidRPr="00E47D53" w:rsidRDefault="0000233D" w:rsidP="00C262F1">
            <w:pPr>
              <w:spacing w:before="120" w:after="120"/>
              <w:jc w:val="center"/>
            </w:pPr>
            <w:r w:rsidRPr="00E47D53">
              <w:t>2</w:t>
            </w:r>
          </w:p>
        </w:tc>
        <w:tc>
          <w:tcPr>
            <w:tcW w:w="4253" w:type="dxa"/>
          </w:tcPr>
          <w:p w14:paraId="38C016DF" w14:textId="510A4BBF" w:rsidR="0000233D" w:rsidRPr="00E47D53" w:rsidRDefault="00BD0337" w:rsidP="00BD0337">
            <w:pPr>
              <w:spacing w:before="120" w:after="120"/>
              <w:jc w:val="both"/>
            </w:pPr>
            <w:r>
              <w:t>Gwyddoniaeth a Garddwriaeth</w:t>
            </w:r>
          </w:p>
        </w:tc>
        <w:tc>
          <w:tcPr>
            <w:tcW w:w="850" w:type="dxa"/>
          </w:tcPr>
          <w:p w14:paraId="3C3A4D57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</w:tc>
      </w:tr>
      <w:tr w:rsidR="0000233D" w:rsidRPr="00E47D53" w14:paraId="4A7C87BA" w14:textId="77777777" w:rsidTr="00C80CDD">
        <w:tc>
          <w:tcPr>
            <w:tcW w:w="704" w:type="dxa"/>
            <w:shd w:val="clear" w:color="auto" w:fill="B4C6E7" w:themeFill="accent5" w:themeFillTint="66"/>
            <w:vAlign w:val="center"/>
          </w:tcPr>
          <w:p w14:paraId="1415E4BC" w14:textId="77777777" w:rsidR="0000233D" w:rsidRPr="00E47D53" w:rsidRDefault="0000233D" w:rsidP="00C262F1">
            <w:pPr>
              <w:spacing w:before="120" w:after="120"/>
              <w:jc w:val="center"/>
            </w:pPr>
            <w:r w:rsidRPr="00E47D53">
              <w:t>3</w:t>
            </w:r>
          </w:p>
        </w:tc>
        <w:tc>
          <w:tcPr>
            <w:tcW w:w="4253" w:type="dxa"/>
          </w:tcPr>
          <w:p w14:paraId="26F4B63F" w14:textId="1A210CBA" w:rsidR="0000233D" w:rsidRPr="00E47D53" w:rsidRDefault="00BD0337" w:rsidP="00BD0337">
            <w:pPr>
              <w:spacing w:before="120" w:after="120"/>
              <w:jc w:val="both"/>
            </w:pPr>
            <w:r>
              <w:t>Garddwriaeth</w:t>
            </w:r>
            <w:r w:rsidRPr="00E47D53">
              <w:t xml:space="preserve"> </w:t>
            </w:r>
            <w:r>
              <w:t>a Chelf</w:t>
            </w:r>
          </w:p>
        </w:tc>
        <w:tc>
          <w:tcPr>
            <w:tcW w:w="850" w:type="dxa"/>
          </w:tcPr>
          <w:p w14:paraId="15006056" w14:textId="77777777" w:rsidR="0000233D" w:rsidRPr="00E47D53" w:rsidRDefault="0000233D" w:rsidP="00D44B9A">
            <w:pPr>
              <w:spacing w:after="0" w:line="276" w:lineRule="auto"/>
              <w:jc w:val="both"/>
            </w:pPr>
          </w:p>
        </w:tc>
      </w:tr>
      <w:tr w:rsidR="00B2415D" w:rsidRPr="00E47D53" w14:paraId="57543BAD" w14:textId="77777777" w:rsidTr="00C80CDD">
        <w:tc>
          <w:tcPr>
            <w:tcW w:w="704" w:type="dxa"/>
            <w:shd w:val="clear" w:color="auto" w:fill="B4C6E7" w:themeFill="accent5" w:themeFillTint="66"/>
            <w:vAlign w:val="center"/>
          </w:tcPr>
          <w:p w14:paraId="266FC529" w14:textId="77777777" w:rsidR="00B2415D" w:rsidRPr="00E47D53" w:rsidRDefault="0032051E" w:rsidP="00C262F1">
            <w:pPr>
              <w:spacing w:before="120" w:after="120"/>
              <w:jc w:val="center"/>
            </w:pPr>
            <w:r w:rsidRPr="00E47D53">
              <w:t>4</w:t>
            </w:r>
          </w:p>
        </w:tc>
        <w:tc>
          <w:tcPr>
            <w:tcW w:w="4253" w:type="dxa"/>
          </w:tcPr>
          <w:p w14:paraId="28EB8086" w14:textId="16496E81" w:rsidR="00B2415D" w:rsidRPr="00E47D53" w:rsidRDefault="00BD0337" w:rsidP="00BD0337">
            <w:pPr>
              <w:spacing w:before="120" w:after="120"/>
              <w:jc w:val="both"/>
            </w:pPr>
            <w:r>
              <w:t>Garddwriaeth</w:t>
            </w:r>
            <w:r w:rsidRPr="00E47D53">
              <w:t xml:space="preserve"> </w:t>
            </w:r>
            <w:r>
              <w:t>a Chrefftau</w:t>
            </w:r>
          </w:p>
        </w:tc>
        <w:tc>
          <w:tcPr>
            <w:tcW w:w="850" w:type="dxa"/>
          </w:tcPr>
          <w:p w14:paraId="6DAE6B38" w14:textId="77777777" w:rsidR="00B2415D" w:rsidRPr="00E47D53" w:rsidRDefault="00B2415D" w:rsidP="00D44B9A">
            <w:pPr>
              <w:spacing w:after="0" w:line="276" w:lineRule="auto"/>
              <w:jc w:val="both"/>
            </w:pPr>
          </w:p>
        </w:tc>
      </w:tr>
      <w:tr w:rsidR="00B2415D" w:rsidRPr="00E47D53" w14:paraId="796D12A7" w14:textId="77777777" w:rsidTr="00C80CDD">
        <w:tc>
          <w:tcPr>
            <w:tcW w:w="704" w:type="dxa"/>
            <w:shd w:val="clear" w:color="auto" w:fill="B4C6E7" w:themeFill="accent5" w:themeFillTint="66"/>
            <w:vAlign w:val="center"/>
          </w:tcPr>
          <w:p w14:paraId="55825142" w14:textId="77777777" w:rsidR="00B2415D" w:rsidRPr="00E47D53" w:rsidRDefault="0032051E" w:rsidP="00C262F1">
            <w:pPr>
              <w:spacing w:before="120" w:after="120"/>
              <w:jc w:val="center"/>
            </w:pPr>
            <w:r w:rsidRPr="00E47D53">
              <w:t>5</w:t>
            </w:r>
          </w:p>
        </w:tc>
        <w:tc>
          <w:tcPr>
            <w:tcW w:w="4253" w:type="dxa"/>
          </w:tcPr>
          <w:p w14:paraId="03744305" w14:textId="1DBEFFFD" w:rsidR="00B2415D" w:rsidRPr="00E47D53" w:rsidRDefault="00BD0337" w:rsidP="00BD0337">
            <w:pPr>
              <w:spacing w:before="120" w:after="120"/>
              <w:jc w:val="both"/>
            </w:pPr>
            <w:r>
              <w:t>Cyrsiau Byr Garddwriaeth</w:t>
            </w:r>
          </w:p>
        </w:tc>
        <w:tc>
          <w:tcPr>
            <w:tcW w:w="850" w:type="dxa"/>
          </w:tcPr>
          <w:p w14:paraId="1E3BDBD4" w14:textId="77777777" w:rsidR="00B2415D" w:rsidRPr="00E47D53" w:rsidRDefault="00B2415D" w:rsidP="00D44B9A">
            <w:pPr>
              <w:spacing w:after="0" w:line="276" w:lineRule="auto"/>
              <w:jc w:val="both"/>
            </w:pPr>
          </w:p>
        </w:tc>
        <w:bookmarkStart w:id="92" w:name="cysill"/>
        <w:bookmarkEnd w:id="92"/>
      </w:tr>
    </w:tbl>
    <w:p w14:paraId="68718B2C" w14:textId="76BBE766" w:rsidR="00544663" w:rsidRPr="00E47D53" w:rsidRDefault="00BD0337" w:rsidP="00D44B9A">
      <w:pPr>
        <w:pStyle w:val="Heading2"/>
        <w:numPr>
          <w:ilvl w:val="0"/>
          <w:numId w:val="15"/>
        </w:numPr>
        <w:jc w:val="both"/>
      </w:pPr>
      <w:r>
        <w:t>Is-gontractio</w:t>
      </w:r>
    </w:p>
    <w:p w14:paraId="66F51696" w14:textId="5DFEE71B" w:rsidR="00544663" w:rsidRPr="00E47D53" w:rsidRDefault="005A372E" w:rsidP="00D44B9A">
      <w:pPr>
        <w:jc w:val="both"/>
      </w:pPr>
      <w:r>
        <w:rPr>
          <w:rFonts w:cs="Verdana"/>
          <w:szCs w:val="18"/>
          <w:lang w:eastAsia="en-GB"/>
        </w:rPr>
        <w:t>Os bwriadwch is-gontractio, byddwch yn gyfrifol am sicrhau trylwyredd dyladwy gan eich is-gontractwyr.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8198"/>
      </w:tblGrid>
      <w:tr w:rsidR="00544663" w:rsidRPr="00E47D53" w14:paraId="54CAA9C2" w14:textId="77777777" w:rsidTr="00B2415D">
        <w:tc>
          <w:tcPr>
            <w:tcW w:w="10178" w:type="dxa"/>
            <w:gridSpan w:val="2"/>
            <w:vAlign w:val="center"/>
          </w:tcPr>
          <w:p w14:paraId="63705F24" w14:textId="6C97EA73" w:rsidR="00544663" w:rsidRPr="00E47D53" w:rsidRDefault="00BD0337" w:rsidP="00D44B9A">
            <w:pPr>
              <w:spacing w:after="0" w:line="276" w:lineRule="auto"/>
              <w:jc w:val="both"/>
              <w:rPr>
                <w:lang w:eastAsia="en-GB"/>
              </w:rPr>
            </w:pPr>
            <w:r>
              <w:rPr>
                <w:lang w:eastAsia="en-GB"/>
              </w:rPr>
              <w:t>Os bwriadw</w:t>
            </w:r>
            <w:r w:rsidR="00F75CD2">
              <w:rPr>
                <w:lang w:eastAsia="en-GB"/>
              </w:rPr>
              <w:t>c</w:t>
            </w:r>
            <w:r>
              <w:rPr>
                <w:lang w:eastAsia="en-GB"/>
              </w:rPr>
              <w:t>h is-gont</w:t>
            </w:r>
            <w:r w:rsidR="00F75CD2">
              <w:rPr>
                <w:lang w:eastAsia="en-GB"/>
              </w:rPr>
              <w:t>r</w:t>
            </w:r>
            <w:r>
              <w:rPr>
                <w:lang w:eastAsia="en-GB"/>
              </w:rPr>
              <w:t>a</w:t>
            </w:r>
            <w:r w:rsidR="00F75CD2">
              <w:rPr>
                <w:lang w:eastAsia="en-GB"/>
              </w:rPr>
              <w:t>c</w:t>
            </w:r>
            <w:r>
              <w:rPr>
                <w:lang w:eastAsia="en-GB"/>
              </w:rPr>
              <w:t xml:space="preserve">tio </w:t>
            </w:r>
            <w:r w:rsidR="00F75CD2">
              <w:rPr>
                <w:lang w:eastAsia="en-GB"/>
              </w:rPr>
              <w:t>i</w:t>
            </w:r>
            <w:r>
              <w:rPr>
                <w:lang w:eastAsia="en-GB"/>
              </w:rPr>
              <w:t xml:space="preserve"> d</w:t>
            </w:r>
            <w:r w:rsidR="00F75CD2">
              <w:rPr>
                <w:lang w:eastAsia="en-GB"/>
              </w:rPr>
              <w:t>d</w:t>
            </w:r>
            <w:r>
              <w:rPr>
                <w:lang w:eastAsia="en-GB"/>
              </w:rPr>
              <w:t>ar</w:t>
            </w:r>
            <w:r w:rsidR="00F75CD2">
              <w:rPr>
                <w:lang w:eastAsia="en-GB"/>
              </w:rPr>
              <w:t>p</w:t>
            </w:r>
            <w:r>
              <w:rPr>
                <w:lang w:eastAsia="en-GB"/>
              </w:rPr>
              <w:t>aru rhan o</w:t>
            </w:r>
            <w:r w:rsidR="00F75CD2">
              <w:rPr>
                <w:lang w:eastAsia="en-GB"/>
              </w:rPr>
              <w:t>’</w:t>
            </w:r>
            <w:r>
              <w:rPr>
                <w:lang w:eastAsia="en-GB"/>
              </w:rPr>
              <w:t xml:space="preserve">r cyrsiau, rhestrwch </w:t>
            </w:r>
            <w:r w:rsidR="00F75CD2">
              <w:rPr>
                <w:lang w:eastAsia="en-GB"/>
              </w:rPr>
              <w:t>enwau a</w:t>
            </w:r>
            <w:r>
              <w:rPr>
                <w:lang w:eastAsia="en-GB"/>
              </w:rPr>
              <w:t xml:space="preserve"> c</w:t>
            </w:r>
            <w:r w:rsidR="00F75CD2">
              <w:rPr>
                <w:lang w:eastAsia="en-GB"/>
              </w:rPr>
              <w:t>h</w:t>
            </w:r>
            <w:r>
              <w:rPr>
                <w:lang w:eastAsia="en-GB"/>
              </w:rPr>
              <w:t>yfeiriad</w:t>
            </w:r>
            <w:r w:rsidR="00F75CD2">
              <w:rPr>
                <w:lang w:eastAsia="en-GB"/>
              </w:rPr>
              <w:t>a</w:t>
            </w:r>
            <w:r>
              <w:rPr>
                <w:lang w:eastAsia="en-GB"/>
              </w:rPr>
              <w:t>u unrhyw d</w:t>
            </w:r>
            <w:r w:rsidR="00F75CD2">
              <w:rPr>
                <w:lang w:eastAsia="en-GB"/>
              </w:rPr>
              <w:t>d</w:t>
            </w:r>
            <w:r>
              <w:rPr>
                <w:lang w:eastAsia="en-GB"/>
              </w:rPr>
              <w:t>a</w:t>
            </w:r>
            <w:r w:rsidR="00F75CD2">
              <w:rPr>
                <w:lang w:eastAsia="en-GB"/>
              </w:rPr>
              <w:t>rparwyr</w:t>
            </w:r>
            <w:r>
              <w:rPr>
                <w:lang w:eastAsia="en-GB"/>
              </w:rPr>
              <w:t xml:space="preserve"> hyfforddi</w:t>
            </w:r>
            <w:r w:rsidR="00F75CD2">
              <w:rPr>
                <w:lang w:eastAsia="en-GB"/>
              </w:rPr>
              <w:t>a</w:t>
            </w:r>
            <w:r>
              <w:rPr>
                <w:lang w:eastAsia="en-GB"/>
              </w:rPr>
              <w:t>nt y bwr</w:t>
            </w:r>
            <w:r w:rsidR="00F75CD2">
              <w:rPr>
                <w:lang w:eastAsia="en-GB"/>
              </w:rPr>
              <w:t>iadwch</w:t>
            </w:r>
            <w:r>
              <w:rPr>
                <w:lang w:eastAsia="en-GB"/>
              </w:rPr>
              <w:t xml:space="preserve"> eu his-g</w:t>
            </w:r>
            <w:r w:rsidR="00F75CD2">
              <w:rPr>
                <w:lang w:eastAsia="en-GB"/>
              </w:rPr>
              <w:t>o</w:t>
            </w:r>
            <w:r>
              <w:rPr>
                <w:lang w:eastAsia="en-GB"/>
              </w:rPr>
              <w:t xml:space="preserve">ntractio </w:t>
            </w:r>
            <w:r w:rsidR="00F75CD2">
              <w:rPr>
                <w:lang w:eastAsia="en-GB"/>
              </w:rPr>
              <w:t>f</w:t>
            </w:r>
            <w:r>
              <w:rPr>
                <w:lang w:eastAsia="en-GB"/>
              </w:rPr>
              <w:t>el rhan o</w:t>
            </w:r>
            <w:r w:rsidR="00F75CD2">
              <w:rPr>
                <w:lang w:eastAsia="en-GB"/>
              </w:rPr>
              <w:t>’</w:t>
            </w:r>
            <w:r>
              <w:rPr>
                <w:lang w:eastAsia="en-GB"/>
              </w:rPr>
              <w:t>r ddarpariaeth. Os byd</w:t>
            </w:r>
            <w:r w:rsidR="00F75CD2">
              <w:rPr>
                <w:lang w:eastAsia="en-GB"/>
              </w:rPr>
              <w:t>d</w:t>
            </w:r>
            <w:r>
              <w:rPr>
                <w:lang w:eastAsia="en-GB"/>
              </w:rPr>
              <w:t>w</w:t>
            </w:r>
            <w:r w:rsidR="00F75CD2">
              <w:rPr>
                <w:lang w:eastAsia="en-GB"/>
              </w:rPr>
              <w:t>c</w:t>
            </w:r>
            <w:r>
              <w:rPr>
                <w:lang w:eastAsia="en-GB"/>
              </w:rPr>
              <w:t>h yn is-g</w:t>
            </w:r>
            <w:r w:rsidR="00F75CD2">
              <w:rPr>
                <w:lang w:eastAsia="en-GB"/>
              </w:rPr>
              <w:t>o</w:t>
            </w:r>
            <w:r>
              <w:rPr>
                <w:lang w:eastAsia="en-GB"/>
              </w:rPr>
              <w:t>ntr</w:t>
            </w:r>
            <w:r w:rsidR="00F75CD2">
              <w:rPr>
                <w:lang w:eastAsia="en-GB"/>
              </w:rPr>
              <w:t>ac</w:t>
            </w:r>
            <w:r>
              <w:rPr>
                <w:lang w:eastAsia="en-GB"/>
              </w:rPr>
              <w:t>tio unrhy</w:t>
            </w:r>
            <w:r w:rsidR="00F75CD2">
              <w:rPr>
                <w:lang w:eastAsia="en-GB"/>
              </w:rPr>
              <w:t>w</w:t>
            </w:r>
            <w:r>
              <w:rPr>
                <w:lang w:eastAsia="en-GB"/>
              </w:rPr>
              <w:t xml:space="preserve"> elfen, pa gamau fyddw</w:t>
            </w:r>
            <w:r w:rsidR="00F75CD2">
              <w:rPr>
                <w:lang w:eastAsia="en-GB"/>
              </w:rPr>
              <w:t>c</w:t>
            </w:r>
            <w:r>
              <w:rPr>
                <w:lang w:eastAsia="en-GB"/>
              </w:rPr>
              <w:t xml:space="preserve">h yn eu cymryd </w:t>
            </w:r>
            <w:r w:rsidR="00F75CD2">
              <w:rPr>
                <w:lang w:eastAsia="en-GB"/>
              </w:rPr>
              <w:t>i</w:t>
            </w:r>
            <w:r>
              <w:rPr>
                <w:lang w:eastAsia="en-GB"/>
              </w:rPr>
              <w:t xml:space="preserve"> si</w:t>
            </w:r>
            <w:r w:rsidR="00F75CD2">
              <w:rPr>
                <w:lang w:eastAsia="en-GB"/>
              </w:rPr>
              <w:t>c</w:t>
            </w:r>
            <w:r>
              <w:rPr>
                <w:lang w:eastAsia="en-GB"/>
              </w:rPr>
              <w:t>rhau eu bod yn bodl</w:t>
            </w:r>
            <w:r w:rsidR="00F75CD2">
              <w:rPr>
                <w:lang w:eastAsia="en-GB"/>
              </w:rPr>
              <w:t>oni’r</w:t>
            </w:r>
            <w:r>
              <w:rPr>
                <w:lang w:eastAsia="en-GB"/>
              </w:rPr>
              <w:t xml:space="preserve"> m</w:t>
            </w:r>
            <w:r w:rsidR="00F75CD2">
              <w:rPr>
                <w:lang w:eastAsia="en-GB"/>
              </w:rPr>
              <w:t>e</w:t>
            </w:r>
            <w:r>
              <w:rPr>
                <w:lang w:eastAsia="en-GB"/>
              </w:rPr>
              <w:t>ini p</w:t>
            </w:r>
            <w:r w:rsidR="00F75CD2">
              <w:rPr>
                <w:lang w:eastAsia="en-GB"/>
              </w:rPr>
              <w:t>rawf sydd wedi eu gosod allan yn y</w:t>
            </w:r>
            <w:r>
              <w:rPr>
                <w:lang w:eastAsia="en-GB"/>
              </w:rPr>
              <w:t xml:space="preserve"> </w:t>
            </w:r>
            <w:r w:rsidR="00544663" w:rsidRPr="00E47D53">
              <w:rPr>
                <w:lang w:eastAsia="en-GB"/>
              </w:rPr>
              <w:t xml:space="preserve">PQQ </w:t>
            </w:r>
            <w:r w:rsidR="00F75CD2">
              <w:rPr>
                <w:lang w:eastAsia="en-GB"/>
              </w:rPr>
              <w:t xml:space="preserve">hwn, </w:t>
            </w:r>
            <w:r w:rsidR="00544663" w:rsidRPr="00E47D53">
              <w:rPr>
                <w:lang w:eastAsia="en-GB"/>
              </w:rPr>
              <w:t>e.</w:t>
            </w:r>
            <w:r w:rsidR="00F75CD2">
              <w:rPr>
                <w:lang w:eastAsia="en-GB"/>
              </w:rPr>
              <w:t>e</w:t>
            </w:r>
            <w:r w:rsidR="00544663" w:rsidRPr="00E47D53">
              <w:rPr>
                <w:lang w:eastAsia="en-GB"/>
              </w:rPr>
              <w:t xml:space="preserve">. </w:t>
            </w:r>
            <w:r w:rsidR="00F75CD2">
              <w:rPr>
                <w:lang w:eastAsia="en-GB"/>
              </w:rPr>
              <w:t>yswiriant, gofynion cyfreithiol</w:t>
            </w:r>
            <w:r w:rsidR="00544663" w:rsidRPr="00E47D53">
              <w:rPr>
                <w:lang w:eastAsia="en-GB"/>
              </w:rPr>
              <w:t>?</w:t>
            </w:r>
          </w:p>
          <w:p w14:paraId="68FEE26F" w14:textId="77777777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</w:p>
          <w:p w14:paraId="1541ADEB" w14:textId="29A1365D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  <w:r w:rsidRPr="00E47D53">
              <w:rPr>
                <w:rFonts w:cs="Arial"/>
              </w:rPr>
              <w:t>(</w:t>
            </w:r>
            <w:r w:rsidR="00F75CD2">
              <w:rPr>
                <w:rFonts w:cs="Arial"/>
              </w:rPr>
              <w:t>Hyd at 100 o eiriau)</w:t>
            </w:r>
          </w:p>
          <w:p w14:paraId="13B9D1F0" w14:textId="77777777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</w:p>
          <w:p w14:paraId="5AB79530" w14:textId="77777777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</w:p>
          <w:p w14:paraId="4FE34AB2" w14:textId="77777777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</w:p>
          <w:p w14:paraId="5DB57CF5" w14:textId="77777777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</w:p>
          <w:p w14:paraId="1687AB3B" w14:textId="77777777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</w:p>
          <w:p w14:paraId="1711957A" w14:textId="77777777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</w:p>
          <w:p w14:paraId="18A032D4" w14:textId="77777777" w:rsidR="00544663" w:rsidRPr="00E47D53" w:rsidRDefault="00544663" w:rsidP="00D44B9A">
            <w:pPr>
              <w:spacing w:after="0" w:line="276" w:lineRule="auto"/>
              <w:jc w:val="both"/>
              <w:rPr>
                <w:rFonts w:cs="Arial"/>
              </w:rPr>
            </w:pPr>
          </w:p>
        </w:tc>
      </w:tr>
      <w:tr w:rsidR="00544663" w:rsidRPr="00E47D53" w14:paraId="42DB042D" w14:textId="77777777" w:rsidTr="00FB3956">
        <w:tc>
          <w:tcPr>
            <w:tcW w:w="1980" w:type="dxa"/>
            <w:shd w:val="clear" w:color="auto" w:fill="B4C6E7" w:themeFill="accent5" w:themeFillTint="66"/>
            <w:vAlign w:val="center"/>
          </w:tcPr>
          <w:p w14:paraId="7DDF60E6" w14:textId="0CAD4505" w:rsidR="00544663" w:rsidRPr="00E47D53" w:rsidRDefault="005A372E" w:rsidP="005A372E">
            <w:pPr>
              <w:spacing w:after="0" w:line="276" w:lineRule="auto"/>
              <w:jc w:val="both"/>
              <w:rPr>
                <w:lang w:eastAsia="en-GB"/>
              </w:rPr>
            </w:pPr>
            <w:r>
              <w:rPr>
                <w:lang w:eastAsia="en-GB"/>
              </w:rPr>
              <w:t>Enw a Chyfeiriad</w:t>
            </w:r>
          </w:p>
        </w:tc>
        <w:tc>
          <w:tcPr>
            <w:tcW w:w="8198" w:type="dxa"/>
            <w:vAlign w:val="center"/>
          </w:tcPr>
          <w:p w14:paraId="7D954732" w14:textId="77777777" w:rsidR="00544663" w:rsidRPr="00E47D53" w:rsidRDefault="00544663" w:rsidP="00D44B9A">
            <w:pPr>
              <w:spacing w:after="0" w:line="276" w:lineRule="auto"/>
              <w:jc w:val="both"/>
              <w:rPr>
                <w:lang w:eastAsia="en-GB"/>
              </w:rPr>
            </w:pPr>
          </w:p>
          <w:p w14:paraId="62D93BE1" w14:textId="77777777" w:rsidR="00544663" w:rsidRPr="00E47D53" w:rsidRDefault="00544663" w:rsidP="00D44B9A">
            <w:pPr>
              <w:spacing w:after="0" w:line="276" w:lineRule="auto"/>
              <w:jc w:val="both"/>
              <w:rPr>
                <w:lang w:eastAsia="en-GB"/>
              </w:rPr>
            </w:pPr>
          </w:p>
        </w:tc>
      </w:tr>
      <w:tr w:rsidR="00544663" w:rsidRPr="00E47D53" w14:paraId="4D03B53D" w14:textId="77777777" w:rsidTr="00FB3956">
        <w:tc>
          <w:tcPr>
            <w:tcW w:w="1980" w:type="dxa"/>
            <w:shd w:val="clear" w:color="auto" w:fill="B4C6E7" w:themeFill="accent5" w:themeFillTint="66"/>
            <w:vAlign w:val="center"/>
          </w:tcPr>
          <w:p w14:paraId="673BF93A" w14:textId="56BA4813" w:rsidR="00544663" w:rsidRPr="00E47D53" w:rsidRDefault="005A372E" w:rsidP="005A372E">
            <w:pPr>
              <w:spacing w:after="0" w:line="276" w:lineRule="auto"/>
              <w:jc w:val="both"/>
              <w:rPr>
                <w:lang w:eastAsia="en-GB"/>
              </w:rPr>
            </w:pPr>
            <w:r>
              <w:rPr>
                <w:lang w:eastAsia="en-GB"/>
              </w:rPr>
              <w:t>Enw a Chyfeiriad</w:t>
            </w:r>
            <w:r w:rsidRPr="00E47D53">
              <w:rPr>
                <w:lang w:eastAsia="en-GB"/>
              </w:rPr>
              <w:t xml:space="preserve"> </w:t>
            </w:r>
          </w:p>
        </w:tc>
        <w:tc>
          <w:tcPr>
            <w:tcW w:w="8198" w:type="dxa"/>
            <w:vAlign w:val="center"/>
          </w:tcPr>
          <w:p w14:paraId="02D51FD5" w14:textId="77777777" w:rsidR="00544663" w:rsidRPr="00E47D53" w:rsidRDefault="00544663" w:rsidP="00D44B9A">
            <w:pPr>
              <w:spacing w:after="0" w:line="276" w:lineRule="auto"/>
              <w:jc w:val="both"/>
              <w:rPr>
                <w:lang w:eastAsia="en-GB"/>
              </w:rPr>
            </w:pPr>
          </w:p>
          <w:p w14:paraId="4532E839" w14:textId="77777777" w:rsidR="00544663" w:rsidRPr="00E47D53" w:rsidRDefault="00544663" w:rsidP="00D44B9A">
            <w:pPr>
              <w:spacing w:after="0" w:line="276" w:lineRule="auto"/>
              <w:jc w:val="both"/>
              <w:rPr>
                <w:lang w:eastAsia="en-GB"/>
              </w:rPr>
            </w:pPr>
          </w:p>
        </w:tc>
      </w:tr>
      <w:tr w:rsidR="00544663" w:rsidRPr="00E47D53" w14:paraId="67A6461F" w14:textId="77777777" w:rsidTr="00FB3956">
        <w:tc>
          <w:tcPr>
            <w:tcW w:w="1980" w:type="dxa"/>
            <w:shd w:val="clear" w:color="auto" w:fill="B4C6E7" w:themeFill="accent5" w:themeFillTint="66"/>
            <w:vAlign w:val="center"/>
          </w:tcPr>
          <w:p w14:paraId="224CD089" w14:textId="0B6C59B6" w:rsidR="00544663" w:rsidRPr="00E47D53" w:rsidRDefault="005A372E" w:rsidP="005A372E">
            <w:pPr>
              <w:spacing w:after="0" w:line="276" w:lineRule="auto"/>
              <w:jc w:val="both"/>
              <w:rPr>
                <w:lang w:eastAsia="en-GB"/>
              </w:rPr>
            </w:pPr>
            <w:r>
              <w:rPr>
                <w:lang w:eastAsia="en-GB"/>
              </w:rPr>
              <w:t>Enw a Chyfeiriad</w:t>
            </w:r>
            <w:r w:rsidRPr="00E47D53">
              <w:rPr>
                <w:lang w:eastAsia="en-GB"/>
              </w:rPr>
              <w:t xml:space="preserve"> </w:t>
            </w:r>
          </w:p>
        </w:tc>
        <w:tc>
          <w:tcPr>
            <w:tcW w:w="8198" w:type="dxa"/>
            <w:vAlign w:val="center"/>
          </w:tcPr>
          <w:p w14:paraId="77E8D668" w14:textId="77777777" w:rsidR="00544663" w:rsidRPr="00E47D53" w:rsidRDefault="00544663" w:rsidP="00D44B9A">
            <w:pPr>
              <w:spacing w:after="0" w:line="276" w:lineRule="auto"/>
              <w:jc w:val="both"/>
              <w:rPr>
                <w:lang w:eastAsia="en-GB"/>
              </w:rPr>
            </w:pPr>
          </w:p>
          <w:p w14:paraId="3A764E4A" w14:textId="77777777" w:rsidR="00544663" w:rsidRPr="00E47D53" w:rsidRDefault="00544663" w:rsidP="00D44B9A">
            <w:pPr>
              <w:spacing w:after="0" w:line="276" w:lineRule="auto"/>
              <w:jc w:val="both"/>
              <w:rPr>
                <w:lang w:eastAsia="en-GB"/>
              </w:rPr>
            </w:pPr>
          </w:p>
        </w:tc>
      </w:tr>
    </w:tbl>
    <w:p w14:paraId="6D005D76" w14:textId="77777777" w:rsidR="00C46A21" w:rsidRDefault="00C46A21" w:rsidP="00E60AF4">
      <w:pPr>
        <w:suppressAutoHyphens/>
        <w:autoSpaceDN w:val="0"/>
        <w:spacing w:after="0"/>
        <w:jc w:val="center"/>
        <w:textAlignment w:val="baseline"/>
        <w:rPr>
          <w:rFonts w:eastAsia="Calibri" w:cs="Arial"/>
          <w:b/>
          <w:sz w:val="32"/>
          <w:szCs w:val="32"/>
        </w:rPr>
      </w:pPr>
    </w:p>
    <w:p w14:paraId="3E32B288" w14:textId="77777777" w:rsidR="00C46A21" w:rsidRDefault="00C46A21">
      <w:pPr>
        <w:spacing w:after="0"/>
        <w:rPr>
          <w:rFonts w:eastAsia="Calibri" w:cs="Arial"/>
          <w:b/>
          <w:sz w:val="32"/>
          <w:szCs w:val="32"/>
        </w:rPr>
      </w:pPr>
      <w:r>
        <w:rPr>
          <w:rFonts w:eastAsia="Calibri" w:cs="Arial"/>
          <w:b/>
          <w:sz w:val="32"/>
          <w:szCs w:val="32"/>
        </w:rPr>
        <w:br w:type="page"/>
      </w:r>
    </w:p>
    <w:p w14:paraId="35D4AEA5" w14:textId="208B36C7" w:rsidR="00893C35" w:rsidRPr="00E47D53" w:rsidRDefault="00893C35" w:rsidP="00893C35">
      <w:pPr>
        <w:suppressAutoHyphens/>
        <w:autoSpaceDN w:val="0"/>
        <w:spacing w:after="0"/>
        <w:jc w:val="center"/>
        <w:textAlignment w:val="baseline"/>
        <w:rPr>
          <w:rFonts w:eastAsia="Calibri" w:cs="Arial"/>
          <w:b/>
          <w:sz w:val="32"/>
          <w:szCs w:val="32"/>
        </w:rPr>
      </w:pPr>
      <w:r>
        <w:rPr>
          <w:rFonts w:eastAsia="Calibri" w:cs="Arial"/>
          <w:b/>
          <w:sz w:val="32"/>
          <w:szCs w:val="32"/>
        </w:rPr>
        <w:lastRenderedPageBreak/>
        <w:t>Cynnig ar gyfer Fframwaith Cymeradwy o Ddarparwyr Hyfforddiant ar gyfer Tyfu’r Dyfodol</w:t>
      </w:r>
    </w:p>
    <w:p w14:paraId="236C8DFB" w14:textId="58460904" w:rsidR="00E60AF4" w:rsidRPr="00E47D53" w:rsidRDefault="00E60AF4" w:rsidP="00E60AF4">
      <w:pPr>
        <w:suppressAutoHyphens/>
        <w:autoSpaceDN w:val="0"/>
        <w:spacing w:after="0"/>
        <w:jc w:val="center"/>
        <w:textAlignment w:val="baseline"/>
        <w:rPr>
          <w:rFonts w:eastAsia="Calibri" w:cs="Arial"/>
          <w:b/>
          <w:sz w:val="32"/>
          <w:szCs w:val="32"/>
        </w:rPr>
      </w:pPr>
    </w:p>
    <w:p w14:paraId="168F9AD2" w14:textId="7FFF1153" w:rsidR="00E60AF4" w:rsidRPr="00E47D53" w:rsidRDefault="00E60AF4" w:rsidP="00E60AF4">
      <w:pPr>
        <w:keepNext/>
        <w:spacing w:before="240"/>
        <w:outlineLvl w:val="1"/>
        <w:rPr>
          <w:rFonts w:eastAsia="Times New Roman"/>
          <w:b/>
          <w:bCs/>
          <w:iCs/>
          <w:sz w:val="28"/>
          <w:szCs w:val="28"/>
        </w:rPr>
      </w:pPr>
      <w:r w:rsidRPr="00E47D53">
        <w:rPr>
          <w:rFonts w:eastAsia="Times New Roman"/>
          <w:b/>
          <w:bCs/>
          <w:iCs/>
          <w:sz w:val="28"/>
          <w:szCs w:val="28"/>
        </w:rPr>
        <w:t>D</w:t>
      </w:r>
      <w:r w:rsidR="00893C35">
        <w:rPr>
          <w:rFonts w:eastAsia="Times New Roman"/>
          <w:b/>
          <w:bCs/>
          <w:iCs/>
          <w:sz w:val="28"/>
          <w:szCs w:val="28"/>
        </w:rPr>
        <w:t>atganiad</w:t>
      </w:r>
      <w:r w:rsidRPr="00E47D53">
        <w:rPr>
          <w:rFonts w:eastAsia="Times New Roman"/>
          <w:b/>
          <w:bCs/>
          <w:iCs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6918"/>
      </w:tblGrid>
      <w:tr w:rsidR="00E60AF4" w:rsidRPr="00E47D53" w14:paraId="1B67582C" w14:textId="77777777" w:rsidTr="00E47D53">
        <w:trPr>
          <w:cantSplit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E332C74" w14:textId="4A877ECC" w:rsidR="00E60AF4" w:rsidRPr="00E47D53" w:rsidRDefault="00893C35" w:rsidP="00893C35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  <w:r>
              <w:rPr>
                <w:rFonts w:eastAsia="Calibri" w:cs="Arial"/>
                <w:szCs w:val="18"/>
              </w:rPr>
              <w:t>Enw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D2087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  <w:p w14:paraId="4015B256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</w:tc>
      </w:tr>
      <w:tr w:rsidR="00E60AF4" w:rsidRPr="00E47D53" w14:paraId="58517F69" w14:textId="77777777" w:rsidTr="00E47D53">
        <w:trPr>
          <w:cantSplit/>
          <w:trHeight w:val="194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6AE5C09" w14:textId="08D606A8" w:rsidR="00E60AF4" w:rsidRPr="00E47D53" w:rsidRDefault="00893C35" w:rsidP="00893C35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  <w:r>
              <w:rPr>
                <w:rFonts w:eastAsia="Calibri" w:cs="Arial"/>
                <w:szCs w:val="18"/>
              </w:rPr>
              <w:t>Teitl Swydd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AD1F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  <w:p w14:paraId="09B74EAA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</w:tc>
      </w:tr>
      <w:tr w:rsidR="00E60AF4" w:rsidRPr="00E47D53" w14:paraId="5A22AEF0" w14:textId="77777777" w:rsidTr="00E47D53">
        <w:trPr>
          <w:cantSplit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991CD10" w14:textId="716CB60E" w:rsidR="00E60AF4" w:rsidRPr="00E47D53" w:rsidRDefault="00893C35" w:rsidP="00893C35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  <w:r>
              <w:rPr>
                <w:rFonts w:eastAsia="Calibri" w:cs="Arial"/>
                <w:szCs w:val="18"/>
              </w:rPr>
              <w:t>Rhif Ffôn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CA8E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  <w:p w14:paraId="108BB16F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</w:tc>
      </w:tr>
      <w:tr w:rsidR="00E60AF4" w:rsidRPr="00E47D53" w14:paraId="5006DCC9" w14:textId="77777777" w:rsidTr="00E47D53">
        <w:trPr>
          <w:cantSplit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F9E0F31" w14:textId="460862E3" w:rsidR="00E60AF4" w:rsidRPr="00E47D53" w:rsidRDefault="00E60AF4" w:rsidP="00893C35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  <w:r w:rsidRPr="00E47D53">
              <w:rPr>
                <w:rFonts w:eastAsia="Calibri" w:cs="Arial"/>
                <w:szCs w:val="18"/>
              </w:rPr>
              <w:t>E</w:t>
            </w:r>
            <w:r w:rsidR="00893C35">
              <w:rPr>
                <w:rFonts w:eastAsia="Calibri" w:cs="Arial"/>
                <w:szCs w:val="18"/>
              </w:rPr>
              <w:t>-bost</w:t>
            </w:r>
            <w:r w:rsidRPr="00E47D53">
              <w:rPr>
                <w:rFonts w:eastAsia="Calibri" w:cs="Arial"/>
                <w:szCs w:val="18"/>
              </w:rPr>
              <w:t xml:space="preserve"> 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BB1E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  <w:p w14:paraId="094C5288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</w:tc>
      </w:tr>
      <w:tr w:rsidR="00E60AF4" w:rsidRPr="00E47D53" w14:paraId="6DDCE5F5" w14:textId="77777777" w:rsidTr="00E47D53">
        <w:trPr>
          <w:cantSplit/>
        </w:trPr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D161" w14:textId="71BBC2A4" w:rsidR="00E60AF4" w:rsidRPr="00E47D53" w:rsidRDefault="00893C35" w:rsidP="00E47D53">
            <w:pPr>
              <w:spacing w:before="120"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Rwyf fi/Rydym ni sydd wedi llofnodi isod, ar ôl archwilio</w:t>
            </w:r>
            <w:r w:rsidR="009B0CBC">
              <w:rPr>
                <w:rFonts w:cs="Arial"/>
                <w:szCs w:val="18"/>
              </w:rPr>
              <w:t xml:space="preserve"> Dogfennau’r Cynnig ar gyfer y Fframwaith uchod</w:t>
            </w:r>
            <w:r w:rsidR="00E60AF4" w:rsidRPr="00E47D53">
              <w:rPr>
                <w:rFonts w:cs="Arial"/>
                <w:szCs w:val="18"/>
              </w:rPr>
              <w:t>—</w:t>
            </w:r>
          </w:p>
          <w:p w14:paraId="345D6056" w14:textId="2C3C5F1F" w:rsidR="00E60AF4" w:rsidRPr="00E47D53" w:rsidRDefault="00E60AF4" w:rsidP="00E47D53">
            <w:pPr>
              <w:spacing w:line="360" w:lineRule="auto"/>
              <w:rPr>
                <w:rFonts w:cs="Arial"/>
                <w:szCs w:val="18"/>
              </w:rPr>
            </w:pPr>
            <w:r w:rsidRPr="00E47D53">
              <w:rPr>
                <w:rFonts w:cs="Arial"/>
                <w:szCs w:val="18"/>
              </w:rPr>
              <w:t>(i)</w:t>
            </w:r>
            <w:r w:rsidRPr="00E47D53">
              <w:rPr>
                <w:rFonts w:cs="Arial"/>
                <w:szCs w:val="18"/>
              </w:rPr>
              <w:tab/>
            </w:r>
            <w:r w:rsidR="009B0CBC">
              <w:rPr>
                <w:rFonts w:cs="Arial"/>
                <w:szCs w:val="18"/>
              </w:rPr>
              <w:t>yn cadarnhau fy mod/ein bod yn hollol fodlon ynglŷn â natur gofynion Gardd Fotaneg Genedlaethol Cymru fel sydd wedi</w:t>
            </w:r>
            <w:r w:rsidR="002D6A0F">
              <w:rPr>
                <w:rFonts w:cs="Arial"/>
                <w:szCs w:val="18"/>
              </w:rPr>
              <w:t>’</w:t>
            </w:r>
            <w:r w:rsidR="009B0CBC">
              <w:rPr>
                <w:rFonts w:cs="Arial"/>
                <w:szCs w:val="18"/>
              </w:rPr>
              <w:t>u rh</w:t>
            </w:r>
            <w:r w:rsidR="002D6A0F">
              <w:rPr>
                <w:rFonts w:cs="Arial"/>
                <w:szCs w:val="18"/>
              </w:rPr>
              <w:t>e</w:t>
            </w:r>
            <w:r w:rsidR="009B0CBC">
              <w:rPr>
                <w:rFonts w:cs="Arial"/>
                <w:szCs w:val="18"/>
              </w:rPr>
              <w:t>stru yma ac am Fy/Ein gallu a</w:t>
            </w:r>
            <w:r w:rsidR="002D6A0F">
              <w:rPr>
                <w:rFonts w:cs="Arial"/>
                <w:szCs w:val="18"/>
              </w:rPr>
              <w:t>’n</w:t>
            </w:r>
            <w:r w:rsidR="009B0CBC">
              <w:rPr>
                <w:rFonts w:cs="Arial"/>
                <w:szCs w:val="18"/>
              </w:rPr>
              <w:t xml:space="preserve"> pr</w:t>
            </w:r>
            <w:r w:rsidR="002D6A0F">
              <w:rPr>
                <w:rFonts w:cs="Arial"/>
                <w:szCs w:val="18"/>
              </w:rPr>
              <w:t>o</w:t>
            </w:r>
            <w:r w:rsidR="009B0CBC">
              <w:rPr>
                <w:rFonts w:cs="Arial"/>
                <w:szCs w:val="18"/>
              </w:rPr>
              <w:t>fiad ym mh</w:t>
            </w:r>
            <w:r w:rsidR="002D6A0F">
              <w:rPr>
                <w:rFonts w:cs="Arial"/>
                <w:szCs w:val="18"/>
              </w:rPr>
              <w:t>o</w:t>
            </w:r>
            <w:r w:rsidR="009B0CBC">
              <w:rPr>
                <w:rFonts w:cs="Arial"/>
                <w:szCs w:val="18"/>
              </w:rPr>
              <w:t xml:space="preserve">b agwedd </w:t>
            </w:r>
            <w:r w:rsidR="002D6A0F">
              <w:rPr>
                <w:rFonts w:cs="Arial"/>
                <w:szCs w:val="18"/>
              </w:rPr>
              <w:t>i</w:t>
            </w:r>
            <w:r w:rsidR="009B0CBC">
              <w:rPr>
                <w:rFonts w:cs="Arial"/>
                <w:szCs w:val="18"/>
              </w:rPr>
              <w:t xml:space="preserve"> fodl</w:t>
            </w:r>
            <w:r w:rsidR="002D6A0F">
              <w:rPr>
                <w:rFonts w:cs="Arial"/>
                <w:szCs w:val="18"/>
              </w:rPr>
              <w:t>o</w:t>
            </w:r>
            <w:r w:rsidR="009B0CBC">
              <w:rPr>
                <w:rFonts w:cs="Arial"/>
                <w:szCs w:val="18"/>
              </w:rPr>
              <w:t>n</w:t>
            </w:r>
            <w:r w:rsidR="002D6A0F">
              <w:rPr>
                <w:rFonts w:cs="Arial"/>
                <w:szCs w:val="18"/>
              </w:rPr>
              <w:t>i’r</w:t>
            </w:r>
            <w:r w:rsidR="009B0CBC">
              <w:rPr>
                <w:rFonts w:cs="Arial"/>
                <w:szCs w:val="18"/>
              </w:rPr>
              <w:t xml:space="preserve"> go</w:t>
            </w:r>
            <w:r w:rsidR="002D6A0F">
              <w:rPr>
                <w:rFonts w:cs="Arial"/>
                <w:szCs w:val="18"/>
              </w:rPr>
              <w:t>f</w:t>
            </w:r>
            <w:r w:rsidR="009B0CBC">
              <w:rPr>
                <w:rFonts w:cs="Arial"/>
                <w:szCs w:val="18"/>
              </w:rPr>
              <w:t>ynion hyn yn llawn</w:t>
            </w:r>
            <w:r w:rsidRPr="00E47D53">
              <w:rPr>
                <w:rFonts w:cs="Arial"/>
                <w:szCs w:val="18"/>
              </w:rPr>
              <w:t>;</w:t>
            </w:r>
          </w:p>
          <w:p w14:paraId="7D45A4DF" w14:textId="5BB5431F" w:rsidR="00E60AF4" w:rsidRPr="00E47D53" w:rsidRDefault="00E60AF4" w:rsidP="00E47D53">
            <w:pPr>
              <w:spacing w:line="360" w:lineRule="auto"/>
              <w:rPr>
                <w:rFonts w:cs="Arial"/>
                <w:szCs w:val="18"/>
              </w:rPr>
            </w:pPr>
            <w:r w:rsidRPr="00E47D53">
              <w:rPr>
                <w:rFonts w:cs="Arial"/>
                <w:szCs w:val="18"/>
              </w:rPr>
              <w:t>(ii)</w:t>
            </w:r>
            <w:r w:rsidRPr="00E47D53">
              <w:rPr>
                <w:rFonts w:cs="Arial"/>
                <w:szCs w:val="18"/>
              </w:rPr>
              <w:tab/>
            </w:r>
            <w:r w:rsidR="009B0CBC">
              <w:rPr>
                <w:rFonts w:cs="Arial"/>
                <w:szCs w:val="18"/>
              </w:rPr>
              <w:t>yn cynnig cyflenwi’r Gweith</w:t>
            </w:r>
            <w:r w:rsidR="002D6A0F">
              <w:rPr>
                <w:rFonts w:cs="Arial"/>
                <w:szCs w:val="18"/>
              </w:rPr>
              <w:t>iau</w:t>
            </w:r>
            <w:r w:rsidR="009B0CBC">
              <w:rPr>
                <w:rFonts w:cs="Arial"/>
                <w:szCs w:val="18"/>
              </w:rPr>
              <w:t xml:space="preserve"> yn unol â gofynion y Many</w:t>
            </w:r>
            <w:r w:rsidR="002D6A0F">
              <w:rPr>
                <w:rFonts w:cs="Arial"/>
                <w:szCs w:val="18"/>
              </w:rPr>
              <w:t>l</w:t>
            </w:r>
            <w:r w:rsidR="009B0CBC">
              <w:rPr>
                <w:rFonts w:cs="Arial"/>
                <w:szCs w:val="18"/>
              </w:rPr>
              <w:t>ion, Amodau’r Ff</w:t>
            </w:r>
            <w:r w:rsidR="002D6A0F">
              <w:rPr>
                <w:rFonts w:cs="Arial"/>
                <w:szCs w:val="18"/>
              </w:rPr>
              <w:t>r</w:t>
            </w:r>
            <w:r w:rsidR="009B0CBC">
              <w:rPr>
                <w:rFonts w:cs="Arial"/>
                <w:szCs w:val="18"/>
              </w:rPr>
              <w:t>amwaith a Dogfennau’r Cynnig;</w:t>
            </w:r>
            <w:r w:rsidRPr="00E47D53">
              <w:rPr>
                <w:rFonts w:cs="Arial"/>
                <w:szCs w:val="18"/>
              </w:rPr>
              <w:t xml:space="preserve"> </w:t>
            </w:r>
          </w:p>
          <w:p w14:paraId="73D2F2D9" w14:textId="3DA3DE80" w:rsidR="00E60AF4" w:rsidRPr="00E47D53" w:rsidRDefault="00E60AF4" w:rsidP="00E47D53">
            <w:pPr>
              <w:spacing w:line="360" w:lineRule="auto"/>
              <w:rPr>
                <w:rFonts w:cs="Arial"/>
                <w:szCs w:val="18"/>
              </w:rPr>
            </w:pPr>
            <w:r w:rsidRPr="00E47D53">
              <w:rPr>
                <w:rFonts w:cs="Arial"/>
                <w:szCs w:val="18"/>
              </w:rPr>
              <w:t>(iii)</w:t>
            </w:r>
            <w:r w:rsidRPr="00E47D53">
              <w:rPr>
                <w:rFonts w:cs="Arial"/>
                <w:szCs w:val="18"/>
              </w:rPr>
              <w:tab/>
            </w:r>
            <w:r w:rsidR="009B0CBC">
              <w:rPr>
                <w:rFonts w:cs="Arial"/>
                <w:szCs w:val="18"/>
              </w:rPr>
              <w:t>yn cadarnhau fy mod/ein bod w</w:t>
            </w:r>
            <w:r w:rsidR="002D6A0F">
              <w:rPr>
                <w:rFonts w:cs="Arial"/>
                <w:szCs w:val="18"/>
              </w:rPr>
              <w:t>e</w:t>
            </w:r>
            <w:r w:rsidR="009B0CBC">
              <w:rPr>
                <w:rFonts w:cs="Arial"/>
                <w:szCs w:val="18"/>
              </w:rPr>
              <w:t>di dar</w:t>
            </w:r>
            <w:r w:rsidR="002D6A0F">
              <w:rPr>
                <w:rFonts w:cs="Arial"/>
                <w:szCs w:val="18"/>
              </w:rPr>
              <w:t>ll</w:t>
            </w:r>
            <w:r w:rsidR="009B0CBC">
              <w:rPr>
                <w:rFonts w:cs="Arial"/>
                <w:szCs w:val="18"/>
              </w:rPr>
              <w:t>en a deal</w:t>
            </w:r>
            <w:r w:rsidR="002D6A0F">
              <w:rPr>
                <w:rFonts w:cs="Arial"/>
                <w:szCs w:val="18"/>
              </w:rPr>
              <w:t>l</w:t>
            </w:r>
            <w:r w:rsidR="009B0CBC">
              <w:rPr>
                <w:rFonts w:cs="Arial"/>
                <w:szCs w:val="18"/>
              </w:rPr>
              <w:t xml:space="preserve"> yn llawn ho</w:t>
            </w:r>
            <w:r w:rsidR="002D6A0F">
              <w:rPr>
                <w:rFonts w:cs="Arial"/>
                <w:szCs w:val="18"/>
              </w:rPr>
              <w:t>l</w:t>
            </w:r>
            <w:r w:rsidR="009B0CBC">
              <w:rPr>
                <w:rFonts w:cs="Arial"/>
                <w:szCs w:val="18"/>
              </w:rPr>
              <w:t>l Ddog</w:t>
            </w:r>
            <w:r w:rsidR="002D6A0F">
              <w:rPr>
                <w:rFonts w:cs="Arial"/>
                <w:szCs w:val="18"/>
              </w:rPr>
              <w:t>f</w:t>
            </w:r>
            <w:r w:rsidR="009B0CBC">
              <w:rPr>
                <w:rFonts w:cs="Arial"/>
                <w:szCs w:val="18"/>
              </w:rPr>
              <w:t>en</w:t>
            </w:r>
            <w:r w:rsidR="002D6A0F">
              <w:rPr>
                <w:rFonts w:cs="Arial"/>
                <w:szCs w:val="18"/>
              </w:rPr>
              <w:t>n</w:t>
            </w:r>
            <w:r w:rsidR="009B0CBC">
              <w:rPr>
                <w:rFonts w:cs="Arial"/>
                <w:szCs w:val="18"/>
              </w:rPr>
              <w:t>au</w:t>
            </w:r>
            <w:r w:rsidR="002D6A0F">
              <w:rPr>
                <w:rFonts w:cs="Arial"/>
                <w:szCs w:val="18"/>
              </w:rPr>
              <w:t xml:space="preserve">’r </w:t>
            </w:r>
            <w:r w:rsidR="009B0CBC">
              <w:rPr>
                <w:rFonts w:cs="Arial"/>
                <w:szCs w:val="18"/>
              </w:rPr>
              <w:t>C</w:t>
            </w:r>
            <w:r w:rsidR="002D6A0F">
              <w:rPr>
                <w:rFonts w:cs="Arial"/>
                <w:szCs w:val="18"/>
              </w:rPr>
              <w:t>y</w:t>
            </w:r>
            <w:r w:rsidR="009B0CBC">
              <w:rPr>
                <w:rFonts w:cs="Arial"/>
                <w:szCs w:val="18"/>
              </w:rPr>
              <w:t>nnig ac wedi cydymffu</w:t>
            </w:r>
            <w:r w:rsidR="002D6A0F">
              <w:rPr>
                <w:rFonts w:cs="Arial"/>
                <w:szCs w:val="18"/>
              </w:rPr>
              <w:t>rf</w:t>
            </w:r>
            <w:r w:rsidR="009B0CBC">
              <w:rPr>
                <w:rFonts w:cs="Arial"/>
                <w:szCs w:val="18"/>
              </w:rPr>
              <w:t xml:space="preserve">io </w:t>
            </w:r>
            <w:r w:rsidR="002D6A0F">
              <w:rPr>
                <w:rFonts w:cs="Arial"/>
                <w:szCs w:val="18"/>
              </w:rPr>
              <w:t>â</w:t>
            </w:r>
            <w:r w:rsidR="009B0CBC">
              <w:rPr>
                <w:rFonts w:cs="Arial"/>
                <w:szCs w:val="18"/>
              </w:rPr>
              <w:t xml:space="preserve">’r gofynion </w:t>
            </w:r>
            <w:r w:rsidR="002D6A0F">
              <w:rPr>
                <w:rFonts w:cs="Arial"/>
                <w:szCs w:val="18"/>
              </w:rPr>
              <w:t>a’r cyfarwyddiadau penodol sy</w:t>
            </w:r>
            <w:r w:rsidR="009B0CBC">
              <w:rPr>
                <w:rFonts w:cs="Arial"/>
                <w:szCs w:val="18"/>
              </w:rPr>
              <w:t>dd wedi</w:t>
            </w:r>
            <w:r w:rsidR="002D6A0F">
              <w:rPr>
                <w:rFonts w:cs="Arial"/>
                <w:szCs w:val="18"/>
              </w:rPr>
              <w:t>’u</w:t>
            </w:r>
            <w:r w:rsidR="009B0CBC">
              <w:rPr>
                <w:rFonts w:cs="Arial"/>
                <w:szCs w:val="18"/>
              </w:rPr>
              <w:t xml:space="preserve"> go</w:t>
            </w:r>
            <w:r w:rsidR="002D6A0F">
              <w:rPr>
                <w:rFonts w:cs="Arial"/>
                <w:szCs w:val="18"/>
              </w:rPr>
              <w:t>s</w:t>
            </w:r>
            <w:r w:rsidR="009B0CBC">
              <w:rPr>
                <w:rFonts w:cs="Arial"/>
                <w:szCs w:val="18"/>
              </w:rPr>
              <w:t>o</w:t>
            </w:r>
            <w:r w:rsidR="002D6A0F">
              <w:rPr>
                <w:rFonts w:cs="Arial"/>
                <w:szCs w:val="18"/>
              </w:rPr>
              <w:t>d</w:t>
            </w:r>
            <w:r w:rsidR="009B0CBC">
              <w:rPr>
                <w:rFonts w:cs="Arial"/>
                <w:szCs w:val="18"/>
              </w:rPr>
              <w:t xml:space="preserve"> allan ynddynt</w:t>
            </w:r>
            <w:r w:rsidRPr="00E47D53">
              <w:rPr>
                <w:rFonts w:cs="Arial"/>
                <w:szCs w:val="18"/>
              </w:rPr>
              <w:t>;</w:t>
            </w:r>
          </w:p>
          <w:p w14:paraId="1B6431F3" w14:textId="60F2FDC7" w:rsidR="00E60AF4" w:rsidRPr="00E47D53" w:rsidRDefault="00E60AF4" w:rsidP="002D6A0F">
            <w:pPr>
              <w:spacing w:line="360" w:lineRule="auto"/>
              <w:rPr>
                <w:rFonts w:eastAsia="Calibri" w:cs="Arial"/>
                <w:szCs w:val="18"/>
              </w:rPr>
            </w:pPr>
            <w:r w:rsidRPr="00E47D53">
              <w:rPr>
                <w:rFonts w:cs="Arial"/>
                <w:szCs w:val="18"/>
              </w:rPr>
              <w:t>(iv)</w:t>
            </w:r>
            <w:r w:rsidRPr="00E47D53">
              <w:rPr>
                <w:rFonts w:cs="Arial"/>
                <w:szCs w:val="18"/>
              </w:rPr>
              <w:tab/>
            </w:r>
            <w:r w:rsidR="009B0CBC">
              <w:rPr>
                <w:rFonts w:cs="Arial"/>
                <w:szCs w:val="18"/>
              </w:rPr>
              <w:t xml:space="preserve">yn cytuno y bydd y Cynnig hwn </w:t>
            </w:r>
            <w:r w:rsidR="002D6A0F">
              <w:rPr>
                <w:rFonts w:cs="Arial"/>
                <w:szCs w:val="18"/>
              </w:rPr>
              <w:t>yn agor</w:t>
            </w:r>
            <w:r w:rsidR="009B0CBC">
              <w:rPr>
                <w:rFonts w:cs="Arial"/>
                <w:szCs w:val="18"/>
              </w:rPr>
              <w:t xml:space="preserve">ed </w:t>
            </w:r>
            <w:r w:rsidR="002D6A0F">
              <w:rPr>
                <w:rFonts w:cs="Arial"/>
                <w:szCs w:val="18"/>
              </w:rPr>
              <w:t>i’w</w:t>
            </w:r>
            <w:r w:rsidR="009B0CBC">
              <w:rPr>
                <w:rFonts w:cs="Arial"/>
                <w:szCs w:val="18"/>
              </w:rPr>
              <w:t xml:space="preserve"> dderbyn gan </w:t>
            </w:r>
            <w:r w:rsidR="002D6A0F">
              <w:rPr>
                <w:rFonts w:cs="Arial"/>
                <w:szCs w:val="18"/>
              </w:rPr>
              <w:t>A</w:t>
            </w:r>
            <w:r w:rsidR="009B0CBC">
              <w:rPr>
                <w:rFonts w:cs="Arial"/>
                <w:szCs w:val="18"/>
              </w:rPr>
              <w:t>rdd Fot</w:t>
            </w:r>
            <w:r w:rsidR="002D6A0F">
              <w:rPr>
                <w:rFonts w:cs="Arial"/>
                <w:szCs w:val="18"/>
              </w:rPr>
              <w:t>aneg</w:t>
            </w:r>
            <w:r w:rsidR="009B0CBC">
              <w:rPr>
                <w:rFonts w:cs="Arial"/>
                <w:szCs w:val="18"/>
              </w:rPr>
              <w:t xml:space="preserve"> Genedl</w:t>
            </w:r>
            <w:r w:rsidR="002D6A0F">
              <w:rPr>
                <w:rFonts w:cs="Arial"/>
                <w:szCs w:val="18"/>
              </w:rPr>
              <w:t>aethol</w:t>
            </w:r>
            <w:r w:rsidR="009B0CBC">
              <w:rPr>
                <w:rFonts w:cs="Arial"/>
                <w:szCs w:val="18"/>
              </w:rPr>
              <w:t xml:space="preserve"> Cym</w:t>
            </w:r>
            <w:r w:rsidR="002D6A0F">
              <w:rPr>
                <w:rFonts w:cs="Arial"/>
                <w:szCs w:val="18"/>
              </w:rPr>
              <w:t>r</w:t>
            </w:r>
            <w:r w:rsidR="009B0CBC">
              <w:rPr>
                <w:rFonts w:cs="Arial"/>
                <w:szCs w:val="18"/>
              </w:rPr>
              <w:t>u ac na ch</w:t>
            </w:r>
            <w:r w:rsidR="002D6A0F">
              <w:rPr>
                <w:rFonts w:cs="Arial"/>
                <w:szCs w:val="18"/>
              </w:rPr>
              <w:t>a</w:t>
            </w:r>
            <w:r w:rsidR="009B0CBC">
              <w:rPr>
                <w:rFonts w:cs="Arial"/>
                <w:szCs w:val="18"/>
              </w:rPr>
              <w:t>iff ei dynnu</w:t>
            </w:r>
            <w:r w:rsidR="002D6A0F">
              <w:rPr>
                <w:rFonts w:cs="Arial"/>
                <w:szCs w:val="18"/>
              </w:rPr>
              <w:t>’</w:t>
            </w:r>
            <w:r w:rsidR="009B0CBC">
              <w:rPr>
                <w:rFonts w:cs="Arial"/>
                <w:szCs w:val="18"/>
              </w:rPr>
              <w:t>n ôl am gyfnod o 90 diwrnod ar ôl y dyddiad cau ar gy</w:t>
            </w:r>
            <w:r w:rsidR="002D6A0F">
              <w:rPr>
                <w:rFonts w:cs="Arial"/>
                <w:szCs w:val="18"/>
              </w:rPr>
              <w:t>f</w:t>
            </w:r>
            <w:r w:rsidR="009B0CBC">
              <w:rPr>
                <w:rFonts w:cs="Arial"/>
                <w:szCs w:val="18"/>
              </w:rPr>
              <w:t>er derbyn Cynigion</w:t>
            </w:r>
            <w:r w:rsidRPr="00E47D53">
              <w:rPr>
                <w:rFonts w:cs="Arial"/>
                <w:szCs w:val="18"/>
              </w:rPr>
              <w:t>;</w:t>
            </w:r>
          </w:p>
        </w:tc>
      </w:tr>
      <w:tr w:rsidR="00E60AF4" w:rsidRPr="00E47D53" w14:paraId="391A996E" w14:textId="77777777" w:rsidTr="00E47D53">
        <w:trPr>
          <w:cantSplit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AFDE28F" w14:textId="0F34EAC9" w:rsidR="00E60AF4" w:rsidRPr="00E47D53" w:rsidRDefault="002D6A0F" w:rsidP="002D6A0F">
            <w:pPr>
              <w:spacing w:before="120" w:after="120" w:line="360" w:lineRule="auto"/>
              <w:jc w:val="both"/>
              <w:rPr>
                <w:rFonts w:eastAsia="Calibri" w:cs="Arial"/>
                <w:szCs w:val="18"/>
              </w:rPr>
            </w:pPr>
            <w:r>
              <w:rPr>
                <w:rFonts w:eastAsia="Calibri" w:cs="Arial"/>
                <w:szCs w:val="18"/>
              </w:rPr>
              <w:t>Llofnod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94C22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</w:tc>
      </w:tr>
      <w:tr w:rsidR="00E60AF4" w:rsidRPr="00E47D53" w14:paraId="47164D33" w14:textId="77777777" w:rsidTr="00E47D53">
        <w:trPr>
          <w:cantSplit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C7CEC13" w14:textId="78C6C5EA" w:rsidR="00E60AF4" w:rsidRPr="00E47D53" w:rsidRDefault="00E60AF4" w:rsidP="002D6A0F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  <w:r w:rsidRPr="00E47D53">
              <w:rPr>
                <w:rFonts w:eastAsia="Calibri" w:cs="Arial"/>
                <w:szCs w:val="18"/>
              </w:rPr>
              <w:t>D</w:t>
            </w:r>
            <w:r w:rsidR="002D6A0F">
              <w:rPr>
                <w:rFonts w:eastAsia="Calibri" w:cs="Arial"/>
                <w:szCs w:val="18"/>
              </w:rPr>
              <w:t>yddiad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69F2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  <w:p w14:paraId="1FE248F9" w14:textId="77777777" w:rsidR="00E60AF4" w:rsidRPr="00E47D53" w:rsidRDefault="00E60AF4" w:rsidP="00E47D53">
            <w:pPr>
              <w:spacing w:after="0" w:line="360" w:lineRule="auto"/>
              <w:jc w:val="both"/>
              <w:rPr>
                <w:rFonts w:eastAsia="Calibri" w:cs="Arial"/>
                <w:szCs w:val="18"/>
              </w:rPr>
            </w:pPr>
          </w:p>
        </w:tc>
      </w:tr>
    </w:tbl>
    <w:p w14:paraId="5C624079" w14:textId="77777777" w:rsidR="0000233D" w:rsidRPr="00981A6C" w:rsidRDefault="0000233D" w:rsidP="00AF5EA7">
      <w:pPr>
        <w:pStyle w:val="Heading2"/>
        <w:numPr>
          <w:ilvl w:val="0"/>
          <w:numId w:val="0"/>
        </w:numPr>
        <w:rPr>
          <w:lang w:val="cy-GB"/>
        </w:rPr>
      </w:pPr>
    </w:p>
    <w:sectPr w:rsidR="0000233D" w:rsidRPr="00981A6C" w:rsidSect="00C33B4B">
      <w:headerReference w:type="default" r:id="rId9"/>
      <w:pgSz w:w="11900" w:h="16840"/>
      <w:pgMar w:top="720" w:right="720" w:bottom="720" w:left="720" w:header="2438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70121" w14:textId="77777777" w:rsidR="004C7938" w:rsidRDefault="004C7938">
      <w:r>
        <w:separator/>
      </w:r>
    </w:p>
  </w:endnote>
  <w:endnote w:type="continuationSeparator" w:id="0">
    <w:p w14:paraId="10AC3370" w14:textId="77777777" w:rsidR="004C7938" w:rsidRDefault="004C7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E974E" w14:textId="77777777" w:rsidR="004C7938" w:rsidRDefault="004C7938">
      <w:r>
        <w:separator/>
      </w:r>
    </w:p>
  </w:footnote>
  <w:footnote w:type="continuationSeparator" w:id="0">
    <w:p w14:paraId="7140A78E" w14:textId="77777777" w:rsidR="004C7938" w:rsidRDefault="004C7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396EB" w14:textId="77777777" w:rsidR="00CF18F0" w:rsidRDefault="00CF18F0" w:rsidP="003E7ABD">
    <w:pPr>
      <w:pStyle w:val="Header"/>
      <w:spacing w:after="0"/>
    </w:pPr>
    <w:r w:rsidRPr="003E7ABD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54B2EDC" wp14:editId="3051643F">
          <wp:simplePos x="0" y="0"/>
          <wp:positionH relativeFrom="column">
            <wp:posOffset>2400300</wp:posOffset>
          </wp:positionH>
          <wp:positionV relativeFrom="paragraph">
            <wp:posOffset>-1329055</wp:posOffset>
          </wp:positionV>
          <wp:extent cx="1731010" cy="1238250"/>
          <wp:effectExtent l="0" t="0" r="2540" b="0"/>
          <wp:wrapSquare wrapText="bothSides"/>
          <wp:docPr id="8" name="Picture 8" descr="GTF 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TF 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7ABD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D7F92D0" wp14:editId="62300BCE">
          <wp:simplePos x="0" y="0"/>
          <wp:positionH relativeFrom="margin">
            <wp:posOffset>1120775</wp:posOffset>
          </wp:positionH>
          <wp:positionV relativeFrom="paragraph">
            <wp:posOffset>-1328420</wp:posOffset>
          </wp:positionV>
          <wp:extent cx="1234440" cy="1256030"/>
          <wp:effectExtent l="0" t="0" r="3810" b="1270"/>
          <wp:wrapTight wrapText="bothSides">
            <wp:wrapPolygon edited="0">
              <wp:start x="0" y="0"/>
              <wp:lineTo x="0" y="21294"/>
              <wp:lineTo x="21333" y="21294"/>
              <wp:lineTo x="21333" y="0"/>
              <wp:lineTo x="0" y="0"/>
            </wp:wrapPolygon>
          </wp:wrapTight>
          <wp:docPr id="9" name="Picture 9" descr="G:\GTF 2\Artwork and logos\BGCI Accreditation\Garden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GTF 2\Artwork and logos\BGCI Accreditation\Garden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7ABD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841BA4C" wp14:editId="3C94D4FE">
          <wp:simplePos x="0" y="0"/>
          <wp:positionH relativeFrom="column">
            <wp:posOffset>4186279</wp:posOffset>
          </wp:positionH>
          <wp:positionV relativeFrom="paragraph">
            <wp:posOffset>-1280629</wp:posOffset>
          </wp:positionV>
          <wp:extent cx="2786380" cy="1173480"/>
          <wp:effectExtent l="0" t="0" r="0" b="7620"/>
          <wp:wrapNone/>
          <wp:docPr id="6" name="Picture 6" descr="EAFRD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FRD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638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7ABD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4BBF6E1" wp14:editId="29FAF114">
          <wp:simplePos x="0" y="0"/>
          <wp:positionH relativeFrom="column">
            <wp:posOffset>-302895</wp:posOffset>
          </wp:positionH>
          <wp:positionV relativeFrom="paragraph">
            <wp:posOffset>-1400175</wp:posOffset>
          </wp:positionV>
          <wp:extent cx="1403985" cy="1403985"/>
          <wp:effectExtent l="0" t="0" r="5715" b="5715"/>
          <wp:wrapSquare wrapText="bothSides"/>
          <wp:docPr id="7" name="Picture 7" descr="NBGW (Col Logo) 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BGW (Col Logo) s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1403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6D92"/>
    <w:multiLevelType w:val="hybridMultilevel"/>
    <w:tmpl w:val="9DB48760"/>
    <w:lvl w:ilvl="0" w:tplc="69E86C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F174A4"/>
    <w:multiLevelType w:val="hybridMultilevel"/>
    <w:tmpl w:val="2E2CC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E374F"/>
    <w:multiLevelType w:val="hybridMultilevel"/>
    <w:tmpl w:val="F5C05BB4"/>
    <w:lvl w:ilvl="0" w:tplc="82C083FC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ED4D29"/>
    <w:multiLevelType w:val="hybridMultilevel"/>
    <w:tmpl w:val="81B68718"/>
    <w:lvl w:ilvl="0" w:tplc="7C30BF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953BC"/>
    <w:multiLevelType w:val="hybridMultilevel"/>
    <w:tmpl w:val="D58280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34F62"/>
    <w:multiLevelType w:val="hybridMultilevel"/>
    <w:tmpl w:val="34367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F078B"/>
    <w:multiLevelType w:val="hybridMultilevel"/>
    <w:tmpl w:val="EA5A1360"/>
    <w:lvl w:ilvl="0" w:tplc="AEC41AC8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F4689"/>
    <w:multiLevelType w:val="hybridMultilevel"/>
    <w:tmpl w:val="AB927A0E"/>
    <w:lvl w:ilvl="0" w:tplc="0470B060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344CC"/>
    <w:multiLevelType w:val="hybridMultilevel"/>
    <w:tmpl w:val="11F41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500E5"/>
    <w:multiLevelType w:val="hybridMultilevel"/>
    <w:tmpl w:val="D9C28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E723B7"/>
    <w:multiLevelType w:val="hybridMultilevel"/>
    <w:tmpl w:val="CD941C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D0886"/>
    <w:multiLevelType w:val="hybridMultilevel"/>
    <w:tmpl w:val="FF782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7"/>
  </w:num>
  <w:num w:numId="6">
    <w:abstractNumId w:val="7"/>
    <w:lvlOverride w:ilvl="0">
      <w:startOverride w:val="1"/>
    </w:lvlOverride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1"/>
  </w:num>
  <w:num w:numId="14">
    <w:abstractNumId w:val="4"/>
  </w:num>
  <w:num w:numId="15">
    <w:abstractNumId w:val="8"/>
  </w:num>
  <w:num w:numId="16">
    <w:abstractNumId w:val="2"/>
  </w:num>
  <w:num w:numId="17">
    <w:abstractNumId w:val="2"/>
    <w:lvlOverride w:ilvl="0">
      <w:startOverride w:val="1"/>
    </w:lvlOverride>
  </w:num>
  <w:num w:numId="18">
    <w:abstractNumId w:val="6"/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3D"/>
    <w:rsid w:val="0000233D"/>
    <w:rsid w:val="00002DC2"/>
    <w:rsid w:val="0000439E"/>
    <w:rsid w:val="00010A6D"/>
    <w:rsid w:val="00025BB7"/>
    <w:rsid w:val="00036987"/>
    <w:rsid w:val="00047C26"/>
    <w:rsid w:val="000634FF"/>
    <w:rsid w:val="00073677"/>
    <w:rsid w:val="00076248"/>
    <w:rsid w:val="0009409C"/>
    <w:rsid w:val="000A34E9"/>
    <w:rsid w:val="000A6C05"/>
    <w:rsid w:val="000C41A5"/>
    <w:rsid w:val="000D519D"/>
    <w:rsid w:val="000F77AB"/>
    <w:rsid w:val="00114626"/>
    <w:rsid w:val="00117A86"/>
    <w:rsid w:val="00167340"/>
    <w:rsid w:val="00167DEB"/>
    <w:rsid w:val="00172F71"/>
    <w:rsid w:val="001756B6"/>
    <w:rsid w:val="0018478D"/>
    <w:rsid w:val="001A0F56"/>
    <w:rsid w:val="001B3B1C"/>
    <w:rsid w:val="001B4543"/>
    <w:rsid w:val="001F47A4"/>
    <w:rsid w:val="00202C72"/>
    <w:rsid w:val="00220FA7"/>
    <w:rsid w:val="00220FFC"/>
    <w:rsid w:val="002337ED"/>
    <w:rsid w:val="00240A88"/>
    <w:rsid w:val="00242778"/>
    <w:rsid w:val="00263204"/>
    <w:rsid w:val="00277CB8"/>
    <w:rsid w:val="002802D0"/>
    <w:rsid w:val="002A3C2C"/>
    <w:rsid w:val="002A5085"/>
    <w:rsid w:val="002B3476"/>
    <w:rsid w:val="002D4A1A"/>
    <w:rsid w:val="002D6A0F"/>
    <w:rsid w:val="002D6ABF"/>
    <w:rsid w:val="00312962"/>
    <w:rsid w:val="0032051E"/>
    <w:rsid w:val="00323D82"/>
    <w:rsid w:val="00331529"/>
    <w:rsid w:val="00336C34"/>
    <w:rsid w:val="00336E69"/>
    <w:rsid w:val="003406FE"/>
    <w:rsid w:val="00351630"/>
    <w:rsid w:val="003546A7"/>
    <w:rsid w:val="0038083B"/>
    <w:rsid w:val="003C2C05"/>
    <w:rsid w:val="003C6C79"/>
    <w:rsid w:val="003D7BAB"/>
    <w:rsid w:val="003E5F19"/>
    <w:rsid w:val="003E7ABD"/>
    <w:rsid w:val="003F0B80"/>
    <w:rsid w:val="00412251"/>
    <w:rsid w:val="004123E8"/>
    <w:rsid w:val="00413A00"/>
    <w:rsid w:val="00420C23"/>
    <w:rsid w:val="0042225F"/>
    <w:rsid w:val="0043027E"/>
    <w:rsid w:val="00430541"/>
    <w:rsid w:val="0043234B"/>
    <w:rsid w:val="0043768A"/>
    <w:rsid w:val="004408EB"/>
    <w:rsid w:val="00443709"/>
    <w:rsid w:val="00451485"/>
    <w:rsid w:val="004516BD"/>
    <w:rsid w:val="00451DE6"/>
    <w:rsid w:val="00464F32"/>
    <w:rsid w:val="00466262"/>
    <w:rsid w:val="0048103B"/>
    <w:rsid w:val="00484292"/>
    <w:rsid w:val="00494FF8"/>
    <w:rsid w:val="00496D49"/>
    <w:rsid w:val="004A2EE1"/>
    <w:rsid w:val="004A6916"/>
    <w:rsid w:val="004B246A"/>
    <w:rsid w:val="004C7938"/>
    <w:rsid w:val="004E3FDE"/>
    <w:rsid w:val="004F0766"/>
    <w:rsid w:val="004F3F67"/>
    <w:rsid w:val="00512016"/>
    <w:rsid w:val="00521900"/>
    <w:rsid w:val="00540C2C"/>
    <w:rsid w:val="00544663"/>
    <w:rsid w:val="00546846"/>
    <w:rsid w:val="00557740"/>
    <w:rsid w:val="0056764E"/>
    <w:rsid w:val="00571F22"/>
    <w:rsid w:val="005828E0"/>
    <w:rsid w:val="005836F8"/>
    <w:rsid w:val="0058462C"/>
    <w:rsid w:val="00586F97"/>
    <w:rsid w:val="005913E4"/>
    <w:rsid w:val="005A372E"/>
    <w:rsid w:val="005B15B8"/>
    <w:rsid w:val="005B4607"/>
    <w:rsid w:val="005D63F8"/>
    <w:rsid w:val="005E1A7A"/>
    <w:rsid w:val="005E4396"/>
    <w:rsid w:val="005E6537"/>
    <w:rsid w:val="00647E24"/>
    <w:rsid w:val="00647FF9"/>
    <w:rsid w:val="00650D6E"/>
    <w:rsid w:val="00655443"/>
    <w:rsid w:val="00655C66"/>
    <w:rsid w:val="006604AD"/>
    <w:rsid w:val="00664631"/>
    <w:rsid w:val="00666394"/>
    <w:rsid w:val="00690F05"/>
    <w:rsid w:val="00691B45"/>
    <w:rsid w:val="006D5783"/>
    <w:rsid w:val="0070427F"/>
    <w:rsid w:val="00707F25"/>
    <w:rsid w:val="00716F91"/>
    <w:rsid w:val="007178E8"/>
    <w:rsid w:val="00732408"/>
    <w:rsid w:val="00733BA8"/>
    <w:rsid w:val="007416E0"/>
    <w:rsid w:val="007474EB"/>
    <w:rsid w:val="007601D9"/>
    <w:rsid w:val="0076348B"/>
    <w:rsid w:val="007847BD"/>
    <w:rsid w:val="007924E8"/>
    <w:rsid w:val="00792640"/>
    <w:rsid w:val="007A2BFC"/>
    <w:rsid w:val="007A7358"/>
    <w:rsid w:val="007C3F42"/>
    <w:rsid w:val="007C410A"/>
    <w:rsid w:val="007C7318"/>
    <w:rsid w:val="007D0FCB"/>
    <w:rsid w:val="007D33DF"/>
    <w:rsid w:val="007D4362"/>
    <w:rsid w:val="007D6BD9"/>
    <w:rsid w:val="007E5783"/>
    <w:rsid w:val="007F2B26"/>
    <w:rsid w:val="00805365"/>
    <w:rsid w:val="00806090"/>
    <w:rsid w:val="00813A48"/>
    <w:rsid w:val="00815B85"/>
    <w:rsid w:val="00823B6C"/>
    <w:rsid w:val="00827BC0"/>
    <w:rsid w:val="00827EC1"/>
    <w:rsid w:val="008341C9"/>
    <w:rsid w:val="0084463A"/>
    <w:rsid w:val="008633ED"/>
    <w:rsid w:val="0086737B"/>
    <w:rsid w:val="00874DFD"/>
    <w:rsid w:val="00892BB6"/>
    <w:rsid w:val="00893C35"/>
    <w:rsid w:val="008951F2"/>
    <w:rsid w:val="00895332"/>
    <w:rsid w:val="0089635C"/>
    <w:rsid w:val="008A6BEF"/>
    <w:rsid w:val="008C6848"/>
    <w:rsid w:val="008D0BBE"/>
    <w:rsid w:val="008E2764"/>
    <w:rsid w:val="00902B20"/>
    <w:rsid w:val="009143DF"/>
    <w:rsid w:val="009252DE"/>
    <w:rsid w:val="009336D6"/>
    <w:rsid w:val="0095123E"/>
    <w:rsid w:val="00961A4B"/>
    <w:rsid w:val="00980CE1"/>
    <w:rsid w:val="00981A6C"/>
    <w:rsid w:val="0099301A"/>
    <w:rsid w:val="009949A9"/>
    <w:rsid w:val="009A68BD"/>
    <w:rsid w:val="009B0CBC"/>
    <w:rsid w:val="009B156B"/>
    <w:rsid w:val="009B405E"/>
    <w:rsid w:val="009B4ADB"/>
    <w:rsid w:val="009B71D2"/>
    <w:rsid w:val="009C0311"/>
    <w:rsid w:val="009D0FD2"/>
    <w:rsid w:val="009D3F11"/>
    <w:rsid w:val="009D7302"/>
    <w:rsid w:val="009E39FE"/>
    <w:rsid w:val="009E4B10"/>
    <w:rsid w:val="00A022DF"/>
    <w:rsid w:val="00A032A8"/>
    <w:rsid w:val="00A0505B"/>
    <w:rsid w:val="00A0512B"/>
    <w:rsid w:val="00A24999"/>
    <w:rsid w:val="00A33024"/>
    <w:rsid w:val="00A41CC7"/>
    <w:rsid w:val="00A41D5A"/>
    <w:rsid w:val="00A445DF"/>
    <w:rsid w:val="00A54FB3"/>
    <w:rsid w:val="00A574B7"/>
    <w:rsid w:val="00A63CFD"/>
    <w:rsid w:val="00A6488B"/>
    <w:rsid w:val="00A8526B"/>
    <w:rsid w:val="00A9067A"/>
    <w:rsid w:val="00AA1B07"/>
    <w:rsid w:val="00AB5AF8"/>
    <w:rsid w:val="00AD657A"/>
    <w:rsid w:val="00AE59F9"/>
    <w:rsid w:val="00AF5EA7"/>
    <w:rsid w:val="00B04B68"/>
    <w:rsid w:val="00B1242A"/>
    <w:rsid w:val="00B14913"/>
    <w:rsid w:val="00B2415D"/>
    <w:rsid w:val="00B30943"/>
    <w:rsid w:val="00B345EC"/>
    <w:rsid w:val="00B35107"/>
    <w:rsid w:val="00B3736D"/>
    <w:rsid w:val="00B55236"/>
    <w:rsid w:val="00B65883"/>
    <w:rsid w:val="00B72491"/>
    <w:rsid w:val="00B80870"/>
    <w:rsid w:val="00B80AD9"/>
    <w:rsid w:val="00B8513C"/>
    <w:rsid w:val="00B86A17"/>
    <w:rsid w:val="00B947D0"/>
    <w:rsid w:val="00B95712"/>
    <w:rsid w:val="00BA2F8D"/>
    <w:rsid w:val="00BA78D0"/>
    <w:rsid w:val="00BA7BBD"/>
    <w:rsid w:val="00BB417F"/>
    <w:rsid w:val="00BC434E"/>
    <w:rsid w:val="00BC7B4D"/>
    <w:rsid w:val="00BD0337"/>
    <w:rsid w:val="00C133B3"/>
    <w:rsid w:val="00C262F1"/>
    <w:rsid w:val="00C327D5"/>
    <w:rsid w:val="00C33B4B"/>
    <w:rsid w:val="00C43232"/>
    <w:rsid w:val="00C45349"/>
    <w:rsid w:val="00C4539A"/>
    <w:rsid w:val="00C46A21"/>
    <w:rsid w:val="00C519E4"/>
    <w:rsid w:val="00C732F6"/>
    <w:rsid w:val="00C752A7"/>
    <w:rsid w:val="00C80CDD"/>
    <w:rsid w:val="00C87A4A"/>
    <w:rsid w:val="00C92842"/>
    <w:rsid w:val="00C9335B"/>
    <w:rsid w:val="00CA13A4"/>
    <w:rsid w:val="00CA445E"/>
    <w:rsid w:val="00CB66E1"/>
    <w:rsid w:val="00CC692A"/>
    <w:rsid w:val="00CD2E02"/>
    <w:rsid w:val="00CD379E"/>
    <w:rsid w:val="00CE00F1"/>
    <w:rsid w:val="00CE18BE"/>
    <w:rsid w:val="00CE6A5E"/>
    <w:rsid w:val="00CF18F0"/>
    <w:rsid w:val="00CF1B2F"/>
    <w:rsid w:val="00CF725A"/>
    <w:rsid w:val="00D04735"/>
    <w:rsid w:val="00D107C8"/>
    <w:rsid w:val="00D37201"/>
    <w:rsid w:val="00D44B9A"/>
    <w:rsid w:val="00D70F9D"/>
    <w:rsid w:val="00D746F8"/>
    <w:rsid w:val="00D8351B"/>
    <w:rsid w:val="00D93173"/>
    <w:rsid w:val="00DB361E"/>
    <w:rsid w:val="00DB3E05"/>
    <w:rsid w:val="00DB446C"/>
    <w:rsid w:val="00DB4AB7"/>
    <w:rsid w:val="00DC5E83"/>
    <w:rsid w:val="00DD196C"/>
    <w:rsid w:val="00DE3716"/>
    <w:rsid w:val="00DF3A6F"/>
    <w:rsid w:val="00E019ED"/>
    <w:rsid w:val="00E02E77"/>
    <w:rsid w:val="00E0647F"/>
    <w:rsid w:val="00E13DE4"/>
    <w:rsid w:val="00E1425C"/>
    <w:rsid w:val="00E15320"/>
    <w:rsid w:val="00E328C2"/>
    <w:rsid w:val="00E42302"/>
    <w:rsid w:val="00E43773"/>
    <w:rsid w:val="00E439D8"/>
    <w:rsid w:val="00E47D53"/>
    <w:rsid w:val="00E532C6"/>
    <w:rsid w:val="00E60AF4"/>
    <w:rsid w:val="00E62574"/>
    <w:rsid w:val="00E9085A"/>
    <w:rsid w:val="00EA6464"/>
    <w:rsid w:val="00EA6B38"/>
    <w:rsid w:val="00EC10EE"/>
    <w:rsid w:val="00EC7E0B"/>
    <w:rsid w:val="00ED5524"/>
    <w:rsid w:val="00EF7393"/>
    <w:rsid w:val="00F01C2B"/>
    <w:rsid w:val="00F23C25"/>
    <w:rsid w:val="00F267CD"/>
    <w:rsid w:val="00F316BE"/>
    <w:rsid w:val="00F31A99"/>
    <w:rsid w:val="00F31E76"/>
    <w:rsid w:val="00F346E1"/>
    <w:rsid w:val="00F3483D"/>
    <w:rsid w:val="00F50359"/>
    <w:rsid w:val="00F50D78"/>
    <w:rsid w:val="00F528B4"/>
    <w:rsid w:val="00F54E0C"/>
    <w:rsid w:val="00F6609F"/>
    <w:rsid w:val="00F75CD2"/>
    <w:rsid w:val="00F77BEE"/>
    <w:rsid w:val="00F95119"/>
    <w:rsid w:val="00FA38B1"/>
    <w:rsid w:val="00FA41B4"/>
    <w:rsid w:val="00FA5071"/>
    <w:rsid w:val="00FA6910"/>
    <w:rsid w:val="00FB2D30"/>
    <w:rsid w:val="00FB3956"/>
    <w:rsid w:val="00FC542B"/>
    <w:rsid w:val="00FE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FA731E4"/>
  <w15:docId w15:val="{936F4C51-9433-4BFF-9656-D8DC5DDD9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783"/>
    <w:pPr>
      <w:spacing w:after="240"/>
    </w:pPr>
    <w:rPr>
      <w:rFonts w:ascii="Verdana" w:hAnsi="Verdana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37201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F5EA7"/>
    <w:pPr>
      <w:keepNext/>
      <w:keepLines/>
      <w:numPr>
        <w:numId w:val="18"/>
      </w:numPr>
      <w:spacing w:before="360"/>
      <w:outlineLvl w:val="1"/>
    </w:pPr>
    <w:rPr>
      <w:rFonts w:eastAsia="Times New Roman" w:cstheme="majorBidi"/>
      <w:b/>
      <w:sz w:val="24"/>
      <w:szCs w:val="26"/>
      <w:lang w:eastAsia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20FA7"/>
    <w:pPr>
      <w:keepNext/>
      <w:keepLines/>
      <w:outlineLvl w:val="2"/>
    </w:pPr>
    <w:rPr>
      <w:rFonts w:eastAsiaTheme="majorEastAsia" w:cstheme="majorBidi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">
    <w:name w:val="Main Heading"/>
    <w:basedOn w:val="Normal"/>
    <w:next w:val="TQBody"/>
    <w:rPr>
      <w:b/>
      <w:sz w:val="28"/>
    </w:rPr>
  </w:style>
  <w:style w:type="paragraph" w:customStyle="1" w:styleId="SubHeading">
    <w:name w:val="Sub Heading"/>
    <w:basedOn w:val="Normal"/>
    <w:next w:val="TQBody"/>
    <w:rPr>
      <w:b/>
    </w:rPr>
  </w:style>
  <w:style w:type="paragraph" w:customStyle="1" w:styleId="SubSubHeading">
    <w:name w:val="Sub Sub Heading"/>
    <w:basedOn w:val="Normal"/>
    <w:next w:val="TQBody"/>
    <w:rPr>
      <w:b/>
    </w:rPr>
  </w:style>
  <w:style w:type="paragraph" w:customStyle="1" w:styleId="TQBody">
    <w:name w:val="TQ Body"/>
    <w:basedOn w:val="Normal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6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66E1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uiPriority w:val="99"/>
    <w:rsid w:val="00DB4AB7"/>
    <w:rPr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sid w:val="00C752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2A7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C752A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2A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752A7"/>
    <w:rPr>
      <w:b/>
      <w:bCs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F5EA7"/>
    <w:rPr>
      <w:rFonts w:ascii="Verdana" w:eastAsia="Times New Roman" w:hAnsi="Verdana" w:cstheme="majorBidi"/>
      <w:b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37201"/>
    <w:rPr>
      <w:rFonts w:ascii="Verdana" w:eastAsiaTheme="majorEastAsia" w:hAnsi="Verdana" w:cstheme="majorBidi"/>
      <w:b/>
      <w:sz w:val="28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20FA7"/>
    <w:rPr>
      <w:rFonts w:ascii="Verdana" w:eastAsiaTheme="majorEastAsia" w:hAnsi="Verdana" w:cstheme="majorBidi"/>
      <w:b/>
      <w:szCs w:val="24"/>
      <w:lang w:eastAsia="en-US"/>
    </w:rPr>
  </w:style>
  <w:style w:type="table" w:styleId="TableGrid">
    <w:name w:val="Table Grid"/>
    <w:basedOn w:val="TableNormal"/>
    <w:uiPriority w:val="59"/>
    <w:rsid w:val="0000233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33D"/>
    <w:pPr>
      <w:ind w:left="720"/>
      <w:contextualSpacing/>
    </w:pPr>
  </w:style>
  <w:style w:type="paragraph" w:customStyle="1" w:styleId="Normal2">
    <w:name w:val="Normal 2"/>
    <w:rsid w:val="0000233D"/>
    <w:rPr>
      <w:rFonts w:ascii="Arial" w:eastAsia="Times New Roman" w:hAnsi="Arial"/>
      <w:lang w:eastAsia="en-US"/>
    </w:rPr>
  </w:style>
  <w:style w:type="paragraph" w:styleId="NoSpacing">
    <w:name w:val="No Spacing"/>
    <w:uiPriority w:val="1"/>
    <w:qFormat/>
    <w:rsid w:val="0000233D"/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409C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A33024"/>
    <w:rPr>
      <w:rFonts w:ascii="Verdana" w:hAnsi="Verdana"/>
      <w:sz w:val="18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120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12016"/>
    <w:rPr>
      <w:rFonts w:ascii="Verdana" w:hAnsi="Verdana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120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slation.gov.uk/uksi/2015/102/contents/ma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TF%202\Admin%20documents\GTF%20Word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4A719-E910-4650-940B-01A612FD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GTF Word Document Template</Template>
  <TotalTime>0</TotalTime>
  <Pages>10</Pages>
  <Words>2132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Techniquest</Company>
  <LinksUpToDate>false</LinksUpToDate>
  <CharactersWithSpaces>14261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Mugford</dc:creator>
  <cp:lastModifiedBy>Ian Mugford</cp:lastModifiedBy>
  <cp:revision>2</cp:revision>
  <cp:lastPrinted>2019-06-07T13:17:00Z</cp:lastPrinted>
  <dcterms:created xsi:type="dcterms:W3CDTF">2019-10-18T10:34:00Z</dcterms:created>
  <dcterms:modified xsi:type="dcterms:W3CDTF">2019-10-18T10:34:00Z</dcterms:modified>
</cp:coreProperties>
</file>